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76" w:lineRule="exact"/>
        <w:ind w:left="1281" w:right="-144"/>
        <w:jc w:val="left"/>
        <w:tabs>
          <w:tab w:pos="190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0pt;margin-top:-34.691196pt;width:314.582343pt;height:58.560001pt;mso-position-horizontal-relative:page;mso-position-vertical-relative:paragraph;z-index:-672" coordorigin="0,-694" coordsize="6292,1171">
            <v:shape style="position:absolute;left:0;top:-694;width:499;height:1171" type="#_x0000_t75">
              <v:imagedata r:id="rId5" o:title=""/>
            </v:shape>
            <v:group style="position:absolute;left:470;top:-646;width:5812;height:2" coordorigin="470,-646" coordsize="5812,2">
              <v:shape style="position:absolute;left:470;top:-646;width:5812;height:2" coordorigin="470,-646" coordsize="5812,0" path="m470,-646l6282,-646e" filled="f" stroked="t" strokeweight=".959824pt" strokecolor="#CCBF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.739151pt;margin-top:4.66882pt;width:190.580846pt;height:17.280001pt;mso-position-horizontal-relative:page;mso-position-vertical-relative:paragraph;z-index:-669" coordorigin="2275,93" coordsize="3812,346">
            <v:shape style="position:absolute;left:3706;top:93;width:2381;height:346" type="#_x0000_t75">
              <v:imagedata r:id="rId6" o:title=""/>
            </v:shape>
            <v:group style="position:absolute;left:2308;top:340;width:2236;height:2" coordorigin="2308,340" coordsize="2236,2">
              <v:shape style="position:absolute;left:2308;top:340;width:2236;height:2" coordorigin="2308,340" coordsize="2236,0" path="m2308,340l4545,340e" filled="f" stroked="t" strokeweight="3.359384pt" strokecolor="#484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69"/>
          <w:szCs w:val="69"/>
          <w:color w:val="82794B"/>
          <w:w w:val="21"/>
          <w:position w:val="-2"/>
        </w:rPr>
        <w:t>·</w:t>
      </w:r>
      <w:r>
        <w:rPr>
          <w:rFonts w:ascii="Arial" w:hAnsi="Arial" w:cs="Arial" w:eastAsia="Arial"/>
          <w:sz w:val="69"/>
          <w:szCs w:val="69"/>
          <w:color w:val="82794B"/>
          <w:spacing w:val="-133"/>
          <w:w w:val="100"/>
          <w:position w:val="-2"/>
        </w:rPr>
        <w:t> </w:t>
      </w:r>
      <w:r>
        <w:rPr>
          <w:rFonts w:ascii="Arial" w:hAnsi="Arial" w:cs="Arial" w:eastAsia="Arial"/>
          <w:sz w:val="69"/>
          <w:szCs w:val="69"/>
          <w:color w:val="6B572A"/>
          <w:spacing w:val="0"/>
          <w:w w:val="69"/>
          <w:position w:val="-2"/>
        </w:rPr>
        <w:t>-</w:t>
      </w:r>
      <w:r>
        <w:rPr>
          <w:rFonts w:ascii="Arial" w:hAnsi="Arial" w:cs="Arial" w:eastAsia="Arial"/>
          <w:sz w:val="69"/>
          <w:szCs w:val="69"/>
          <w:color w:val="6B572A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69"/>
          <w:szCs w:val="69"/>
          <w:color w:val="6B572A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49462D"/>
          <w:spacing w:val="0"/>
          <w:w w:val="100"/>
          <w:position w:val="27"/>
        </w:rPr>
        <w:t>..</w:t>
      </w:r>
      <w:r>
        <w:rPr>
          <w:rFonts w:ascii="Arial" w:hAnsi="Arial" w:cs="Arial" w:eastAsia="Arial"/>
          <w:sz w:val="14"/>
          <w:szCs w:val="14"/>
          <w:color w:val="49462D"/>
          <w:spacing w:val="0"/>
          <w:w w:val="100"/>
          <w:position w:val="27"/>
        </w:rPr>
        <w:t>  </w:t>
      </w:r>
      <w:r>
        <w:rPr>
          <w:rFonts w:ascii="Arial" w:hAnsi="Arial" w:cs="Arial" w:eastAsia="Arial"/>
          <w:sz w:val="14"/>
          <w:szCs w:val="14"/>
          <w:color w:val="49462D"/>
          <w:spacing w:val="16"/>
          <w:w w:val="100"/>
          <w:position w:val="27"/>
        </w:rPr>
        <w:t> </w:t>
      </w:r>
      <w:r>
        <w:rPr>
          <w:rFonts w:ascii="Arial" w:hAnsi="Arial" w:cs="Arial" w:eastAsia="Arial"/>
          <w:sz w:val="14"/>
          <w:szCs w:val="14"/>
          <w:color w:val="0C0C00"/>
          <w:spacing w:val="-20"/>
          <w:w w:val="102"/>
          <w:position w:val="27"/>
        </w:rPr>
        <w:t>.</w:t>
      </w:r>
      <w:r>
        <w:rPr>
          <w:rFonts w:ascii="Arial" w:hAnsi="Arial" w:cs="Arial" w:eastAsia="Arial"/>
          <w:sz w:val="14"/>
          <w:szCs w:val="14"/>
          <w:color w:val="49462D"/>
          <w:spacing w:val="-11"/>
          <w:w w:val="68"/>
          <w:position w:val="27"/>
        </w:rPr>
        <w:t>.</w:t>
      </w:r>
      <w:r>
        <w:rPr>
          <w:rFonts w:ascii="Arial" w:hAnsi="Arial" w:cs="Arial" w:eastAsia="Arial"/>
          <w:sz w:val="14"/>
          <w:szCs w:val="14"/>
          <w:color w:val="9A9066"/>
          <w:spacing w:val="0"/>
          <w:w w:val="103"/>
          <w:position w:val="27"/>
        </w:rPr>
        <w:t>·</w:t>
      </w:r>
      <w:r>
        <w:rPr>
          <w:rFonts w:ascii="Arial" w:hAnsi="Arial" w:cs="Arial" w:eastAsia="Arial"/>
          <w:sz w:val="14"/>
          <w:szCs w:val="14"/>
          <w:color w:val="9A9066"/>
          <w:spacing w:val="0"/>
          <w:w w:val="100"/>
          <w:position w:val="27"/>
        </w:rPr>
        <w:t> </w:t>
      </w:r>
      <w:r>
        <w:rPr>
          <w:rFonts w:ascii="Arial" w:hAnsi="Arial" w:cs="Arial" w:eastAsia="Arial"/>
          <w:sz w:val="14"/>
          <w:szCs w:val="14"/>
          <w:color w:val="9A9066"/>
          <w:spacing w:val="-2"/>
          <w:w w:val="100"/>
          <w:position w:val="27"/>
        </w:rPr>
        <w:t> </w:t>
      </w:r>
      <w:r>
        <w:rPr>
          <w:rFonts w:ascii="Arial" w:hAnsi="Arial" w:cs="Arial" w:eastAsia="Arial"/>
          <w:sz w:val="13"/>
          <w:szCs w:val="13"/>
          <w:color w:val="49462D"/>
          <w:spacing w:val="0"/>
          <w:w w:val="51"/>
          <w:position w:val="27"/>
        </w:rPr>
        <w:t>.</w:t>
      </w:r>
      <w:r>
        <w:rPr>
          <w:rFonts w:ascii="Arial" w:hAnsi="Arial" w:cs="Arial" w:eastAsia="Arial"/>
          <w:sz w:val="13"/>
          <w:szCs w:val="13"/>
          <w:color w:val="49462D"/>
          <w:spacing w:val="-5"/>
          <w:w w:val="51"/>
          <w:position w:val="27"/>
        </w:rPr>
        <w:t>·</w:t>
      </w:r>
      <w:r>
        <w:rPr>
          <w:rFonts w:ascii="Arial" w:hAnsi="Arial" w:cs="Arial" w:eastAsia="Arial"/>
          <w:sz w:val="13"/>
          <w:szCs w:val="13"/>
          <w:color w:val="2B2A1F"/>
          <w:spacing w:val="-38"/>
          <w:w w:val="111"/>
          <w:position w:val="27"/>
        </w:rPr>
        <w:t>·</w:t>
      </w:r>
      <w:r>
        <w:rPr>
          <w:rFonts w:ascii="Arial" w:hAnsi="Arial" w:cs="Arial" w:eastAsia="Arial"/>
          <w:sz w:val="13"/>
          <w:szCs w:val="13"/>
          <w:color w:val="49462D"/>
          <w:spacing w:val="-5"/>
          <w:w w:val="51"/>
          <w:position w:val="27"/>
        </w:rPr>
        <w:t>.</w:t>
      </w:r>
      <w:r>
        <w:rPr>
          <w:rFonts w:ascii="Arial" w:hAnsi="Arial" w:cs="Arial" w:eastAsia="Arial"/>
          <w:sz w:val="13"/>
          <w:szCs w:val="13"/>
          <w:color w:val="9A9066"/>
          <w:spacing w:val="0"/>
          <w:w w:val="74"/>
          <w:position w:val="27"/>
        </w:rPr>
        <w:t>·</w:t>
      </w:r>
      <w:r>
        <w:rPr>
          <w:rFonts w:ascii="Arial" w:hAnsi="Arial" w:cs="Arial" w:eastAsia="Arial"/>
          <w:sz w:val="13"/>
          <w:szCs w:val="13"/>
          <w:color w:val="9A9066"/>
          <w:spacing w:val="0"/>
          <w:w w:val="100"/>
          <w:position w:val="27"/>
        </w:rPr>
        <w:t>   </w:t>
      </w:r>
      <w:r>
        <w:rPr>
          <w:rFonts w:ascii="Arial" w:hAnsi="Arial" w:cs="Arial" w:eastAsia="Arial"/>
          <w:sz w:val="13"/>
          <w:szCs w:val="13"/>
          <w:color w:val="9A9066"/>
          <w:spacing w:val="-6"/>
          <w:w w:val="100"/>
          <w:position w:val="27"/>
        </w:rPr>
        <w:t> </w:t>
      </w:r>
      <w:r>
        <w:rPr>
          <w:rFonts w:ascii="Arial" w:hAnsi="Arial" w:cs="Arial" w:eastAsia="Arial"/>
          <w:sz w:val="14"/>
          <w:szCs w:val="14"/>
          <w:color w:val="9A9066"/>
          <w:spacing w:val="0"/>
          <w:w w:val="100"/>
          <w:position w:val="27"/>
        </w:rPr>
        <w:t>.</w:t>
      </w:r>
      <w:r>
        <w:rPr>
          <w:rFonts w:ascii="Arial" w:hAnsi="Arial" w:cs="Arial" w:eastAsia="Arial"/>
          <w:sz w:val="14"/>
          <w:szCs w:val="14"/>
          <w:color w:val="9A9066"/>
          <w:spacing w:val="0"/>
          <w:w w:val="100"/>
          <w:position w:val="27"/>
        </w:rPr>
        <w:t> </w:t>
      </w:r>
      <w:r>
        <w:rPr>
          <w:rFonts w:ascii="Arial" w:hAnsi="Arial" w:cs="Arial" w:eastAsia="Arial"/>
          <w:sz w:val="14"/>
          <w:szCs w:val="14"/>
          <w:color w:val="9A9066"/>
          <w:spacing w:val="37"/>
          <w:w w:val="100"/>
          <w:position w:val="27"/>
        </w:rPr>
        <w:t> </w:t>
      </w:r>
      <w:r>
        <w:rPr>
          <w:rFonts w:ascii="Arial" w:hAnsi="Arial" w:cs="Arial" w:eastAsia="Arial"/>
          <w:sz w:val="18"/>
          <w:szCs w:val="18"/>
          <w:color w:val="5B5942"/>
          <w:spacing w:val="0"/>
          <w:w w:val="52"/>
          <w:position w:val="27"/>
        </w:rPr>
        <w:t>·''</w:t>
      </w:r>
      <w:r>
        <w:rPr>
          <w:rFonts w:ascii="Arial" w:hAnsi="Arial" w:cs="Arial" w:eastAsia="Arial"/>
          <w:sz w:val="18"/>
          <w:szCs w:val="18"/>
          <w:color w:val="5B5942"/>
          <w:spacing w:val="0"/>
          <w:w w:val="52"/>
          <w:position w:val="27"/>
        </w:rPr>
        <w:t>     </w:t>
      </w:r>
      <w:r>
        <w:rPr>
          <w:rFonts w:ascii="Arial" w:hAnsi="Arial" w:cs="Arial" w:eastAsia="Arial"/>
          <w:sz w:val="18"/>
          <w:szCs w:val="18"/>
          <w:color w:val="5B5942"/>
          <w:spacing w:val="6"/>
          <w:w w:val="52"/>
          <w:position w:val="27"/>
        </w:rPr>
        <w:t> </w:t>
      </w:r>
      <w:r>
        <w:rPr>
          <w:rFonts w:ascii="Arial" w:hAnsi="Arial" w:cs="Arial" w:eastAsia="Arial"/>
          <w:sz w:val="17"/>
          <w:szCs w:val="17"/>
          <w:color w:val="9A9066"/>
          <w:spacing w:val="-15"/>
          <w:w w:val="73"/>
          <w:position w:val="27"/>
        </w:rPr>
        <w:t>,</w:t>
      </w:r>
      <w:r>
        <w:rPr>
          <w:rFonts w:ascii="Arial" w:hAnsi="Arial" w:cs="Arial" w:eastAsia="Arial"/>
          <w:sz w:val="17"/>
          <w:szCs w:val="17"/>
          <w:color w:val="82794B"/>
          <w:spacing w:val="0"/>
          <w:w w:val="73"/>
          <w:position w:val="27"/>
        </w:rPr>
        <w:t>.</w:t>
      </w:r>
      <w:r>
        <w:rPr>
          <w:rFonts w:ascii="Arial" w:hAnsi="Arial" w:cs="Arial" w:eastAsia="Arial"/>
          <w:sz w:val="17"/>
          <w:szCs w:val="17"/>
          <w:color w:val="82794B"/>
          <w:spacing w:val="0"/>
          <w:w w:val="73"/>
          <w:position w:val="27"/>
        </w:rPr>
        <w:t>    </w:t>
      </w:r>
      <w:r>
        <w:rPr>
          <w:rFonts w:ascii="Arial" w:hAnsi="Arial" w:cs="Arial" w:eastAsia="Arial"/>
          <w:sz w:val="17"/>
          <w:szCs w:val="17"/>
          <w:color w:val="82794B"/>
          <w:spacing w:val="2"/>
          <w:w w:val="73"/>
          <w:position w:val="27"/>
        </w:rPr>
        <w:t> </w:t>
      </w:r>
      <w:r>
        <w:rPr>
          <w:rFonts w:ascii="Arial" w:hAnsi="Arial" w:cs="Arial" w:eastAsia="Arial"/>
          <w:sz w:val="21"/>
          <w:szCs w:val="21"/>
          <w:color w:val="49462D"/>
          <w:spacing w:val="9"/>
          <w:w w:val="73"/>
          <w:position w:val="27"/>
        </w:rPr>
        <w:t>:</w:t>
      </w:r>
      <w:r>
        <w:rPr>
          <w:rFonts w:ascii="Arial" w:hAnsi="Arial" w:cs="Arial" w:eastAsia="Arial"/>
          <w:sz w:val="21"/>
          <w:szCs w:val="21"/>
          <w:color w:val="9A9066"/>
          <w:spacing w:val="9"/>
          <w:w w:val="73"/>
          <w:position w:val="27"/>
        </w:rPr>
      </w:r>
      <w:r>
        <w:rPr>
          <w:rFonts w:ascii="Arial" w:hAnsi="Arial" w:cs="Arial" w:eastAsia="Arial"/>
          <w:sz w:val="21"/>
          <w:szCs w:val="21"/>
          <w:color w:val="9A9066"/>
          <w:spacing w:val="0"/>
          <w:w w:val="73"/>
          <w:emboss/>
          <w:position w:val="27"/>
        </w:rPr>
        <w:t>·</w:t>
      </w:r>
      <w:r>
        <w:rPr>
          <w:rFonts w:ascii="Arial" w:hAnsi="Arial" w:cs="Arial" w:eastAsia="Arial"/>
          <w:sz w:val="21"/>
          <w:szCs w:val="21"/>
          <w:color w:val="9A9066"/>
          <w:spacing w:val="12"/>
          <w:w w:val="73"/>
          <w:position w:val="27"/>
        </w:rPr>
        <w:t> </w:t>
      </w:r>
      <w:r>
        <w:rPr>
          <w:rFonts w:ascii="Arial" w:hAnsi="Arial" w:cs="Arial" w:eastAsia="Arial"/>
          <w:sz w:val="21"/>
          <w:szCs w:val="21"/>
          <w:color w:val="5B5942"/>
          <w:spacing w:val="0"/>
          <w:w w:val="45"/>
          <w:position w:val="27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1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B2A1F"/>
          <w:spacing w:val="-7"/>
          <w:w w:val="11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B2A1F"/>
          <w:spacing w:val="0"/>
          <w:w w:val="110"/>
        </w:rPr>
        <w:t>DIIIIIDC</w:t>
      </w:r>
      <w:r>
        <w:rPr>
          <w:rFonts w:ascii="Times New Roman" w:hAnsi="Times New Roman" w:cs="Times New Roman" w:eastAsia="Times New Roman"/>
          <w:sz w:val="20"/>
          <w:szCs w:val="20"/>
          <w:color w:val="2B2A1F"/>
          <w:spacing w:val="-2"/>
          <w:w w:val="110"/>
        </w:rPr>
        <w:t> </w:t>
      </w:r>
      <w:r>
        <w:rPr>
          <w:rFonts w:ascii="Arial" w:hAnsi="Arial" w:cs="Arial" w:eastAsia="Arial"/>
          <w:sz w:val="34"/>
          <w:szCs w:val="34"/>
          <w:color w:val="2B2A1F"/>
          <w:spacing w:val="0"/>
          <w:w w:val="133"/>
        </w:rPr>
        <w:t>I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1530" w:lineRule="exact"/>
        <w:ind w:right="-2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4"/>
          <w:szCs w:val="144"/>
          <w:color w:val="2B2A1F"/>
          <w:spacing w:val="0"/>
          <w:w w:val="100"/>
          <w:position w:val="1"/>
        </w:rPr>
        <w:t>........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  <w:cols w:num="3" w:equalWidth="0">
            <w:col w:w="3295" w:space="5521"/>
            <w:col w:w="1115" w:space="1361"/>
            <w:col w:w="39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36.959991pt;margin-top:99.839996pt;width:505.045685pt;height:57.600004pt;mso-position-horizontal-relative:page;mso-position-vertical-relative:page;z-index:-670" coordorigin="6739,1997" coordsize="10101,1152">
            <v:shape style="position:absolute;left:6739;top:1997;width:2573;height:269" type="#_x0000_t75">
              <v:imagedata r:id="rId7" o:title=""/>
            </v:shape>
            <v:shape style="position:absolute;left:10445;top:1997;width:1210;height:269" type="#_x0000_t75">
              <v:imagedata r:id="rId8" o:title=""/>
            </v:shape>
            <v:group style="position:absolute;left:9281;top:2044;width:1190;height:2" coordorigin="9281,2044" coordsize="1190,2">
              <v:shape style="position:absolute;left:9281;top:2044;width:1190;height:2" coordorigin="9281,2044" coordsize="1190,0" path="m9281,2044l10472,2044e" filled="f" stroked="t" strokeweight=".959824pt" strokecolor="#CCBF8C">
                <v:path arrowok="t"/>
              </v:shape>
            </v:group>
            <v:group style="position:absolute;left:11633;top:2044;width:5207;height:2" coordorigin="11633,2044" coordsize="5207,2">
              <v:shape style="position:absolute;left:11633;top:2044;width:5207;height:2" coordorigin="11633,2044" coordsize="5207,0" path="m11633,2044l16840,2044e" filled="f" stroked="t" strokeweight=".959824pt" strokecolor="#B8A374">
                <v:path arrowok="t"/>
              </v:shape>
            </v:group>
            <v:group style="position:absolute;left:16759;top:2280;width:2;height:816" coordorigin="16759,2280" coordsize="2,816">
              <v:shape style="position:absolute;left:16759;top:2280;width:2;height:816" coordorigin="16759,2280" coordsize="0,816" path="m16759,3095l16759,2280e" filled="f" stroked="t" strokeweight="1.679692pt" strokecolor="#A0905B">
                <v:path arrowok="t"/>
              </v:shape>
              <v:shape style="position:absolute;left:13786;top:2822;width:1286;height:326" type="#_x0000_t75">
                <v:imagedata r:id="rId9" o:title=""/>
              </v:shape>
            </v:group>
            <v:group style="position:absolute;left:15012;top:3083;width:1824;height:2" coordorigin="15012,3083" coordsize="1824,2">
              <v:shape style="position:absolute;left:15012;top:3083;width:1824;height:2" coordorigin="15012,3083" coordsize="1824,0" path="m15012,3083l16835,3083e" filled="f" stroked="t" strokeweight="1.19978pt" strokecolor="#D8C8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1.036987pt;margin-top:204.921921pt;width:168.449126pt;height:83.504485pt;mso-position-horizontal-relative:page;mso-position-vertical-relative:page;z-index:-666" coordorigin="13421,4098" coordsize="3369,1670">
            <v:group style="position:absolute;left:13438;top:4127;width:3335;height:2" coordorigin="13438,4127" coordsize="3335,2">
              <v:shape style="position:absolute;left:13438;top:4127;width:3335;height:2" coordorigin="13438,4127" coordsize="3335,0" path="m13438,4127l16773,4127e" filled="f" stroked="t" strokeweight="1.679692pt" strokecolor="#D4C38C">
                <v:path arrowok="t"/>
              </v:shape>
            </v:group>
            <v:group style="position:absolute;left:16754;top:4108;width:2;height:1651" coordorigin="16754,4108" coordsize="2,1651">
              <v:shape style="position:absolute;left:16754;top:4108;width:2;height:1651" coordorigin="16754,4108" coordsize="0,1651" path="m16754,5759l16754,4108e" filled="f" stroked="t" strokeweight=".959824pt" strokecolor="#B8A0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6.846619pt;margin-top:360.892944pt;width:.1pt;height:104.620559pt;mso-position-horizontal-relative:page;mso-position-vertical-relative:page;z-index:-665" coordorigin="16737,7218" coordsize="2,2092">
            <v:shape style="position:absolute;left:16737;top:7218;width:2;height:2092" coordorigin="16737,7218" coordsize="0,2092" path="m16737,9310l16737,7218e" filled="f" stroked="t" strokeweight="1.19978pt" strokecolor="#AC9760">
              <v:path arrowok="t"/>
            </v:shape>
          </v:group>
          <w10:wrap type="none"/>
        </w:pict>
      </w:r>
      <w:r>
        <w:rPr/>
        <w:pict>
          <v:group style="position:absolute;margin-left:704.510864pt;margin-top:492.868408pt;width:137.4948pt;height:.1pt;mso-position-horizontal-relative:page;mso-position-vertical-relative:page;z-index:-663" coordorigin="14090,9857" coordsize="2750,2">
            <v:shape style="position:absolute;left:14090;top:9857;width:2750;height:2" coordorigin="14090,9857" coordsize="2750,0" path="m14090,9857l16840,9857e" filled="f" stroked="t" strokeweight=".959824pt" strokecolor="#CCBC8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24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30.719999pt;height:5.7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" w:after="0" w:line="240" w:lineRule="auto"/>
        <w:ind w:right="108"/>
        <w:jc w:val="right"/>
        <w:rPr>
          <w:rFonts w:ascii="Arial" w:hAnsi="Arial" w:cs="Arial" w:eastAsia="Arial"/>
          <w:sz w:val="42"/>
          <w:szCs w:val="42"/>
        </w:rPr>
      </w:pPr>
      <w:rPr/>
      <w:r>
        <w:rPr/>
        <w:pict>
          <v:group style="position:absolute;margin-left:0pt;margin-top:-88.22213pt;width:24.959999pt;height:107.077914pt;mso-position-horizontal-relative:page;mso-position-vertical-relative:paragraph;z-index:-671" coordorigin="0,-1764" coordsize="499,2142">
            <v:shape style="position:absolute;left:0;top:-391;width:499;height:768" type="#_x0000_t75">
              <v:imagedata r:id="rId11" o:title=""/>
            </v:shape>
            <v:group style="position:absolute;left:34;top:-1736;width:2;height:1373" coordorigin="34,-1736" coordsize="2,1373">
              <v:shape style="position:absolute;left:34;top:-1736;width:2;height:1373" coordorigin="34,-1736" coordsize="0,1373" path="m34,-363l34,-1736e" filled="f" stroked="t" strokeweight="2.879472pt" strokecolor="#4F4B3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6.239998pt;margin-top:-86.744217pt;width:285.119995pt;height:183.360001pt;mso-position-horizontal-relative:page;mso-position-vertical-relative:paragraph;z-index:-668" type="#_x0000_t75">
            <v:imagedata r:id="rId12" o:title=""/>
          </v:shape>
        </w:pict>
      </w:r>
      <w:r>
        <w:rPr>
          <w:rFonts w:ascii="Arial" w:hAnsi="Arial" w:cs="Arial" w:eastAsia="Arial"/>
          <w:sz w:val="42"/>
          <w:szCs w:val="42"/>
          <w:color w:val="2B2A1F"/>
          <w:spacing w:val="20"/>
          <w:w w:val="100"/>
        </w:rPr>
        <w:t>T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>RA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>N</w:t>
      </w:r>
      <w:r>
        <w:rPr>
          <w:rFonts w:ascii="Arial" w:hAnsi="Arial" w:cs="Arial" w:eastAsia="Arial"/>
          <w:sz w:val="42"/>
          <w:szCs w:val="42"/>
          <w:color w:val="2B2A1F"/>
          <w:spacing w:val="58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5"/>
        </w:rPr>
        <w:t>S</w:t>
      </w:r>
      <w:r>
        <w:rPr>
          <w:rFonts w:ascii="Arial" w:hAnsi="Arial" w:cs="Arial" w:eastAsia="Arial"/>
          <w:sz w:val="42"/>
          <w:szCs w:val="42"/>
          <w:color w:val="2B2A1F"/>
          <w:spacing w:val="-68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-7"/>
          <w:w w:val="191"/>
        </w:rPr>
        <w:t>I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3"/>
        </w:rPr>
        <w:t>S</w:t>
      </w:r>
      <w:r>
        <w:rPr>
          <w:rFonts w:ascii="Arial" w:hAnsi="Arial" w:cs="Arial" w:eastAsia="Arial"/>
          <w:sz w:val="42"/>
          <w:szCs w:val="42"/>
          <w:color w:val="2B2A1F"/>
          <w:spacing w:val="-86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96"/>
        </w:rPr>
        <w:t>T</w:t>
      </w:r>
      <w:r>
        <w:rPr>
          <w:rFonts w:ascii="Arial" w:hAnsi="Arial" w:cs="Arial" w:eastAsia="Arial"/>
          <w:sz w:val="42"/>
          <w:szCs w:val="42"/>
          <w:color w:val="2B2A1F"/>
          <w:spacing w:val="-85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59"/>
        </w:rPr>
        <w:t>0</w:t>
      </w:r>
      <w:r>
        <w:rPr>
          <w:rFonts w:ascii="Arial" w:hAnsi="Arial" w:cs="Arial" w:eastAsia="Arial"/>
          <w:sz w:val="42"/>
          <w:szCs w:val="42"/>
          <w:color w:val="2B2A1F"/>
          <w:spacing w:val="-72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89"/>
        </w:rPr>
        <w:t>R</w:t>
      </w:r>
      <w:r>
        <w:rPr>
          <w:rFonts w:ascii="Arial" w:hAnsi="Arial" w:cs="Arial" w:eastAsia="Arial"/>
          <w:sz w:val="42"/>
          <w:szCs w:val="42"/>
          <w:color w:val="2B2A1F"/>
          <w:spacing w:val="-8"/>
          <w:w w:val="89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>-</w:t>
      </w:r>
      <w:r>
        <w:rPr>
          <w:rFonts w:ascii="Arial" w:hAnsi="Arial" w:cs="Arial" w:eastAsia="Arial"/>
          <w:sz w:val="42"/>
          <w:szCs w:val="42"/>
          <w:color w:val="2B2A1F"/>
          <w:spacing w:val="-46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>P</w:t>
      </w:r>
      <w:r>
        <w:rPr>
          <w:rFonts w:ascii="Arial" w:hAnsi="Arial" w:cs="Arial" w:eastAsia="Arial"/>
          <w:sz w:val="42"/>
          <w:szCs w:val="42"/>
          <w:color w:val="2B2A1F"/>
          <w:spacing w:val="-45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>R</w:t>
      </w:r>
      <w:r>
        <w:rPr>
          <w:rFonts w:ascii="Arial" w:hAnsi="Arial" w:cs="Arial" w:eastAsia="Arial"/>
          <w:sz w:val="42"/>
          <w:szCs w:val="42"/>
          <w:color w:val="2B2A1F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B2A1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2B2A1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40"/>
          <w:szCs w:val="40"/>
          <w:color w:val="2B2A1F"/>
          <w:spacing w:val="4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98"/>
        </w:rPr>
        <w:t>F</w:t>
      </w:r>
      <w:r>
        <w:rPr>
          <w:rFonts w:ascii="Arial" w:hAnsi="Arial" w:cs="Arial" w:eastAsia="Arial"/>
          <w:sz w:val="42"/>
          <w:szCs w:val="42"/>
          <w:color w:val="2B2A1F"/>
          <w:spacing w:val="-51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49462D"/>
          <w:spacing w:val="0"/>
          <w:w w:val="100"/>
        </w:rPr>
        <w:t>G</w:t>
      </w:r>
      <w:r>
        <w:rPr>
          <w:rFonts w:ascii="Arial" w:hAnsi="Arial" w:cs="Arial" w:eastAsia="Arial"/>
          <w:sz w:val="42"/>
          <w:szCs w:val="42"/>
          <w:color w:val="49462D"/>
          <w:spacing w:val="-30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25"/>
          <w:w w:val="93"/>
        </w:rPr>
        <w:t>E</w:t>
      </w:r>
      <w:r>
        <w:rPr>
          <w:rFonts w:ascii="Arial" w:hAnsi="Arial" w:cs="Arial" w:eastAsia="Arial"/>
          <w:sz w:val="42"/>
          <w:szCs w:val="42"/>
          <w:color w:val="422F11"/>
          <w:spacing w:val="0"/>
          <w:w w:val="73"/>
        </w:rPr>
        <w:t>.R</w:t>
      </w:r>
      <w:r>
        <w:rPr>
          <w:rFonts w:ascii="Arial" w:hAnsi="Arial" w:cs="Arial" w:eastAsia="Arial"/>
          <w:sz w:val="42"/>
          <w:szCs w:val="42"/>
          <w:color w:val="422F11"/>
          <w:spacing w:val="-6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B2A1F"/>
          <w:spacing w:val="0"/>
          <w:w w:val="100"/>
          <w:i/>
        </w:rPr>
        <w:t>1(</w:t>
      </w:r>
      <w:r>
        <w:rPr>
          <w:rFonts w:ascii="Times New Roman" w:hAnsi="Times New Roman" w:cs="Times New Roman" w:eastAsia="Times New Roman"/>
          <w:sz w:val="31"/>
          <w:szCs w:val="31"/>
          <w:color w:val="2B2A1F"/>
          <w:spacing w:val="0"/>
          <w:w w:val="100"/>
          <w:i/>
        </w:rPr>
        <w:t> </w:t>
      </w:r>
      <w:r>
        <w:rPr>
          <w:rFonts w:ascii="Arial" w:hAnsi="Arial" w:cs="Arial" w:eastAsia="Arial"/>
          <w:sz w:val="42"/>
          <w:szCs w:val="42"/>
          <w:color w:val="2B2A1F"/>
          <w:spacing w:val="0"/>
          <w:w w:val="98"/>
        </w:rPr>
        <w:t>T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761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B5A36E"/>
          <w:spacing w:val="0"/>
          <w:w w:val="60"/>
        </w:rPr>
        <w:t>.,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" w:after="0" w:line="451" w:lineRule="exact"/>
        <w:ind w:right="85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2B2A1F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40"/>
          <w:szCs w:val="40"/>
          <w:color w:val="2B2A1F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40"/>
          <w:szCs w:val="40"/>
          <w:color w:val="2B2A1F"/>
          <w:spacing w:val="67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2B2A1F"/>
          <w:spacing w:val="0"/>
          <w:w w:val="116"/>
          <w:position w:val="-1"/>
        </w:rPr>
        <w:t>6503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268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140.160004pt;margin-top:54.496315pt;width:472.207761pt;height:12.48pt;mso-position-horizontal-relative:page;mso-position-vertical-relative:paragraph;z-index:-667" coordorigin="2803,1090" coordsize="9444,250">
            <v:shape style="position:absolute;left:2803;top:1090;width:2938;height:250" type="#_x0000_t75">
              <v:imagedata r:id="rId13" o:title=""/>
            </v:shape>
            <v:group style="position:absolute;left:5711;top:1287;width:1838;height:2" coordorigin="5711,1287" coordsize="1838,2">
              <v:shape style="position:absolute;left:5711;top:1287;width:1838;height:2" coordorigin="5711,1287" coordsize="1838,0" path="m5711,1287l7549,1287e" filled="f" stroked="t" strokeweight="1.19978pt" strokecolor="#CCC8A0">
                <v:path arrowok="t"/>
              </v:shape>
            </v:group>
            <v:group style="position:absolute;left:7592;top:1287;width:4646;height:2" coordorigin="7592,1287" coordsize="4646,2">
              <v:shape style="position:absolute;left:7592;top:1287;width:4646;height:2" coordorigin="7592,1287" coordsize="4646,0" path="m7592,1287l12238,1287e" filled="f" stroked="t" strokeweight=".959824pt" strokecolor="#CFC8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41.402466pt;margin-top:64.364746pt;width:28.074854pt;height:.1pt;mso-position-horizontal-relative:page;mso-position-vertical-relative:paragraph;z-index:-664" coordorigin="12828,1287" coordsize="561,2">
            <v:shape style="position:absolute;left:12828;top:1287;width:561;height:2" coordorigin="12828,1287" coordsize="561,0" path="m12828,1287l13390,1287e" filled="f" stroked="t" strokeweight=".959824pt" strokecolor="#D4C89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Diese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Heft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Benutzun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wiede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hinte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Klemme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rechte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Seite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Gerate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4"/>
        </w:rPr>
        <w:t>stecken.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.48pt;height:10.56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240" w:lineRule="auto"/>
        <w:ind w:left="107" w:right="13654"/>
        <w:jc w:val="both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03"/>
        </w:rPr>
        <w:t>Messanleitung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2" w:lineRule="auto"/>
        <w:ind w:left="112" w:right="15" w:firstLine="11"/>
        <w:jc w:val="both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Diese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Messanleitun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umfasst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gebrauchlichste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92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Messarten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0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6503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9"/>
        </w:rPr>
        <w:t>durch­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fiihrba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sind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5"/>
        </w:rPr>
        <w:t>Ausgangsstellun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mtisse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ungedriickt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sei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Drehknqpfe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sind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markierte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94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Positione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einzustellen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jede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Messun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zuerst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Wahl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PNP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4"/>
        </w:rPr>
        <w:t>od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14"/>
          <w:w w:val="114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NPN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vornehmen;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8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"POWER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ON"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einschalten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Nachfolgen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Geratebedie­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382" w:lineRule="exact"/>
        <w:ind w:left="101" w:right="5890"/>
        <w:jc w:val="both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nung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Reihenfolge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>Numerierun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1"/>
          <w:w w:val="107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>durchftihren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14"/>
          <w:w w:val="107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00"/>
          <w:position w:val="-4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00"/>
          <w:position w:val="-4"/>
        </w:rPr>
        <w:t>   </w:t>
      </w:r>
      <w:r>
        <w:rPr>
          <w:rFonts w:ascii="Times New Roman" w:hAnsi="Times New Roman" w:cs="Times New Roman" w:eastAsia="Times New Roman"/>
          <w:sz w:val="38"/>
          <w:szCs w:val="38"/>
          <w:color w:val="4D493D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67673D"/>
          <w:spacing w:val="0"/>
          <w:w w:val="54"/>
          <w:position w:val="-4"/>
        </w:rPr>
        <w:t>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1829" w:right="-20"/>
        <w:jc w:val="left"/>
        <w:tabs>
          <w:tab w:pos="127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1"/>
          <w:szCs w:val="11"/>
          <w:color w:val="939067"/>
          <w:spacing w:val="0"/>
          <w:w w:val="176"/>
          <w:i/>
          <w:position w:val="1"/>
        </w:rPr>
        <w:t>:</w:t>
      </w:r>
      <w:r>
        <w:rPr>
          <w:rFonts w:ascii="Arial" w:hAnsi="Arial" w:cs="Arial" w:eastAsia="Arial"/>
          <w:sz w:val="11"/>
          <w:szCs w:val="11"/>
          <w:color w:val="939067"/>
          <w:spacing w:val="-44"/>
          <w:w w:val="176"/>
          <w:i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939067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1"/>
          <w:szCs w:val="11"/>
          <w:color w:val="939067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18"/>
          <w:szCs w:val="18"/>
          <w:color w:val="C4C49A"/>
          <w:spacing w:val="0"/>
          <w:w w:val="176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90" w:lineRule="exact"/>
        <w:ind w:left="139" w:right="1354"/>
        <w:jc w:val="both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B7B41"/>
          <w:spacing w:val="0"/>
          <w:w w:val="39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7B7B41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7B7B41"/>
          <w:spacing w:val="9"/>
          <w:w w:val="3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39"/>
          <w:szCs w:val="39"/>
          <w:color w:val="2F2D24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fli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Messbereiche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anwendbar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Ausnahme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C4C49A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C4C49A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Messun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18"/>
        </w:rPr>
        <w:t>,SC</w:t>
      </w:r>
      <w:r>
        <w:rPr>
          <w:rFonts w:ascii="Times New Roman" w:hAnsi="Times New Roman" w:cs="Times New Roman" w:eastAsia="Times New Roman"/>
          <w:sz w:val="39"/>
          <w:szCs w:val="39"/>
          <w:color w:val="2F2D24"/>
          <w:spacing w:val="-34"/>
          <w:w w:val="119"/>
        </w:rPr>
        <w:t>"</w:t>
      </w:r>
      <w:r>
        <w:rPr>
          <w:rFonts w:ascii="Times New Roman" w:hAnsi="Times New Roman" w:cs="Times New Roman" w:eastAsia="Times New Roman"/>
          <w:sz w:val="39"/>
          <w:szCs w:val="39"/>
          <w:color w:val="4D493D"/>
          <w:spacing w:val="0"/>
          <w:w w:val="139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320" w:right="320"/>
        </w:sectPr>
      </w:pPr>
      <w:rPr/>
    </w:p>
    <w:p>
      <w:pPr>
        <w:spacing w:before="11" w:after="0" w:line="366" w:lineRule="auto"/>
        <w:ind w:left="123" w:right="1388" w:firstLine="-5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0"/>
        </w:rPr>
        <w:t>MESSUNGEN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Kurzschlussmessun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4"/>
          <w:w w:val="106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1"/>
        </w:rPr>
        <w:t>SC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3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222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88"/>
          <w:w w:val="22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"SC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>driicken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8" w:after="0" w:line="240" w:lineRule="auto"/>
        <w:ind w:left="112" w:right="-97"/>
        <w:jc w:val="left"/>
        <w:tabs>
          <w:tab w:pos="29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233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92"/>
          <w:w w:val="23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Ohmwert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0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7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n-Skala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5"/>
        </w:rPr>
        <w:t>ablesen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1312" w:right="5009" w:firstLine="-1312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Daten: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D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31"/>
          <w:szCs w:val="31"/>
          <w:color w:val="2F2D24"/>
          <w:spacing w:val="49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2F2D24"/>
          <w:spacing w:val="0"/>
          <w:w w:val="100"/>
        </w:rPr>
        <w:t>==</w:t>
      </w:r>
      <w:r>
        <w:rPr>
          <w:rFonts w:ascii="Arial" w:hAnsi="Arial" w:cs="Arial" w:eastAsia="Arial"/>
          <w:sz w:val="33"/>
          <w:szCs w:val="33"/>
          <w:color w:val="2F2D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4"/>
        </w:rPr>
        <w:t>(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3"/>
        </w:rPr>
        <w:t>fest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4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>Anzeige</w:t>
      </w:r>
      <w:r>
        <w:rPr>
          <w:rFonts w:ascii="Times New Roman" w:hAnsi="Times New Roman" w:cs="Times New Roman" w:eastAsia="Times New Roman"/>
          <w:sz w:val="38"/>
          <w:szCs w:val="38"/>
          <w:color w:val="2F2D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F2D24"/>
          <w:spacing w:val="0"/>
          <w:w w:val="100"/>
        </w:rPr>
        <w:t>0-5</w:t>
      </w:r>
      <w:r>
        <w:rPr>
          <w:rFonts w:ascii="Times New Roman" w:hAnsi="Times New Roman" w:cs="Times New Roman" w:eastAsia="Times New Roman"/>
          <w:sz w:val="40"/>
          <w:szCs w:val="40"/>
          <w:color w:val="2F2D24"/>
          <w:spacing w:val="93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F2D24"/>
          <w:spacing w:val="0"/>
          <w:w w:val="111"/>
        </w:rPr>
        <w:t>kn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320" w:right="320"/>
          <w:cols w:num="2" w:equalWidth="0">
            <w:col w:w="5619" w:space="1392"/>
            <w:col w:w="920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1" w:after="0" w:line="429" w:lineRule="exact"/>
        <w:ind w:left="11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45.066666pt;margin-top:60.821732pt;width:461.600006pt;height:267.866377pt;mso-position-horizontal-relative:page;mso-position-vertical-relative:paragraph;z-index:-662" coordorigin="901,1216" coordsize="9232,5357">
            <v:shape style="position:absolute;left:901;top:1464;width:9232;height:4320" type="#_x0000_t75">
              <v:imagedata r:id="rId15" o:title=""/>
            </v:shape>
            <v:group style="position:absolute;left:8643;top:1224;width:2;height:917" coordorigin="8643,1224" coordsize="2,917">
              <v:shape style="position:absolute;left:8643;top:1224;width:2;height:917" coordorigin="8643,1224" coordsize="0,917" path="m8643,2142l8643,1224e" filled="f" stroked="t" strokeweight=".799747pt" strokecolor="#2B2B1F">
                <v:path arrowok="t"/>
              </v:shape>
            </v:group>
            <v:group style="position:absolute;left:8176;top:1811;width:2;height:331" coordorigin="8176,1811" coordsize="2,331">
              <v:shape style="position:absolute;left:8176;top:1811;width:2;height:331" coordorigin="8176,1811" coordsize="0,331" path="m8176,2142l8176,1811e" filled="f" stroked="t" strokeweight=".266582pt" strokecolor="#444434">
                <v:path arrowok="t"/>
              </v:shape>
            </v:group>
            <v:group style="position:absolute;left:938;top:1464;width:2;height:5099" coordorigin="938,1464" coordsize="2,5099">
              <v:shape style="position:absolute;left:938;top:1464;width:2;height:5099" coordorigin="938,1464" coordsize="0,5099" path="m938,6563l938,1464e" filled="f" stroked="t" strokeweight="1.066329pt" strokecolor="#28231C">
                <v:path arrowok="t"/>
              </v:shape>
            </v:group>
            <v:group style="position:absolute;left:6926;top:1694;width:2906;height:2" coordorigin="6926,1694" coordsize="2906,2">
              <v:shape style="position:absolute;left:6926;top:1694;width:2906;height:2" coordorigin="6926,1694" coordsize="2906,0" path="m6926,1694l9832,1694e" filled="f" stroked="t" strokeweight=".799747pt" strokecolor="#937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589367pt;margin-top:48.021606pt;width:386.011142pt;height:.1pt;mso-position-horizontal-relative:page;mso-position-vertical-relative:paragraph;z-index:-661" coordorigin="672,960" coordsize="7720,2">
            <v:shape style="position:absolute;left:672;top:960;width:7720;height:2" coordorigin="672,960" coordsize="7720,0" path="m672,960l8392,960e" filled="f" stroked="t" strokeweight=".799747pt" strokecolor="#3434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6"/>
          <w:position w:val="-1"/>
        </w:rPr>
        <w:t>Reststrommessung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-19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6"/>
          <w:position w:val="-1"/>
        </w:rPr>
        <w:t>lcEo,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27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-14"/>
          <w:w w:val="143"/>
          <w:position w:val="-1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595444"/>
          <w:spacing w:val="0"/>
          <w:w w:val="81"/>
          <w:position w:val="-1"/>
        </w:rPr>
        <w:t>o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63"/>
          <w:position w:val="-1"/>
        </w:rPr>
        <w:t>mR,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-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8"/>
          <w:position w:val="-1"/>
        </w:rPr>
        <w:t>IcEs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300" w:right="2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09" w:lineRule="atLeast"/>
        <w:ind w:right="-20"/>
        <w:jc w:val="right"/>
        <w:tabs>
          <w:tab w:pos="360" w:val="left"/>
          <w:tab w:pos="680" w:val="left"/>
          <w:tab w:pos="1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26231C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26231C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26231C"/>
          <w:w w:val="105"/>
        </w:rPr>
        <w:t>B</w:t>
      </w:r>
      <w:r>
        <w:rPr>
          <w:rFonts w:ascii="Arial" w:hAnsi="Arial" w:cs="Arial" w:eastAsia="Arial"/>
          <w:sz w:val="13"/>
          <w:szCs w:val="13"/>
          <w:color w:val="26231C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26231C"/>
          <w:w w:val="100"/>
        </w:rPr>
        <w:t>S</w:t>
        <w:tab/>
      </w:r>
      <w:r>
        <w:rPr>
          <w:rFonts w:ascii="Arial" w:hAnsi="Arial" w:cs="Arial" w:eastAsia="Arial"/>
          <w:sz w:val="13"/>
          <w:szCs w:val="13"/>
          <w:color w:val="26231C"/>
          <w:w w:val="100"/>
        </w:rPr>
      </w:r>
      <w:r>
        <w:rPr>
          <w:rFonts w:ascii="Arial" w:hAnsi="Arial" w:cs="Arial" w:eastAsia="Arial"/>
          <w:sz w:val="17"/>
          <w:szCs w:val="17"/>
          <w:color w:val="85876D"/>
          <w:spacing w:val="-14"/>
          <w:w w:val="93"/>
        </w:rPr>
        <w:t>'</w:t>
      </w:r>
      <w:r>
        <w:rPr>
          <w:rFonts w:ascii="Arial" w:hAnsi="Arial" w:cs="Arial" w:eastAsia="Arial"/>
          <w:sz w:val="17"/>
          <w:szCs w:val="17"/>
          <w:color w:val="26231C"/>
          <w:spacing w:val="0"/>
          <w:w w:val="90"/>
        </w:rPr>
        <w:t>c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43.186329pt;margin-top:-24.441074pt;width:367.0838pt;height:.1pt;mso-position-horizontal-relative:page;mso-position-vertical-relative:paragraph;z-index:-659" coordorigin="864,-489" coordsize="7342,2">
            <v:shape style="position:absolute;left:864;top:-489;width:7342;height:2" coordorigin="864,-489" coordsize="7342,0" path="m864,-489l8205,-489e" filled="f" stroked="t" strokeweight="1.599494pt" strokecolor="#2B2B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26231C"/>
          <w:spacing w:val="0"/>
          <w:w w:val="114"/>
        </w:rPr>
        <w:t>RaE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3" w:lineRule="exact"/>
        <w:ind w:left="283" w:right="-234"/>
        <w:jc w:val="left"/>
        <w:rPr>
          <w:rFonts w:ascii="Times New Roman" w:hAnsi="Times New Roman" w:cs="Times New Roman" w:eastAsia="Times New Roman"/>
          <w:sz w:val="129"/>
          <w:szCs w:val="129"/>
        </w:rPr>
      </w:pPr>
      <w:rPr/>
      <w:r>
        <w:rPr/>
        <w:pict>
          <v:group style="position:absolute;margin-left:22.392912pt;margin-top:-183.783203pt;width:.1pt;height:288.266673pt;mso-position-horizontal-relative:page;mso-position-vertical-relative:paragraph;z-index:-660" coordorigin="448,-3676" coordsize="2,5765">
            <v:shape style="position:absolute;left:448;top:-3676;width:2;height:5765" coordorigin="448,-3676" coordsize="0,5765" path="m448,2090l448,-3676e" filled="f" stroked="t" strokeweight="1.066329pt" strokecolor="#2B2B23">
              <v:path arrowok="t"/>
            </v:shape>
          </v:group>
          <w10:wrap type="none"/>
        </w:pict>
      </w:r>
      <w:r>
        <w:rPr/>
        <w:pict>
          <v:group style="position:absolute;margin-left:39.85405pt;margin-top:-168.849869pt;width:.1pt;height:259.466672pt;mso-position-horizontal-relative:page;mso-position-vertical-relative:paragraph;z-index:-658" coordorigin="797,-3377" coordsize="2,5189">
            <v:shape style="position:absolute;left:797;top:-3377;width:2;height:5189" coordorigin="797,-3377" coordsize="0,5189" path="m797,1812l797,-3377e" filled="f" stroked="t" strokeweight="1.066329pt" strokecolor="#2828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9"/>
          <w:szCs w:val="129"/>
          <w:color w:val="BC3438"/>
          <w:spacing w:val="0"/>
          <w:w w:val="157"/>
          <w:position w:val="-92"/>
        </w:rPr>
        <w:t>•</w:t>
      </w:r>
      <w:r>
        <w:rPr>
          <w:rFonts w:ascii="Times New Roman" w:hAnsi="Times New Roman" w:cs="Times New Roman" w:eastAsia="Times New Roman"/>
          <w:sz w:val="129"/>
          <w:szCs w:val="129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3"/>
          <w:w w:val="107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7"/>
        </w:rPr>
        <w:t>cEo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-14"/>
          <w:w w:val="107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Taste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89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drticken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7" w:lineRule="exact"/>
        <w:ind w:left="541" w:right="-20"/>
        <w:jc w:val="left"/>
        <w:tabs>
          <w:tab w:pos="28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73"/>
          <w:position w:val="-9"/>
        </w:rPr>
        <w:t>OO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-9"/>
        </w:rPr>
      </w:r>
      <w:r>
        <w:rPr>
          <w:rFonts w:ascii="Arial" w:hAnsi="Arial" w:cs="Arial" w:eastAsia="Arial"/>
          <w:sz w:val="31"/>
          <w:szCs w:val="31"/>
          <w:color w:val="26231C"/>
          <w:spacing w:val="0"/>
          <w:w w:val="100"/>
          <w:position w:val="-9"/>
        </w:rPr>
        <w:t>==</w:t>
      </w:r>
      <w:r>
        <w:rPr>
          <w:rFonts w:ascii="Arial" w:hAnsi="Arial" w:cs="Arial" w:eastAsia="Arial"/>
          <w:sz w:val="31"/>
          <w:szCs w:val="31"/>
          <w:color w:val="26231C"/>
          <w:spacing w:val="21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4"/>
          <w:position w:val="-9"/>
        </w:rPr>
        <w:t>lcEO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681" w:lineRule="exact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width:6.666667pt;height:40.533333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4"/>
        </w:rPr>
        <w:t>        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4"/>
        </w:rPr>
        <w:t>100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4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4"/>
        </w:rPr>
        <w:t>kn-100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18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22"/>
          <w:position w:val="4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40"/>
          <w:w w:val="122"/>
          <w:position w:val="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22"/>
          <w:position w:val="4"/>
        </w:rPr>
        <w:t>==leER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09" w:lineRule="exact"/>
        <w:ind w:left="509" w:right="-20"/>
        <w:jc w:val="left"/>
        <w:tabs>
          <w:tab w:pos="28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37"/>
          <w:szCs w:val="37"/>
          <w:color w:val="26231C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43"/>
          <w:szCs w:val="43"/>
          <w:color w:val="26231C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43"/>
          <w:szCs w:val="43"/>
          <w:color w:val="26231C"/>
          <w:spacing w:val="-69"/>
          <w:w w:val="100"/>
          <w:position w:val="1"/>
        </w:rPr>
        <w:t> </w:t>
      </w:r>
      <w:r>
        <w:rPr>
          <w:rFonts w:ascii="Arial" w:hAnsi="Arial" w:cs="Arial" w:eastAsia="Arial"/>
          <w:sz w:val="43"/>
          <w:szCs w:val="43"/>
          <w:color w:val="26231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3"/>
          <w:szCs w:val="43"/>
          <w:color w:val="26231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25"/>
          <w:position w:val="1"/>
        </w:rPr>
        <w:t>==IcEs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8"/>
        </w:rPr>
        <w:t>Messbereichtaste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-23"/>
          <w:w w:val="10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8"/>
        </w:rPr>
        <w:t>drticken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43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Einstellun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-5"/>
          <w:w w:val="107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13"/>
          <w:w w:val="110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69"/>
        </w:rPr>
        <w:t>c:m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vornehmen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37" w:after="0" w:line="240" w:lineRule="auto"/>
        <w:ind w:left="23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wahlen;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>ablesen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300" w:right="260"/>
          <w:cols w:num="3" w:equalWidth="0">
            <w:col w:w="5808" w:space="946"/>
            <w:col w:w="992" w:space="2418"/>
            <w:col w:w="6136"/>
          </w:cols>
        </w:sectPr>
      </w:pPr>
      <w:rPr/>
    </w:p>
    <w:p>
      <w:pPr>
        <w:spacing w:before="0" w:after="0" w:line="872" w:lineRule="atLeast"/>
        <w:ind w:left="6916" w:right="8651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6231C"/>
          <w:spacing w:val="0"/>
          <w:w w:val="88"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26231C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6231C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6231C"/>
          <w:spacing w:val="0"/>
          <w:w w:val="88"/>
        </w:rPr>
        <w:t>ON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860" w:h="11920" w:orient="landscape"/>
          <w:pgMar w:top="1080" w:bottom="280" w:left="300" w:right="260"/>
        </w:sectPr>
      </w:pPr>
      <w:rPr/>
    </w:p>
    <w:p>
      <w:pPr>
        <w:spacing w:before="0" w:after="0" w:line="374" w:lineRule="exact"/>
        <w:ind w:right="-20"/>
        <w:jc w:val="right"/>
        <w:rPr>
          <w:rFonts w:ascii="Arial" w:hAnsi="Arial" w:cs="Arial" w:eastAsia="Arial"/>
          <w:sz w:val="40"/>
          <w:szCs w:val="40"/>
        </w:rPr>
      </w:pPr>
      <w:rPr/>
      <w:r>
        <w:rPr/>
        <w:pict>
          <v:group style="position:absolute;margin-left:50.917217pt;margin-top:24.59873pt;width:355.354179pt;height:.1pt;mso-position-horizontal-relative:page;mso-position-vertical-relative:paragraph;z-index:-657" coordorigin="1018,492" coordsize="7107,2">
            <v:shape style="position:absolute;left:1018;top:492;width:7107;height:2" coordorigin="1018,492" coordsize="7107,0" path="m1018,492l8125,492e" filled="f" stroked="t" strokeweight=".799747pt" strokecolor="#2F2F23">
              <v:path arrowok="t"/>
            </v:shape>
          </v:group>
          <w10:wrap type="none"/>
        </w:pict>
      </w:r>
      <w:r>
        <w:rPr/>
        <w:pict>
          <v:group style="position:absolute;margin-left:49.05114pt;margin-top:31.932064pt;width:358.553166pt;height:.1pt;mso-position-horizontal-relative:page;mso-position-vertical-relative:paragraph;z-index:-656" coordorigin="981,639" coordsize="7171,2">
            <v:shape style="position:absolute;left:981;top:639;width:7171;height:2" coordorigin="981,639" coordsize="7171,0" path="m981,639l8152,639e" filled="f" stroked="t" strokeweight=".799747pt" strokecolor="#2F2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color w:val="26231C"/>
          <w:spacing w:val="0"/>
          <w:w w:val="138"/>
          <w:position w:val="1"/>
        </w:rPr>
        <w:t>looool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0" w:lineRule="auto"/>
        <w:ind w:left="1646" w:right="106" w:firstLine="-1493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36.521770pt;margin-top:-13.195053pt;width:387.877218pt;height:.1pt;mso-position-horizontal-relative:page;mso-position-vertical-relative:paragraph;z-index:-655" coordorigin="730,-264" coordsize="7758,2">
            <v:shape style="position:absolute;left:730;top:-264;width:7758;height:2" coordorigin="730,-264" coordsize="7758,0" path="m730,-264l8488,-264e" filled="f" stroked="t" strokeweight=".799747pt" strokecolor="#342F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Dioden: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Buchse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9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8362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8"/>
          <w:szCs w:val="38"/>
          <w:color w:val="38362D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8"/>
          <w:szCs w:val="38"/>
          <w:color w:val="38362D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PNP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Katode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3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432" w:lineRule="exact"/>
        <w:ind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/>
        <w:br w:type="column"/>
      </w:r>
      <w:r>
        <w:rPr>
          <w:rFonts w:ascii="Arial" w:hAnsi="Arial" w:cs="Arial" w:eastAsia="Arial"/>
          <w:sz w:val="47"/>
          <w:szCs w:val="47"/>
          <w:color w:val="26231C"/>
          <w:spacing w:val="0"/>
          <w:w w:val="138"/>
          <w:position w:val="1"/>
        </w:rPr>
        <w:t>D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5"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6231C"/>
          <w:spacing w:val="0"/>
          <w:w w:val="112"/>
        </w:rPr>
        <w:t>PE</w:t>
      </w:r>
      <w:r>
        <w:rPr>
          <w:rFonts w:ascii="Arial" w:hAnsi="Arial" w:cs="Arial" w:eastAsia="Arial"/>
          <w:sz w:val="11"/>
          <w:szCs w:val="11"/>
          <w:color w:val="26231C"/>
          <w:spacing w:val="0"/>
          <w:w w:val="112"/>
        </w:rPr>
        <w:t>M</w:t>
      </w:r>
      <w:r>
        <w:rPr>
          <w:rFonts w:ascii="Arial" w:hAnsi="Arial" w:cs="Arial" w:eastAsia="Arial"/>
          <w:sz w:val="11"/>
          <w:szCs w:val="11"/>
          <w:color w:val="26231C"/>
          <w:spacing w:val="23"/>
          <w:w w:val="112"/>
        </w:rPr>
        <w:t> </w:t>
      </w:r>
      <w:r>
        <w:rPr>
          <w:rFonts w:ascii="Arial" w:hAnsi="Arial" w:cs="Arial" w:eastAsia="Arial"/>
          <w:sz w:val="11"/>
          <w:szCs w:val="11"/>
          <w:color w:val="26231C"/>
          <w:spacing w:val="0"/>
          <w:w w:val="112"/>
        </w:rPr>
        <w:t>2054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10" w:lineRule="atLeast"/>
        <w:ind w:left="53" w:right="101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26231C"/>
          <w:spacing w:val="0"/>
          <w:w w:val="100"/>
        </w:rPr>
        <w:t>Anm.:</w:t>
      </w:r>
      <w:r>
        <w:rPr>
          <w:rFonts w:ascii="Times New Roman" w:hAnsi="Times New Roman" w:cs="Times New Roman" w:eastAsia="Times New Roman"/>
          <w:sz w:val="29"/>
          <w:szCs w:val="29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623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Fii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hoh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4"/>
        </w:rPr>
        <w:t>Empfindlichkeite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44"/>
          <w:w w:val="11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</w:rPr>
        <w:t>kann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8" w:after="0" w:line="272" w:lineRule="auto"/>
        <w:ind w:right="43" w:firstLine="69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VersHirkervoltmeter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extern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57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ange-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schlosse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45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werden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52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(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1-mV-Ausschla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8"/>
        </w:rPr>
        <w:t>ent­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5"/>
        </w:rPr>
        <w:t>spricht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73"/>
          <w:w w:val="11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einem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Io:m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von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>0,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-9"/>
          <w:w w:val="113"/>
        </w:rPr>
        <w:t>5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0"/>
        </w:rPr>
        <w:t>/hA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1"/>
        </w:rPr>
        <w:t>).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89" w:lineRule="exact"/>
        <w:ind w:left="69" w:right="97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5"/>
        </w:rPr>
        <w:t>Siehe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56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>auc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28"/>
          <w:w w:val="119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>Kapitel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-6"/>
          <w:w w:val="119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>VII.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37"/>
          <w:w w:val="119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-24"/>
          <w:w w:val="119"/>
          <w:position w:val="5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26231C"/>
          <w:spacing w:val="0"/>
          <w:w w:val="119"/>
          <w:position w:val="-4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26231C"/>
          <w:spacing w:val="0"/>
          <w:w w:val="119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6231C"/>
          <w:spacing w:val="17"/>
          <w:w w:val="119"/>
          <w:position w:val="-4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00"/>
          <w:position w:val="5"/>
        </w:rPr>
        <w:t>und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5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23"/>
          <w:position w:val="5"/>
        </w:rPr>
        <w:t>VIII.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20"/>
          <w:w w:val="123"/>
          <w:position w:val="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23"/>
          <w:position w:val="5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39" w:lineRule="exact"/>
        <w:ind w:left="75" w:right="3799"/>
        <w:jc w:val="both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2"/>
        </w:rPr>
        <w:t>Anleitung.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300" w:right="260"/>
          <w:cols w:num="3" w:equalWidth="0">
            <w:col w:w="6046" w:space="1043"/>
            <w:col w:w="830" w:space="2411"/>
            <w:col w:w="59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60" w:h="11920" w:orient="landscape"/>
          <w:pgMar w:top="1080" w:bottom="280" w:left="1920" w:right="20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5" w:lineRule="auto"/>
        <w:ind w:left="3219" w:right="-73" w:firstLine="-310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fli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0"/>
        </w:rPr>
        <w:t>lcE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Vn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Messbereiche: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2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2A281F"/>
          <w:spacing w:val="0"/>
          <w:w w:val="100"/>
          <w:i/>
        </w:rPr>
        <w:t>50ttA,</w:t>
      </w:r>
      <w:r>
        <w:rPr>
          <w:rFonts w:ascii="Arial" w:hAnsi="Arial" w:cs="Arial" w:eastAsia="Arial"/>
          <w:sz w:val="29"/>
          <w:szCs w:val="29"/>
          <w:color w:val="2A281F"/>
          <w:spacing w:val="0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color w:val="2A281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.5mA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8"/>
        </w:rPr>
        <w:t>5mA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1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1"/>
        </w:rPr>
        <w:t>cE: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40"/>
          <w:w w:val="9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0-150V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l\1essbereiche: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5V,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4"/>
        </w:rPr>
        <w:t>50V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10.371407pt;margin-top:37.643917pt;width:315.278324pt;height:.1pt;mso-position-horizontal-relative:page;mso-position-vertical-relative:paragraph;z-index:-652" coordorigin="2207,753" coordsize="6306,2">
            <v:shape style="position:absolute;left:2207;top:753;width:6306;height:2" coordorigin="2207,753" coordsize="6306,0" path="m2207,753l8513,753e" filled="f" stroked="t" strokeweight=".479876pt" strokecolor="#484438">
              <v:path arrowok="t"/>
            </v:shape>
          </v:group>
          <w10:wrap type="none"/>
        </w:pict>
      </w:r>
      <w:r>
        <w:rPr/>
        <w:pict>
          <v:group style="position:absolute;margin-left:118.049416pt;margin-top:54.323917pt;width:301.361929pt;height:.1pt;mso-position-horizontal-relative:page;mso-position-vertical-relative:paragraph;z-index:-650" coordorigin="2361,1086" coordsize="6027,2">
            <v:shape style="position:absolute;left:2361;top:1086;width:6027;height:2" coordorigin="2361,1086" coordsize="6027,0" path="m2361,1086l8388,1086e" filled="f" stroked="t" strokeweight="1.199689pt" strokecolor="#3F3F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  <w:b/>
          <w:bCs/>
        </w:rPr>
        <w:t>Durchbruchspannun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7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A281F"/>
          <w:spacing w:val="3"/>
          <w:w w:val="109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A281F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482" w:lineRule="exact"/>
        <w:ind w:left="10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5"/>
          <w:szCs w:val="45"/>
          <w:color w:val="2A281F"/>
          <w:spacing w:val="0"/>
          <w:w w:val="110"/>
          <w:i/>
          <w:position w:val="-3"/>
        </w:rPr>
        <w:t>xs.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424" w:lineRule="exact"/>
        <w:ind w:left="518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color w:val="2A281F"/>
          <w:spacing w:val="0"/>
          <w:w w:val="109"/>
          <w:i/>
          <w:position w:val="1"/>
        </w:rPr>
        <w:t>xs.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13.279999pt;margin-top:-27.40921pt;width:380.39211pt;height:235.439819pt;mso-position-horizontal-relative:page;mso-position-vertical-relative:paragraph;z-index:-654" coordorigin="2266,-548" coordsize="7608,4709">
            <v:shape style="position:absolute;left:2266;top:-378;width:6240;height:3552" type="#_x0000_t75">
              <v:imagedata r:id="rId17" o:title=""/>
            </v:shape>
            <v:group style="position:absolute;left:3935;top:-224;width:1137;height:2" coordorigin="3935,-224" coordsize="1137,2">
              <v:shape style="position:absolute;left:3935;top:-224;width:1137;height:2" coordorigin="3935,-224" coordsize="1137,0" path="m3935,-224l5072,-224e" filled="f" stroked="t" strokeweight=".959751pt" strokecolor="#343428">
                <v:path arrowok="t"/>
              </v:shape>
            </v:group>
            <v:group style="position:absolute;left:4065;top:-85;width:1022;height:2" coordorigin="4065,-85" coordsize="1022,2">
              <v:shape style="position:absolute;left:4065;top:-85;width:1022;height:2" coordorigin="4065,-85" coordsize="1022,0" path="m4065,-85l5087,-85e" filled="f" stroked="t" strokeweight=".959751pt" strokecolor="#343423">
                <v:path arrowok="t"/>
              </v:shape>
            </v:group>
            <v:group style="position:absolute;left:8758;top:-541;width:2;height:4694" coordorigin="8758,-541" coordsize="2,4694">
              <v:shape style="position:absolute;left:8758;top:-541;width:2;height:4694" coordorigin="8758,-541" coordsize="0,4694" path="m8758,4153l8758,-541e" filled="f" stroked="t" strokeweight=".719814pt" strokecolor="#3F3B2F">
                <v:path arrowok="t"/>
              </v:shape>
            </v:group>
            <v:group style="position:absolute;left:8475;top:162;width:1214;height:2" coordorigin="8475,162" coordsize="1214,2">
              <v:shape style="position:absolute;left:8475;top:162;width:1214;height:2" coordorigin="8475,162" coordsize="1214,0" path="m8475,162l9689,162e" filled="f" stroked="t" strokeweight=".479876pt" strokecolor="#A3A087">
                <v:path arrowok="t"/>
              </v:shape>
            </v:group>
            <v:group style="position:absolute;left:8475;top:606;width:1224;height:2" coordorigin="8475,606" coordsize="1224,2">
              <v:shape style="position:absolute;left:8475;top:606;width:1224;height:2" coordorigin="8475,606" coordsize="1224,0" path="m8475,606l9698,606e" filled="f" stroked="t" strokeweight=".479876pt" strokecolor="#A8A387">
                <v:path arrowok="t"/>
              </v:shape>
            </v:group>
            <v:group style="position:absolute;left:8475;top:1513;width:1224;height:2" coordorigin="8475,1513" coordsize="1224,2">
              <v:shape style="position:absolute;left:8475;top:1513;width:1224;height:2" coordorigin="8475,1513" coordsize="1224,0" path="m8475,1513l9698,1513e" filled="f" stroked="t" strokeweight=".479876pt" strokecolor="#A3A083">
                <v:path arrowok="t"/>
              </v:shape>
            </v:group>
            <v:group style="position:absolute;left:8475;top:2351;width:1238;height:2" coordorigin="8475,2351" coordsize="1238,2">
              <v:shape style="position:absolute;left:8475;top:2351;width:1238;height:2" coordorigin="8475,2351" coordsize="1238,0" path="m8475,2351l9713,2351e" filled="f" stroked="t" strokeweight=".479876pt" strokecolor="#A39C80">
                <v:path arrowok="t"/>
              </v:shape>
            </v:group>
            <v:group style="position:absolute;left:8503;top:2406;width:1353;height:2" coordorigin="8503,2406" coordsize="1353,2">
              <v:shape style="position:absolute;left:8503;top:2406;width:1353;height:2" coordorigin="8503,2406" coordsize="1353,0" path="m8503,2406l9857,2406e" filled="f" stroked="t" strokeweight="1.679565pt" strokecolor="#8760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Geeignete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53"/>
          <w:w w:val="10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Ic-Bereic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wahlen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83"/>
        </w:rPr>
        <w:t>RBE;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1"/>
          <w:w w:val="8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normal: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81F"/>
          <w:spacing w:val="0"/>
          <w:w w:val="104"/>
        </w:rPr>
        <w:t>rfJ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exact"/>
        <w:ind w:left="1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-8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  <w:position w:val="-1"/>
        </w:rPr>
        <w:t>Taste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5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5"/>
          <w:position w:val="-1"/>
        </w:rPr>
        <w:t>drlicken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  <w:cols w:num="2" w:equalWidth="0">
            <w:col w:w="8266" w:space="232"/>
            <w:col w:w="62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7" w:lineRule="exact"/>
        <w:ind w:right="173"/>
        <w:jc w:val="right"/>
        <w:tabs>
          <w:tab w:pos="280" w:val="left"/>
          <w:tab w:pos="560" w:val="left"/>
          <w:tab w:pos="84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101.613678pt;margin-top:-199.310059pt;width:.1pt;height:234.240004pt;mso-position-horizontal-relative:page;mso-position-vertical-relative:paragraph;z-index:-651" coordorigin="2032,-3986" coordsize="2,4685">
            <v:shape style="position:absolute;left:2032;top:-3986;width:2;height:4685" coordorigin="2032,-3986" coordsize="0,4685" path="m2032,699l2032,-3986e" filled="f" stroked="t" strokeweight=".719814pt" strokecolor="#3B3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color w:val="423F31"/>
          <w:w w:val="89"/>
          <w:position w:val="-1"/>
        </w:rPr>
        <w:t>E</w:t>
      </w:r>
      <w:r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</w:r>
      <w:r>
        <w:rPr>
          <w:rFonts w:ascii="Arial" w:hAnsi="Arial" w:cs="Arial" w:eastAsia="Arial"/>
          <w:sz w:val="10"/>
          <w:szCs w:val="10"/>
          <w:color w:val="2A281F"/>
          <w:w w:val="105"/>
          <w:position w:val="-1"/>
        </w:rPr>
        <w:t>B</w:t>
      </w:r>
      <w:r>
        <w:rPr>
          <w:rFonts w:ascii="Arial" w:hAnsi="Arial" w:cs="Arial" w:eastAsia="Arial"/>
          <w:sz w:val="10"/>
          <w:szCs w:val="10"/>
          <w:color w:val="2A281F"/>
          <w:w w:val="100"/>
          <w:position w:val="-1"/>
        </w:rPr>
        <w:tab/>
      </w:r>
      <w:r>
        <w:rPr>
          <w:rFonts w:ascii="Arial" w:hAnsi="Arial" w:cs="Arial" w:eastAsia="Arial"/>
          <w:sz w:val="10"/>
          <w:szCs w:val="10"/>
          <w:color w:val="2A281F"/>
          <w:w w:val="100"/>
          <w:position w:val="-1"/>
        </w:rPr>
      </w:r>
      <w:r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  <w:t>S</w:t>
        <w:tab/>
      </w:r>
      <w:r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</w:r>
      <w:r>
        <w:rPr>
          <w:rFonts w:ascii="Arial" w:hAnsi="Arial" w:cs="Arial" w:eastAsia="Arial"/>
          <w:sz w:val="10"/>
          <w:szCs w:val="10"/>
          <w:color w:val="2A281F"/>
          <w:spacing w:val="0"/>
          <w:w w:val="90"/>
          <w:i/>
          <w:position w:val="-1"/>
        </w:rPr>
        <w:t>C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/>
      <w:r>
        <w:rPr/>
        <w:pict>
          <v:group style="position:absolute;margin-left:287.685486pt;margin-top:.912734pt;width:45.348252pt;height:.1pt;mso-position-horizontal-relative:page;mso-position-vertical-relative:paragraph;z-index:-645" coordorigin="5754,18" coordsize="907,2">
            <v:shape style="position:absolute;left:5754;top:18;width:907;height:2" coordorigin="5754,18" coordsize="907,0" path="m5754,18l6661,18e" filled="f" stroked="t" strokeweight=".71981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2A281F"/>
          <w:spacing w:val="0"/>
          <w:w w:val="141"/>
        </w:rPr>
        <w:t>looool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-97" w:right="7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2A281F"/>
          <w:spacing w:val="1"/>
          <w:w w:val="90"/>
        </w:rPr>
        <w:t>P</w:t>
      </w:r>
      <w:r>
        <w:rPr>
          <w:rFonts w:ascii="Arial" w:hAnsi="Arial" w:cs="Arial" w:eastAsia="Arial"/>
          <w:sz w:val="10"/>
          <w:szCs w:val="10"/>
          <w:color w:val="524F3F"/>
          <w:spacing w:val="-15"/>
          <w:w w:val="90"/>
        </w:rPr>
        <w:t>O</w:t>
      </w:r>
      <w:r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>WE</w:t>
      </w:r>
      <w:r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>R</w:t>
      </w:r>
      <w:r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2A281F"/>
          <w:spacing w:val="2"/>
          <w:w w:val="90"/>
        </w:rPr>
        <w:t> </w:t>
      </w:r>
      <w:r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>ON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" w:right="10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v:group style="position:absolute;margin-left:125.487488pt;margin-top:25.271875pt;width:289.604975pt;height:.1pt;mso-position-horizontal-relative:page;mso-position-vertical-relative:paragraph;z-index:-649" coordorigin="2510,505" coordsize="5792,2">
            <v:shape style="position:absolute;left:2510;top:505;width:5792;height:2" coordorigin="2510,505" coordsize="5792,0" path="m2510,505l8302,505e" filled="f" stroked="t" strokeweight=".719814pt" strokecolor="#3F3F2F">
              <v:path arrowok="t"/>
            </v:shape>
          </v:group>
          <w10:wrap type="none"/>
        </w:pict>
      </w:r>
      <w:r>
        <w:rPr/>
        <w:pict>
          <v:group style="position:absolute;margin-left:124.52774pt;margin-top:31.631876pt;width:292.004353pt;height:.1pt;mso-position-horizontal-relative:page;mso-position-vertical-relative:paragraph;z-index:-648" coordorigin="2491,633" coordsize="5840,2">
            <v:shape style="position:absolute;left:2491;top:633;width:5840;height:2" coordorigin="2491,633" coordsize="5840,0" path="m2491,633l8331,633e" filled="f" stroked="t" strokeweight=".719814pt" strokecolor="#383828">
              <v:path arrowok="t"/>
            </v:shape>
          </v:group>
          <w10:wrap type="none"/>
        </w:pict>
      </w:r>
      <w:r>
        <w:rPr/>
        <w:pict>
          <v:group style="position:absolute;margin-left:114.450348pt;margin-top:46.031876pt;width:314.318573pt;height:.1pt;mso-position-horizontal-relative:page;mso-position-vertical-relative:paragraph;z-index:-647" coordorigin="2289,921" coordsize="6286,2">
            <v:shape style="position:absolute;left:2289;top:921;width:6286;height:2" coordorigin="2289,921" coordsize="6286,0" path="m2289,921l8575,921e" filled="f" stroked="t" strokeweight=".719814pt" strokecolor="#3B3828">
              <v:path arrowok="t"/>
            </v:shape>
          </v:group>
          <w10:wrap type="none"/>
        </w:pict>
      </w:r>
      <w:r>
        <w:rPr/>
        <w:pict>
          <v:group style="position:absolute;margin-left:535.54126pt;margin-top:79.631874pt;width:305.68081pt;height:.1pt;mso-position-horizontal-relative:page;mso-position-vertical-relative:paragraph;z-index:-646" coordorigin="10711,1593" coordsize="6114,2">
            <v:shape style="position:absolute;left:10711;top:1593;width:6114;height:2" coordorigin="10711,1593" coordsize="6114,0" path="m10711,1593l16824,1593e" filled="f" stroked="t" strokeweight="1.199689pt" strokecolor="#CCC39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0"/>
          <w:szCs w:val="40"/>
          <w:color w:val="2A281F"/>
          <w:spacing w:val="0"/>
          <w:w w:val="185"/>
        </w:rPr>
        <w:t>0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62" w:lineRule="auto"/>
        <w:ind w:left="5" w:right="45" w:firstLine="-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Vn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9"/>
        </w:rPr>
        <w:t>erhohen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Strom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schnelle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zunimmt.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zuriickregel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gerade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vor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4"/>
        </w:rPr>
        <w:t>diesem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Punkt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-1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A281F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A281F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2A28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ablesen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Siehe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auc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6"/>
        </w:rPr>
        <w:t>Kapitel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VII.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>Anleitung.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1920" w:right="200"/>
          <w:cols w:num="3" w:equalWidth="0">
            <w:col w:w="4942" w:space="730"/>
            <w:col w:w="655" w:space="2171"/>
            <w:col w:w="62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679565pt;margin-top:90.480003pt;width:.1pt;height:404.400008pt;mso-position-horizontal-relative:page;mso-position-vertical-relative:page;z-index:-653" coordorigin="34,1810" coordsize="2,8088">
            <v:shape style="position:absolute;left:34;top:1810;width:2;height:8088" coordorigin="34,1810" coordsize="0,8088" path="m34,9898l34,1810e" filled="f" stroked="t" strokeweight="2.879254pt" strokecolor="#605B4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570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21.919998pt;height:2.8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744.004883pt;margin-top:99.969986pt;width:98.000886pt;height:399.359985pt;mso-position-horizontal-relative:page;mso-position-vertical-relative:page;z-index:-641" coordorigin="14880,1999" coordsize="1960,7987">
            <v:shape style="position:absolute;left:15736;top:1999;width:1075;height:7987" type="#_x0000_t75">
              <v:imagedata r:id="rId19" o:title=""/>
            </v:shape>
            <v:group style="position:absolute;left:14887;top:9950;width:831;height:2" coordorigin="14887,9950" coordsize="831,2">
              <v:shape style="position:absolute;left:14887;top:9950;width:831;height:2" coordorigin="14887,9950" coordsize="831,0" path="m14887,9950l15719,9950e" filled="f" stroked="t" strokeweight=".720755pt" strokecolor="#DBD4AC">
                <v:path arrowok="t"/>
              </v:shape>
            </v:group>
            <v:group style="position:absolute;left:16826;top:2144;width:2;height:7815" coordorigin="16826,2144" coordsize="2,7815">
              <v:shape style="position:absolute;left:16826;top:2144;width:2;height:7815" coordorigin="16826,2144" coordsize="0,7815" path="m16826,9960l16826,2144e" filled="f" stroked="t" strokeweight="2.162265pt" strokecolor="#5B5448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8.959991pt;height:16.32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451" w:lineRule="exact"/>
        <w:ind w:left="2606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384.588348pt;margin-top:-44.818165pt;width:378.87693pt;height:7.68pt;mso-position-horizontal-relative:page;mso-position-vertical-relative:paragraph;z-index:-643" coordorigin="7692,-896" coordsize="7578,154">
            <v:shape style="position:absolute;left:8421;top:-896;width:691;height:154" type="#_x0000_t75">
              <v:imagedata r:id="rId21" o:title=""/>
            </v:shape>
            <v:group style="position:absolute;left:7699;top:-795;width:663;height:2" coordorigin="7699,-795" coordsize="663,2">
              <v:shape style="position:absolute;left:7699;top:-795;width:663;height:2" coordorigin="7699,-795" coordsize="663,0" path="m7699,-795l8362,-795e" filled="f" stroked="t" strokeweight=".720755pt" strokecolor="#CCBC90">
                <v:path arrowok="t"/>
              </v:shape>
            </v:group>
            <v:group style="position:absolute;left:9092;top:-814;width:6160;height:2" coordorigin="9092,-814" coordsize="6160,2">
              <v:shape style="position:absolute;left:9092;top:-814;width:6160;height:2" coordorigin="9092,-814" coordsize="6160,0" path="m9092,-814l15252,-814e" filled="f" stroked="t" strokeweight="1.681762pt" strokecolor="#BFAF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633439pt;margin-top:-11.590202pt;width:.1pt;height:55.824937pt;mso-position-horizontal-relative:page;mso-position-vertical-relative:paragraph;z-index:-640" coordorigin="153,-232" coordsize="2,1116">
            <v:shape style="position:absolute;left:153;top:-232;width:2;height:1116" coordorigin="153,-232" coordsize="0,1116" path="m153,885l153,-232e" filled="f" stroked="t" strokeweight="1.201258pt" strokecolor="#D8C897">
              <v:path arrowok="t"/>
            </v:shape>
          </v:group>
          <w10:wrap type="none"/>
        </w:pict>
      </w:r>
      <w:r>
        <w:rPr/>
        <w:pict>
          <v:group style="position:absolute;margin-left:139.891998pt;margin-top:40.745678pt;width:302.476890pt;height:.1pt;mso-position-horizontal-relative:page;mso-position-vertical-relative:paragraph;z-index:-638" coordorigin="2798,815" coordsize="6050,2">
            <v:shape style="position:absolute;left:2798;top:815;width:6050;height:2" coordorigin="2798,815" coordsize="6050,0" path="m2798,815l8847,815e" filled="f" stroked="t" strokeweight=".480503pt" strokecolor="#5B573B">
              <v:path arrowok="t"/>
            </v:shape>
          </v:group>
          <w10:wrap type="none"/>
        </w:pict>
      </w:r>
      <w:r>
        <w:rPr/>
        <w:pict>
          <v:group style="position:absolute;margin-left:150.943573pt;margin-top:54.701912pt;width:281.094488pt;height:.1pt;mso-position-horizontal-relative:page;mso-position-vertical-relative:paragraph;z-index:-636" coordorigin="3019,1094" coordsize="5622,2">
            <v:shape style="position:absolute;left:3019;top:1094;width:5622;height:2" coordorigin="3019,1094" coordsize="5622,0" path="m3019,1094l8641,1094e" filled="f" stroked="t" strokeweight=".480503pt" strokecolor="#544F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>Kennlinienaufnahme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6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position w:val="-1"/>
        </w:rPr>
        <w:t>Io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3B3426"/>
          <w:spacing w:val="0"/>
          <w:w w:val="142"/>
          <w:position w:val="-1"/>
        </w:rPr>
        <w:t>=</w:t>
      </w:r>
      <w:r>
        <w:rPr>
          <w:rFonts w:ascii="Arial" w:hAnsi="Arial" w:cs="Arial" w:eastAsia="Arial"/>
          <w:sz w:val="40"/>
          <w:szCs w:val="40"/>
          <w:color w:val="3B3426"/>
          <w:spacing w:val="-5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95"/>
          <w:b/>
          <w:bCs/>
          <w:position w:val="-1"/>
        </w:rPr>
        <w:t>f(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-6"/>
          <w:w w:val="95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95"/>
          <w:position w:val="-1"/>
        </w:rPr>
        <w:t>oE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95"/>
          <w:position w:val="-1"/>
        </w:rPr>
        <w:t>)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13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>bei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2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>konstante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1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position w:val="-1"/>
        </w:rPr>
        <w:t>IB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2" w:after="0" w:line="240" w:lineRule="auto"/>
        <w:ind w:right="1125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142.625pt;margin-top:-44.676342pt;width:358.605556pt;height:231.208089pt;mso-position-horizontal-relative:page;mso-position-vertical-relative:paragraph;z-index:-644" coordorigin="2853,-894" coordsize="7172,4624">
            <v:shape style="position:absolute;left:2853;top:-743;width:5990;height:4474" type="#_x0000_t75">
              <v:imagedata r:id="rId22" o:title=""/>
            </v:shape>
            <v:group style="position:absolute;left:9047;top:-886;width:2;height:4509" coordorigin="9047,-886" coordsize="2,4509">
              <v:shape style="position:absolute;left:9047;top:-886;width:2;height:4509" coordorigin="9047,-886" coordsize="0,4509" path="m9047,3623l9047,-886e" filled="f" stroked="t" strokeweight=".720755pt" strokecolor="#4F4834">
                <v:path arrowok="t"/>
              </v:shape>
            </v:group>
            <v:group style="position:absolute;left:8785;top:-477;width:1192;height:2" coordorigin="8785,-477" coordsize="1192,2">
              <v:shape style="position:absolute;left:8785;top:-477;width:1192;height:2" coordorigin="8785,-477" coordsize="1192,0" path="m8785,-477l9977,-477e" filled="f" stroked="t" strokeweight=".961007pt" strokecolor="#A8705B">
                <v:path arrowok="t"/>
              </v:shape>
            </v:group>
            <v:group style="position:absolute;left:8770;top:204;width:1211;height:2" coordorigin="8770,204" coordsize="1211,2">
              <v:shape style="position:absolute;left:8770;top:204;width:1211;height:2" coordorigin="8770,204" coordsize="1211,0" path="m8770,204l9981,204e" filled="f" stroked="t" strokeweight=".720755pt" strokecolor="#9C745B">
                <v:path arrowok="t"/>
              </v:shape>
            </v:group>
            <v:group style="position:absolute;left:8823;top:656;width:1172;height:2" coordorigin="8823,656" coordsize="1172,2">
              <v:shape style="position:absolute;left:8823;top:656;width:1172;height:2" coordorigin="8823,656" coordsize="1172,0" path="m8823,656l9996,656e" filled="f" stroked="t" strokeweight=".480503pt" strokecolor="#9C876B">
                <v:path arrowok="t"/>
              </v:shape>
            </v:group>
            <v:group style="position:absolute;left:8823;top:1075;width:1168;height:2" coordorigin="8823,1075" coordsize="1168,2">
              <v:shape style="position:absolute;left:8823;top:1075;width:1168;height:2" coordorigin="8823,1075" coordsize="1168,0" path="m8823,1075l9991,1075e" filled="f" stroked="t" strokeweight=".480503pt" strokecolor="#AFA380">
                <v:path arrowok="t"/>
              </v:shape>
            </v:group>
            <v:group style="position:absolute;left:8823;top:1893;width:1172;height:2" coordorigin="8823,1893" coordsize="1172,2">
              <v:shape style="position:absolute;left:8823;top:1893;width:1172;height:2" coordorigin="8823,1893" coordsize="1172,0" path="m8823,1893l9996,1893e" filled="f" stroked="t" strokeweight=".480503pt" strokecolor="#A39777">
                <v:path arrowok="t"/>
              </v:shape>
            </v:group>
            <v:group style="position:absolute;left:8823;top:2682;width:1177;height:2" coordorigin="8823,2682" coordsize="1177,2">
              <v:shape style="position:absolute;left:8823;top:2682;width:1177;height:2" coordorigin="8823,2682" coordsize="1177,0" path="m8823,2682l10001,2682e" filled="f" stroked="t" strokeweight=".480503pt" strokecolor="#A09074">
                <v:path arrowok="t"/>
              </v:shape>
            </v:group>
            <v:group style="position:absolute;left:8823;top:3250;width:730;height:2" coordorigin="8823,3250" coordsize="730,2">
              <v:shape style="position:absolute;left:8823;top:3250;width:730;height:2" coordorigin="8823,3250" coordsize="730,0" path="m8823,3250l9554,3250e" filled="f" stroked="t" strokeweight=".240252pt" strokecolor="#93745B">
                <v:path arrowok="t"/>
              </v:shape>
            </v:group>
            <v:group style="position:absolute;left:8852;top:3609;width:1163;height:2" coordorigin="8852,3609" coordsize="1163,2">
              <v:shape style="position:absolute;left:8852;top:3609;width:1163;height:2" coordorigin="8852,3609" coordsize="1163,0" path="m8852,3609l10015,3609e" filled="f" stroked="t" strokeweight=".961007pt" strokecolor="#A070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363068pt;margin-top:-48.406582pt;width:.1pt;height:223.780998pt;mso-position-horizontal-relative:page;mso-position-vertical-relative:paragraph;z-index:-637" coordorigin="2627,-968" coordsize="2,4476">
            <v:shape style="position:absolute;left:2627;top:-968;width:2;height:4476" coordorigin="2627,-968" coordsize="0,4476" path="m2627,3507l2627,-968e" filled="f" stroked="t" strokeweight=".720755pt" strokecolor="#4B48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66"/>
        </w:rPr>
        <w:t>RB:m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43"/>
          <w:w w:val="66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2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3B3426"/>
          <w:spacing w:val="0"/>
          <w:w w:val="100"/>
        </w:rPr>
        <w:t>Q-</w:t>
      </w:r>
      <w:r>
        <w:rPr>
          <w:rFonts w:ascii="Arial" w:hAnsi="Arial" w:cs="Arial" w:eastAsia="Arial"/>
          <w:sz w:val="23"/>
          <w:szCs w:val="23"/>
          <w:color w:val="3B342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0"/>
        </w:rPr>
        <w:t>normaal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67"/>
          <w:w w:val="11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85"/>
        </w:rPr>
        <w:t>oo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2111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>wahlen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2939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6"/>
        </w:rPr>
        <w:t>einstellen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4018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1.026517pt;margin-top:-.900372pt;width:.1pt;height:81.812408pt;mso-position-horizontal-relative:page;mso-position-vertical-relative:paragraph;z-index:-639" coordorigin="21,-18" coordsize="2,1636">
            <v:shape style="position:absolute;left:21;top:-18;width:2;height:1636" coordorigin="21,-18" coordsize="0,1636" path="m21,1618l21,-18e" filled="f" stroked="t" strokeweight=".961007pt" strokecolor="#E8DBA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72"/>
        </w:rPr>
        <w:t>Vo:m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943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1"/>
        </w:rPr>
        <w:t>VeE-Bereich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2698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-5"/>
          <w:w w:val="109"/>
        </w:rPr>
        <w:t>V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54"/>
        </w:rPr>
        <w:t>o:m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>einstellen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37" w:after="0" w:line="240" w:lineRule="auto"/>
        <w:ind w:right="3203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shape style="position:absolute;margin-left:0pt;margin-top:8.517595pt;width:128.225006pt;height:80.639999pt;mso-position-horizontal-relative:page;mso-position-vertical-relative:paragraph;z-index:-642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>ablesen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70" w:after="0" w:line="266" w:lineRule="auto"/>
        <w:ind w:left="2625" w:right="30" w:firstLine="5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>Eindriicke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3B3426"/>
          <w:spacing w:val="0"/>
          <w:w w:val="111"/>
        </w:rPr>
        <w:t>"METE</w:t>
      </w:r>
      <w:r>
        <w:rPr>
          <w:rFonts w:ascii="Arial" w:hAnsi="Arial" w:cs="Arial" w:eastAsia="Arial"/>
          <w:sz w:val="28"/>
          <w:szCs w:val="28"/>
          <w:color w:val="3B3426"/>
          <w:spacing w:val="0"/>
          <w:w w:val="111"/>
        </w:rPr>
        <w:t>R</w:t>
      </w:r>
      <w:r>
        <w:rPr>
          <w:rFonts w:ascii="Arial" w:hAnsi="Arial" w:cs="Arial" w:eastAsia="Arial"/>
          <w:sz w:val="28"/>
          <w:szCs w:val="28"/>
          <w:color w:val="3B3426"/>
          <w:spacing w:val="67"/>
          <w:w w:val="11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>RANGE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>"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38"/>
          <w:w w:val="11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>abwechseln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-26"/>
          <w:w w:val="11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>Potentiomete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46"/>
          <w:w w:val="109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6"/>
          <w:w w:val="106"/>
        </w:rPr>
        <w:t>V</w:t>
      </w:r>
      <w:r>
        <w:rPr>
          <w:rFonts w:ascii="Times New Roman" w:hAnsi="Times New Roman" w:cs="Times New Roman" w:eastAsia="Times New Roman"/>
          <w:sz w:val="29"/>
          <w:szCs w:val="29"/>
          <w:color w:val="57523D"/>
          <w:spacing w:val="-24"/>
          <w:w w:val="91"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40"/>
        </w:rPr>
        <w:t>:m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0"/>
        </w:rPr>
        <w:t>Spannun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einstelle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56"/>
        </w:rPr>
        <w:t>de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4"/>
        </w:rPr>
        <w:t>Io-Strom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>ablesen.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jc w:val="left"/>
        <w:spacing w:after="0"/>
        <w:sectPr>
          <w:pgSz w:w="16860" w:h="11920" w:orient="landscape"/>
          <w:pgMar w:top="1080" w:bottom="280" w:left="0" w:right="17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6860" w:h="11920" w:orient="landscape"/>
          <w:pgMar w:top="1080" w:bottom="280" w:left="220" w:right="2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8"/>
        </w:rPr>
        <w:t>fiir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36" w:after="0" w:line="240" w:lineRule="auto"/>
        <w:ind w:left="108" w:right="-99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6"/>
        </w:rPr>
        <w:t>Kennlinienaufnahme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>Ic-Messbereiche: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75"/>
          <w:w w:val="108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i/>
        </w:rPr>
        <w:t>SOpA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.SmA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SmA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SOmA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23"/>
          <w:i/>
        </w:rPr>
        <w:t>.SA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99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8261C"/>
          <w:spacing w:val="0"/>
          <w:w w:val="100"/>
          <w:position w:val="-5"/>
        </w:rPr>
        <w:t>01</w:t>
      </w:r>
      <w:r>
        <w:rPr>
          <w:rFonts w:ascii="Times New Roman" w:hAnsi="Times New Roman" w:cs="Times New Roman" w:eastAsia="Times New Roman"/>
          <w:sz w:val="23"/>
          <w:szCs w:val="23"/>
          <w:color w:val="28261C"/>
          <w:spacing w:val="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1C"/>
          <w:spacing w:val="1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8261C"/>
          <w:spacing w:val="0"/>
          <w:w w:val="186"/>
          <w:position w:val="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8261C"/>
          <w:spacing w:val="11"/>
          <w:w w:val="186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0-20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  <w:position w:val="0"/>
        </w:rPr>
        <w:t>stabilisiert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  <w:position w:val="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1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20-40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  <w:position w:val="0"/>
        </w:rPr>
        <w:t>Zusatzspannung.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35" w:after="0" w:line="429" w:lineRule="exact"/>
        <w:ind w:left="866" w:right="-20"/>
        <w:jc w:val="left"/>
        <w:tabs>
          <w:tab w:pos="724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  <w:position w:val="-1"/>
        </w:rPr>
        <w:t>Messbereiche: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9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.SV,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8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SV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und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>SOY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</w:r>
      <w:r>
        <w:rPr>
          <w:rFonts w:ascii="Arial" w:hAnsi="Arial" w:cs="Arial" w:eastAsia="Arial"/>
          <w:sz w:val="34"/>
          <w:szCs w:val="34"/>
          <w:color w:val="28261C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34"/>
          <w:szCs w:val="34"/>
          <w:color w:val="28261C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C"/>
          <w:spacing w:val="0"/>
          <w:w w:val="111"/>
          <w:i/>
          <w:position w:val="-1"/>
        </w:rPr>
        <w:t>S.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611" w:lineRule="exact"/>
        <w:ind w:right="-20"/>
        <w:jc w:val="left"/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4"/>
          <w:szCs w:val="54"/>
          <w:color w:val="28261C"/>
          <w:spacing w:val="0"/>
          <w:w w:val="107"/>
          <w:position w:val="-1"/>
        </w:rPr>
        <w:t>xs.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20" w:right="220"/>
          <w:cols w:num="3" w:equalWidth="0">
            <w:col w:w="3605" w:space="2298"/>
            <w:col w:w="8441" w:space="743"/>
            <w:col w:w="1333"/>
          </w:cols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5919" w:right="-20"/>
        <w:jc w:val="left"/>
        <w:tabs>
          <w:tab w:pos="678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IB: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>Regelbereiche: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0-1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5"/>
          <w:w w:val="113"/>
        </w:rPr>
        <w:t>5</w:t>
      </w:r>
      <w:r>
        <w:rPr>
          <w:rFonts w:ascii="Arial" w:hAnsi="Arial" w:cs="Arial" w:eastAsia="Arial"/>
          <w:sz w:val="36"/>
          <w:szCs w:val="36"/>
          <w:color w:val="28261C"/>
          <w:spacing w:val="0"/>
          <w:w w:val="113"/>
          <w:i/>
        </w:rPr>
        <w:t>flA,</w:t>
      </w:r>
      <w:r>
        <w:rPr>
          <w:rFonts w:ascii="Arial" w:hAnsi="Arial" w:cs="Arial" w:eastAsia="Arial"/>
          <w:sz w:val="36"/>
          <w:szCs w:val="36"/>
          <w:color w:val="28261C"/>
          <w:spacing w:val="66"/>
          <w:w w:val="113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O-l50flA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23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0-l,SmA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42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0-lSmA.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26" w:after="0" w:line="240" w:lineRule="auto"/>
        <w:ind w:left="6774" w:right="-20"/>
        <w:jc w:val="left"/>
        <w:tabs>
          <w:tab w:pos="1346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>Messbereiche: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4"/>
          <w:w w:val="109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0"/>
          <w:i/>
        </w:rPr>
        <w:t>50ttA</w:t>
      </w:r>
      <w:r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8261C"/>
          <w:spacing w:val="8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.SmA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5mA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28261C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6"/>
          <w:szCs w:val="36"/>
          <w:color w:val="2826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7"/>
          <w:i/>
        </w:rPr>
        <w:t>S.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849" w:right="6519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Arial" w:hAnsi="Arial" w:cs="Arial" w:eastAsia="Arial"/>
          <w:sz w:val="38"/>
          <w:szCs w:val="38"/>
          <w:color w:val="28261C"/>
          <w:w w:val="114"/>
        </w:rPr>
        <w:t>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w w:val="74"/>
        </w:rPr>
        <w:t>BE: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0-96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stabilisiert,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33" w:after="0" w:line="240" w:lineRule="auto"/>
        <w:ind w:left="6779" w:right="-20"/>
        <w:jc w:val="left"/>
        <w:tabs>
          <w:tab w:pos="1244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>Messbereiche: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4"/>
          <w:w w:val="108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.5V,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5V,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50V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8261C"/>
          <w:spacing w:val="0"/>
          <w:w w:val="113"/>
          <w:i/>
        </w:rPr>
        <w:t>S.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6"/>
        </w:rPr>
        <w:t>Kennlinienaufnahme;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-45"/>
          <w:w w:val="106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76"/>
          <w:szCs w:val="76"/>
          <w:color w:val="28261C"/>
          <w:spacing w:val="0"/>
          <w:w w:val="89"/>
        </w:rPr>
        <w:t>=</w:t>
      </w:r>
      <w:r>
        <w:rPr>
          <w:rFonts w:ascii="Times New Roman" w:hAnsi="Times New Roman" w:cs="Times New Roman" w:eastAsia="Times New Roman"/>
          <w:sz w:val="76"/>
          <w:szCs w:val="76"/>
          <w:color w:val="28261C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61C"/>
          <w:spacing w:val="0"/>
          <w:w w:val="100"/>
        </w:rPr>
        <w:t>f(</w:t>
      </w:r>
      <w:r>
        <w:rPr>
          <w:rFonts w:ascii="Times New Roman" w:hAnsi="Times New Roman" w:cs="Times New Roman" w:eastAsia="Times New Roman"/>
          <w:sz w:val="35"/>
          <w:szCs w:val="35"/>
          <w:color w:val="28261C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35"/>
          <w:szCs w:val="35"/>
          <w:color w:val="28261C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35"/>
          <w:szCs w:val="35"/>
          <w:color w:val="2826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konstante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8261C"/>
          <w:spacing w:val="-7"/>
          <w:w w:val="108"/>
        </w:rPr>
        <w:t>V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82"/>
        </w:rPr>
        <w:t>cE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Bedienungsreihenfolge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wie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9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>konstantem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3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>vornehmen.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4" w:after="0" w:line="240" w:lineRule="auto"/>
        <w:ind w:left="130" w:right="-20"/>
        <w:jc w:val="left"/>
        <w:tabs>
          <w:tab w:pos="3640" w:val="left"/>
          <w:tab w:pos="4360" w:val="left"/>
          <w:tab w:pos="5700" w:val="left"/>
          <w:tab w:pos="6260" w:val="left"/>
          <w:tab w:pos="7100" w:val="left"/>
          <w:tab w:pos="7640" w:val="left"/>
          <w:tab w:pos="9300" w:val="left"/>
          <w:tab w:pos="10560" w:val="left"/>
          <w:tab w:pos="11520" w:val="left"/>
          <w:tab w:pos="12220" w:val="left"/>
          <w:tab w:pos="14220" w:val="left"/>
          <w:tab w:pos="1576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>Abwechslungsweise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Taste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03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drlicken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01"/>
          <w:w w:val="11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indem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>gedrlickte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00"/>
          <w:w w:val="109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IB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9"/>
          <w:w w:val="100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2"/>
        </w:rPr>
        <w:t>am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7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Potentiomete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6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2"/>
        </w:rPr>
        <w:t>einstellt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12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bei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gedrlickte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Ic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-13"/>
          <w:w w:val="110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>Taste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>Kollektorstrom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92"/>
          <w:w w:val="11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>abliest.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507" w:lineRule="exact"/>
        <w:ind w:left="40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group style="position:absolute;margin-left:150.237671pt;margin-top:46.640148pt;width:331.674869pt;height:.1pt;mso-position-horizontal-relative:page;mso-position-vertical-relative:paragraph;z-index:-633" coordorigin="3005,933" coordsize="6633,2">
            <v:shape style="position:absolute;left:3005;top:933;width:6633;height:2" coordorigin="3005,933" coordsize="6633,0" path="m3005,933l9638,933e" filled="f" stroked="t" strokeweight=".719989pt" strokecolor="#484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>Kennlinienaufnahme;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59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D2A21"/>
          <w:spacing w:val="0"/>
          <w:w w:val="134"/>
          <w:position w:val="-2"/>
        </w:rPr>
        <w:t>Ic</w:t>
      </w:r>
      <w:r>
        <w:rPr>
          <w:rFonts w:ascii="Times New Roman" w:hAnsi="Times New Roman" w:cs="Times New Roman" w:eastAsia="Times New Roman"/>
          <w:sz w:val="27"/>
          <w:szCs w:val="27"/>
          <w:color w:val="2D2A21"/>
          <w:spacing w:val="30"/>
          <w:w w:val="134"/>
          <w:position w:val="-2"/>
        </w:rPr>
        <w:t> </w:t>
      </w:r>
      <w:r>
        <w:rPr>
          <w:rFonts w:ascii="Arial" w:hAnsi="Arial" w:cs="Arial" w:eastAsia="Arial"/>
          <w:sz w:val="45"/>
          <w:szCs w:val="45"/>
          <w:color w:val="423F31"/>
          <w:spacing w:val="0"/>
          <w:w w:val="134"/>
          <w:position w:val="-2"/>
        </w:rPr>
        <w:t>=</w:t>
      </w:r>
      <w:r>
        <w:rPr>
          <w:rFonts w:ascii="Arial" w:hAnsi="Arial" w:cs="Arial" w:eastAsia="Arial"/>
          <w:sz w:val="45"/>
          <w:szCs w:val="45"/>
          <w:color w:val="423F31"/>
          <w:spacing w:val="-70"/>
          <w:w w:val="134"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9"/>
          <w:b/>
          <w:bCs/>
          <w:position w:val="-2"/>
        </w:rPr>
        <w:t>f(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2"/>
          <w:w w:val="109"/>
          <w:b/>
          <w:bCs/>
          <w:position w:val="-2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72"/>
          <w:position w:val="-2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73"/>
          <w:position w:val="-2"/>
        </w:rPr>
        <w:t>)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>bei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4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>konstanter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5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9"/>
          <w:w w:val="100"/>
          <w:b/>
          <w:bCs/>
          <w:position w:val="-2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color w:val="423F31"/>
          <w:spacing w:val="0"/>
          <w:w w:val="100"/>
          <w:position w:val="-2"/>
        </w:rPr>
        <w:t>cE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auto"/>
        <w:ind w:left="922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153.597626pt;margin-top:-34.530109pt;width:513.602359pt;height:247.679993pt;mso-position-horizontal-relative:page;mso-position-vertical-relative:paragraph;z-index:-635" coordorigin="3072,-691" coordsize="10272,4954">
            <v:shape style="position:absolute;left:3072;top:-691;width:10272;height:4954" type="#_x0000_t75">
              <v:imagedata r:id="rId24" o:title=""/>
            </v:shape>
            <v:group style="position:absolute;left:7968;top:3777;width:1517;height:2" coordorigin="7968,3777" coordsize="1517,2">
              <v:shape style="position:absolute;left:7968;top:3777;width:1517;height:2" coordorigin="7968,3777" coordsize="1517,0" path="m7968,3777l9485,3777e" filled="f" stroked="t" strokeweight="3.359948pt" strokecolor="#5B5448">
                <v:path arrowok="t"/>
              </v:shape>
            </v:group>
            <v:group style="position:absolute;left:3077;top:4201;width:6494;height:2" coordorigin="3077,4201" coordsize="6494,2">
              <v:shape style="position:absolute;left:3077;top:4201;width:6494;height:2" coordorigin="3077,4201" coordsize="6494,0" path="m3077,4201l9571,4201e" filled="f" stroked="t" strokeweight=".479993pt" strokecolor="#5754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1.237808pt;margin-top:-48.96212pt;width:.1pt;height:248.595181pt;mso-position-horizontal-relative:page;mso-position-vertical-relative:paragraph;z-index:-632" coordorigin="2825,-979" coordsize="2,4972">
            <v:shape style="position:absolute;left:2825;top:-979;width:2;height:4972" coordorigin="2825,-979" coordsize="0,4972" path="m2825,3993l2825,-979e" filled="f" stroked="t" strokeweight=".719989pt" strokecolor="#3F3F34">
              <v:path arrowok="t"/>
            </v:shape>
          </v:group>
          <w10:wrap type="none"/>
        </w:pict>
      </w:r>
      <w:r>
        <w:rPr/>
        <w:pict>
          <v:group style="position:absolute;margin-left:158.397552pt;margin-top:-37.92411pt;width:315.835114pt;height:.1pt;mso-position-horizontal-relative:page;mso-position-vertical-relative:paragraph;z-index:-631" coordorigin="3168,-758" coordsize="6317,2">
            <v:shape style="position:absolute;left:3168;top:-758;width:6317;height:2" coordorigin="3168,-758" coordsize="6317,0" path="m3168,-758l9485,-758e" filled="f" stroked="t" strokeweight="1.439978pt" strokecolor="#6464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2D2A21"/>
          <w:spacing w:val="0"/>
          <w:w w:val="163"/>
        </w:rPr>
        <w:t>RBE</w:t>
      </w:r>
      <w:r>
        <w:rPr>
          <w:rFonts w:ascii="Arial" w:hAnsi="Arial" w:cs="Arial" w:eastAsia="Arial"/>
          <w:sz w:val="16"/>
          <w:szCs w:val="16"/>
          <w:color w:val="2D2A21"/>
          <w:spacing w:val="0"/>
          <w:w w:val="163"/>
        </w:rPr>
        <w:t> </w:t>
      </w:r>
      <w:r>
        <w:rPr>
          <w:rFonts w:ascii="Arial" w:hAnsi="Arial" w:cs="Arial" w:eastAsia="Arial"/>
          <w:sz w:val="16"/>
          <w:szCs w:val="16"/>
          <w:color w:val="2D2A21"/>
          <w:spacing w:val="26"/>
          <w:w w:val="16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79"/>
        </w:rPr>
        <w:t>n-c</w:t>
      </w:r>
      <w:r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80"/>
        </w:rPr>
        <w:t>o</w:t>
      </w:r>
      <w:r>
        <w:rPr>
          <w:rFonts w:ascii="Times New Roman" w:hAnsi="Times New Roman" w:cs="Times New Roman" w:eastAsia="Times New Roman"/>
          <w:sz w:val="42"/>
          <w:szCs w:val="42"/>
          <w:color w:val="2D2A21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42"/>
          <w:szCs w:val="42"/>
          <w:color w:val="2D2A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1"/>
        </w:rPr>
        <w:t>normal: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83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2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9"/>
        </w:rPr>
        <w:t>wah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5"/>
          <w:w w:val="109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2"/>
        </w:rPr>
        <w:t>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5" w:lineRule="exact"/>
        <w:ind w:left="921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D2A21"/>
          <w:spacing w:val="0"/>
          <w:w w:val="109"/>
          <w:position w:val="-1"/>
        </w:rPr>
        <w:t>VeE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242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7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B8B595"/>
          <w:spacing w:val="0"/>
          <w:w w:val="27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B8B595"/>
          <w:spacing w:val="-11"/>
          <w:w w:val="27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19175"/>
          <w:spacing w:val="0"/>
          <w:w w:val="138"/>
        </w:rPr>
        <w:t>1·1</w:t>
      </w:r>
      <w:r>
        <w:rPr>
          <w:rFonts w:ascii="Times New Roman" w:hAnsi="Times New Roman" w:cs="Times New Roman" w:eastAsia="Times New Roman"/>
          <w:sz w:val="7"/>
          <w:szCs w:val="7"/>
          <w:color w:val="A19175"/>
          <w:spacing w:val="0"/>
          <w:w w:val="138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A19175"/>
          <w:spacing w:val="15"/>
          <w:w w:val="138"/>
        </w:rPr>
        <w:t> </w:t>
      </w:r>
      <w:r>
        <w:rPr>
          <w:rFonts w:ascii="Arial" w:hAnsi="Arial" w:cs="Arial" w:eastAsia="Arial"/>
          <w:sz w:val="13"/>
          <w:szCs w:val="13"/>
          <w:color w:val="7B7959"/>
          <w:spacing w:val="-22"/>
          <w:w w:val="110"/>
        </w:rPr>
        <w:t>.</w:t>
      </w:r>
      <w:r>
        <w:rPr>
          <w:rFonts w:ascii="Arial" w:hAnsi="Arial" w:cs="Arial" w:eastAsia="Arial"/>
          <w:sz w:val="13"/>
          <w:szCs w:val="13"/>
          <w:color w:val="CCC49A"/>
          <w:spacing w:val="0"/>
          <w:w w:val="78"/>
        </w:rPr>
        <w:t>,.1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2D2A21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1"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23F31"/>
          <w:spacing w:val="0"/>
          <w:w w:val="118"/>
        </w:rPr>
        <w:t>P(M</w:t>
      </w:r>
      <w:r>
        <w:rPr>
          <w:rFonts w:ascii="Times New Roman" w:hAnsi="Times New Roman" w:cs="Times New Roman" w:eastAsia="Times New Roman"/>
          <w:sz w:val="11"/>
          <w:szCs w:val="11"/>
          <w:color w:val="423F31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23F31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6B6956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423F31"/>
          <w:spacing w:val="0"/>
          <w:w w:val="100"/>
        </w:rPr>
        <w:t>S4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8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4"/>
          <w:w w:val="91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91"/>
        </w:rPr>
        <w:t>cE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6"/>
        </w:rPr>
        <w:t>einstellen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D2A21"/>
          <w:w w:val="109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w w:val="67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6"/>
        </w:rPr>
        <w:t>einstellen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A7A589"/>
          <w:spacing w:val="0"/>
          <w:w w:val="29"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color w:val="A7A589"/>
          <w:spacing w:val="0"/>
          <w:w w:val="29"/>
        </w:rPr>
        <w:t>     </w:t>
      </w:r>
      <w:r>
        <w:rPr>
          <w:rFonts w:ascii="Times New Roman" w:hAnsi="Times New Roman" w:cs="Times New Roman" w:eastAsia="Times New Roman"/>
          <w:sz w:val="32"/>
          <w:szCs w:val="32"/>
          <w:color w:val="A7A589"/>
          <w:spacing w:val="22"/>
          <w:w w:val="2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5"/>
        </w:rPr>
        <w:t>ablesen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140"/>
          <w:cols w:num="3" w:equalWidth="0">
            <w:col w:w="4689" w:space="1680"/>
            <w:col w:w="704" w:space="1999"/>
            <w:col w:w="5228"/>
          </w:cols>
        </w:sectPr>
      </w:pPr>
      <w:rPr/>
    </w:p>
    <w:p>
      <w:pPr>
        <w:spacing w:before="0" w:after="0" w:line="366" w:lineRule="exact"/>
        <w:ind w:left="44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1.31998pt;margin-top:81.825249pt;width:.1pt;height:424.963384pt;mso-position-horizontal-relative:page;mso-position-vertical-relative:page;z-index:-634" coordorigin="26,1637" coordsize="2,8499">
            <v:shape style="position:absolute;left:26;top:1637;width:2;height:8499" coordorigin="26,1637" coordsize="0,8499" path="m26,10136l26,1637e" filled="f" stroked="t" strokeweight="2.399963pt" strokecolor="#483F38">
              <v:path arrowok="t"/>
            </v:shape>
          </v:group>
          <w10:wrap type="none"/>
        </w:pict>
      </w:r>
      <w:r>
        <w:rPr/>
        <w:pict>
          <v:group style="position:absolute;margin-left:1.439978pt;margin-top:515.067139pt;width:409.673662pt;height:.1pt;mso-position-horizontal-relative:page;mso-position-vertical-relative:page;z-index:-630" coordorigin="29,10301" coordsize="8193,2">
            <v:shape style="position:absolute;left:29;top:10301;width:8193;height:2" coordorigin="29,10301" coordsize="8193,0" path="m29,10301l8222,10301e" filled="f" stroked="t" strokeweight="1.199981pt" strokecolor="#D8CC9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Nac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8"/>
        </w:rPr>
        <w:t>Eindriicke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Taste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110"/>
        </w:rPr>
        <w:t>"METER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>RANGE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>"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>abwechseln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n1it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1"/>
        </w:rPr>
        <w:t>Potentiomete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36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83"/>
        </w:rPr>
        <w:t>IBVD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40" w:lineRule="auto"/>
        <w:ind w:left="44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457.912903pt;margin-top:47.281982pt;width:383.99406pt;height:.1pt;mso-position-horizontal-relative:page;mso-position-vertical-relative:paragraph;z-index:-629" coordorigin="9158,946" coordsize="7680,2">
            <v:shape style="position:absolute;left:9158;top:946;width:7680;height:2" coordorigin="9158,946" coordsize="7680,0" path="m9158,946l16838,946e" filled="f" stroked="t" strokeweight=".959985pt" strokecolor="#D4C8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Spannun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67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423F3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einstelle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</w:rPr>
        <w:t>Ic-Stro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-111"/>
          <w:w w:val="107"/>
        </w:rPr>
        <w:t>m</w:t>
      </w:r>
      <w:r>
        <w:rPr>
          <w:rFonts w:ascii="Arial" w:hAnsi="Arial" w:cs="Arial" w:eastAsia="Arial"/>
          <w:sz w:val="53"/>
          <w:szCs w:val="53"/>
          <w:color w:val="AAA367"/>
          <w:spacing w:val="-53"/>
          <w:w w:val="53"/>
          <w:position w:val="-30"/>
        </w:rPr>
        <w:t>.</w:t>
      </w:r>
      <w:r>
        <w:rPr>
          <w:rFonts w:ascii="Arial" w:hAnsi="Arial" w:cs="Arial" w:eastAsia="Arial"/>
          <w:sz w:val="53"/>
          <w:szCs w:val="53"/>
          <w:color w:val="DAC169"/>
          <w:spacing w:val="21"/>
          <w:w w:val="117"/>
          <w:position w:val="-3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  <w:position w:val="0"/>
        </w:rPr>
        <w:t>ablese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10"/>
          <w:w w:val="108"/>
          <w:position w:val="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25"/>
          <w:position w:val="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350" w:lineRule="exact"/>
        <w:ind w:left="141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"/>
        </w:rPr>
        <w:t>Statische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0"/>
          <w:position w:val="-1"/>
        </w:rPr>
        <w:t>Stromverstarkun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0"/>
          <w:position w:val="-1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"/>
        </w:rPr>
        <w:t>hFE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49" w:after="0" w:line="240" w:lineRule="auto"/>
        <w:ind w:left="-9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B8B59C"/>
          <w:spacing w:val="0"/>
          <w:w w:val="125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614" w:lineRule="exact"/>
        <w:ind w:left="-9" w:right="-20"/>
        <w:jc w:val="left"/>
        <w:tabs>
          <w:tab w:pos="99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83.076897pt;margin-top:7.626861pt;width:382.160811pt;height:192.960007pt;mso-position-horizontal-relative:page;mso-position-vertical-relative:paragraph;z-index:-627" coordorigin="1662,153" coordsize="7643,3859">
            <v:shape style="position:absolute;left:1662;top:153;width:5357;height:3859" type="#_x0000_t75">
              <v:imagedata r:id="rId25" o:title=""/>
            </v:shape>
            <v:group style="position:absolute;left:6392;top:253;width:1557;height:2" coordorigin="6392,253" coordsize="1557,2">
              <v:shape style="position:absolute;left:6392;top:253;width:1557;height:2" coordorigin="6392,253" coordsize="1557,0" path="m6392,253l7950,253e" filled="f" stroked="t" strokeweight="1.441736pt" strokecolor="#3F3F2F">
                <v:path arrowok="t"/>
              </v:shape>
            </v:group>
            <v:group style="position:absolute;left:7921;top:229;width:2;height:1492" coordorigin="7921,229" coordsize="2,1492">
              <v:shape style="position:absolute;left:7921;top:229;width:2;height:1492" coordorigin="7921,229" coordsize="0,1492" path="m7921,1721l7921,229e" filled="f" stroked="t" strokeweight="1.441736pt" strokecolor="#7C7764">
                <v:path arrowok="t"/>
              </v:shape>
            </v:group>
            <v:group style="position:absolute;left:5489;top:508;width:2691;height:2" coordorigin="5489,508" coordsize="2691,2">
              <v:shape style="position:absolute;left:5489;top:508;width:2691;height:2" coordorigin="5489,508" coordsize="2691,0" path="m5489,508l8180,508e" filled="f" stroked="t" strokeweight=".720868pt" strokecolor="#A39C83">
                <v:path arrowok="t"/>
              </v:shape>
            </v:group>
            <v:group style="position:absolute;left:6364;top:830;width:1365;height:2" coordorigin="6364,830" coordsize="1365,2">
              <v:shape style="position:absolute;left:6364;top:830;width:1365;height:2" coordorigin="6364,830" coordsize="1365,0" path="m6364,830l7728,830e" filled="f" stroked="t" strokeweight=".720868pt" strokecolor="#B3AF93">
                <v:path arrowok="t"/>
              </v:shape>
            </v:group>
            <v:group style="position:absolute;left:6921;top:3167;width:2360;height:2" coordorigin="6921,3167" coordsize="2360,2">
              <v:shape style="position:absolute;left:6921;top:3167;width:2360;height:2" coordorigin="6921,3167" coordsize="2360,0" path="m6921,3167l9281,3167e" filled="f" stroked="t" strokeweight=".480579pt" strokecolor="#ACA38C">
                <v:path arrowok="t"/>
              </v:shape>
            </v:group>
            <v:group style="position:absolute;left:6998;top:3316;width:2302;height:2" coordorigin="6998,3316" coordsize="2302,2">
              <v:shape style="position:absolute;left:6998;top:3316;width:2302;height:2" coordorigin="6998,3316" coordsize="2302,0" path="m6998,3316l9300,3316e" filled="f" stroked="t" strokeweight=".480579pt" strokecolor="#A8A087">
                <v:path arrowok="t"/>
              </v:shape>
            </v:group>
            <v:group style="position:absolute;left:5446;top:3956;width:3825;height:2" coordorigin="5446,3956" coordsize="3825,2">
              <v:shape style="position:absolute;left:5446;top:3956;width:3825;height:2" coordorigin="5446,3956" coordsize="3825,0" path="m5446,3956l9271,3956e" filled="f" stroked="t" strokeweight=".961157pt" strokecolor="#A86B64">
                <v:path arrowok="t"/>
              </v:shape>
            </v:group>
            <v:group style="position:absolute;left:6718;top:2133;width:2;height:197" coordorigin="6718,2133" coordsize="2,197">
              <v:shape style="position:absolute;left:6718;top:2133;width:2;height:197" coordorigin="6718,2133" coordsize="0,197" path="m6718,2330l6718,2133e" filled="f" stroked="t" strokeweight="2.94715pt" strokecolor="#F6F6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1.255287pt;margin-top:-4.337148pt;width:323.429498pt;height:.1pt;mso-position-horizontal-relative:page;mso-position-vertical-relative:paragraph;z-index:-625" coordorigin="1625,-87" coordsize="6469,2">
            <v:shape style="position:absolute;left:1625;top:-87;width:6469;height:2" coordorigin="1625,-87" coordsize="6469,0" path="m1625,-87l8094,-87e" filled="f" stroked="t" strokeweight=".480579pt" strokecolor="#575444">
              <v:path arrowok="t"/>
            </v:shape>
          </v:group>
          <w10:wrap type="none"/>
        </w:pict>
      </w:r>
      <w:r>
        <w:rPr/>
        <w:pict>
          <v:group style="position:absolute;margin-left:399.158142pt;margin-top:22.857424pt;width:62.715527pt;height:64.975773pt;mso-position-horizontal-relative:page;mso-position-vertical-relative:paragraph;z-index:-623" coordorigin="7983,457" coordsize="1254,1300">
            <v:group style="position:absolute;left:8267;top:464;width:2;height:1285" coordorigin="8267,464" coordsize="2,1285">
              <v:shape style="position:absolute;left:8267;top:464;width:2;height:1285" coordorigin="8267,464" coordsize="0,1285" path="m8267,1749l8267,464e" filled="f" stroked="t" strokeweight=".720868pt" strokecolor="#544F3B">
                <v:path arrowok="t"/>
              </v:shape>
            </v:group>
            <v:group style="position:absolute;left:7988;top:760;width:1245;height:2" coordorigin="7988,760" coordsize="1245,2">
              <v:shape style="position:absolute;left:7988;top:760;width:1245;height:2" coordorigin="7988,760" coordsize="1245,0" path="m7988,760l9233,760e" filled="f" stroked="t" strokeweight=".480579pt" strokecolor="#AFA8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3.815796pt;margin-top:22.134911pt;width:47.337006pt;height:.1pt;mso-position-horizontal-relative:page;mso-position-vertical-relative:paragraph;z-index:-622" coordorigin="8276,443" coordsize="947,2">
            <v:shape style="position:absolute;left:8276;top:443;width:947;height:2" coordorigin="8276,443" coordsize="947,0" path="m8276,443l9223,443e" filled="f" stroked="t" strokeweight=".720868pt" strokecolor="#AFA88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4"/>
          <w:szCs w:val="144"/>
          <w:color w:val="A19A7E"/>
          <w:spacing w:val="0"/>
          <w:w w:val="55"/>
          <w:position w:val="-75"/>
        </w:rPr>
        <w:t>I</w:t>
      </w:r>
      <w:r>
        <w:rPr>
          <w:rFonts w:ascii="Arial" w:hAnsi="Arial" w:cs="Arial" w:eastAsia="Arial"/>
          <w:sz w:val="144"/>
          <w:szCs w:val="144"/>
          <w:color w:val="A19A7E"/>
          <w:spacing w:val="0"/>
          <w:w w:val="100"/>
          <w:position w:val="-75"/>
        </w:rPr>
        <w:tab/>
      </w:r>
      <w:r>
        <w:rPr>
          <w:rFonts w:ascii="Arial" w:hAnsi="Arial" w:cs="Arial" w:eastAsia="Arial"/>
          <w:sz w:val="144"/>
          <w:szCs w:val="144"/>
          <w:color w:val="A19A7E"/>
          <w:spacing w:val="0"/>
          <w:w w:val="100"/>
          <w:position w:val="-75"/>
        </w:rPr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5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3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7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linke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Ansch]a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  <w:position w:val="5"/>
        </w:rPr>
        <w:t>stellen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6860" w:h="11920" w:orient="landscape"/>
          <w:pgMar w:top="1080" w:bottom="280" w:left="0" w:right="100"/>
        </w:sectPr>
      </w:pPr>
      <w:rPr/>
    </w:p>
    <w:p>
      <w:pPr>
        <w:spacing w:before="45" w:after="0" w:line="240" w:lineRule="auto"/>
        <w:ind w:right="109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72.004143pt;margin-top:-27.473738pt;width:.1pt;height:238.970489pt;mso-position-horizontal-relative:page;mso-position-vertical-relative:paragraph;z-index:-624" coordorigin="1440,-549" coordsize="2,4779">
            <v:shape style="position:absolute;left:1440;top:-549;width:2;height:4779" coordorigin="1440,-549" coordsize="0,4779" path="m1440,4230l1440,-549e" filled="f" stroked="t" strokeweight=".720868pt" strokecolor="#48443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color w:val="3F3D2F"/>
          <w:w w:val="84"/>
        </w:rPr>
        <w:t>R</w:t>
      </w:r>
      <w:r>
        <w:rPr>
          <w:rFonts w:ascii="Arial" w:hAnsi="Arial" w:cs="Arial" w:eastAsia="Arial"/>
          <w:sz w:val="10"/>
          <w:szCs w:val="10"/>
          <w:color w:val="3F3D2F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5D4B"/>
          <w:spacing w:val="-4"/>
          <w:w w:val="111"/>
        </w:rPr>
        <w:t>a</w:t>
      </w:r>
      <w:r>
        <w:rPr>
          <w:rFonts w:ascii="Arial" w:hAnsi="Arial" w:cs="Arial" w:eastAsia="Arial"/>
          <w:sz w:val="10"/>
          <w:szCs w:val="10"/>
          <w:color w:val="3F3D2F"/>
          <w:spacing w:val="0"/>
          <w:w w:val="71"/>
        </w:rPr>
        <w:t>E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2F2B21"/>
          <w:w w:val="112"/>
        </w:rPr>
        <w:t>1DKn</w:t>
      </w:r>
      <w:r>
        <w:rPr>
          <w:rFonts w:ascii="Times New Roman" w:hAnsi="Times New Roman" w:cs="Times New Roman" w:eastAsia="Times New Roman"/>
          <w:sz w:val="10"/>
          <w:szCs w:val="10"/>
          <w:color w:val="2F2B21"/>
          <w:spacing w:val="-8"/>
          <w:w w:val="112"/>
        </w:rPr>
        <w:t>3</w:t>
      </w:r>
      <w:r>
        <w:rPr>
          <w:rFonts w:ascii="Times New Roman" w:hAnsi="Times New Roman" w:cs="Times New Roman" w:eastAsia="Times New Roman"/>
          <w:sz w:val="10"/>
          <w:szCs w:val="10"/>
          <w:color w:val="A19A7E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19A7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23"/>
        </w:rPr>
        <w:t>3Kn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2" w:after="0" w:line="240" w:lineRule="auto"/>
        <w:ind w:right="213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F3D2F"/>
          <w:w w:val="91"/>
        </w:rPr>
        <w:t>33K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w w:val="87"/>
        </w:rPr>
        <w:t>"1lon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spacing w:before="32" w:after="0" w:line="59" w:lineRule="exact"/>
        <w:ind w:right="17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F2B21"/>
          <w:w w:val="57"/>
          <w:position w:val="-1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F2B21"/>
          <w:spacing w:val="5"/>
          <w:w w:val="58"/>
          <w:position w:val="-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42"/>
          <w:position w:val="-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-13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73"/>
          <w:position w:val="-10"/>
        </w:rPr>
        <w:t>Kn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-23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107"/>
          <w:position w:val="-10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-1"/>
          <w:w w:val="107"/>
          <w:position w:val="-1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71"/>
          <w:position w:val="-10"/>
        </w:rPr>
        <w:t>oo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-14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86"/>
          <w:position w:val="-1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659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3"/>
        </w:rPr>
        <w:t>hFE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36" w:after="0" w:line="312" w:lineRule="exact"/>
        <w:ind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B8B59C"/>
          <w:spacing w:val="0"/>
          <w:w w:val="450"/>
          <w:position w:val="-13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B8B59C"/>
          <w:spacing w:val="-105"/>
          <w:w w:val="450"/>
          <w:position w:val="-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B8B59C"/>
          <w:spacing w:val="0"/>
          <w:w w:val="450"/>
          <w:position w:val="-13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B8B59C"/>
          <w:spacing w:val="-125"/>
          <w:w w:val="450"/>
          <w:position w:val="-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A19A7E"/>
          <w:spacing w:val="0"/>
          <w:w w:val="281"/>
          <w:position w:val="-13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A19A7E"/>
          <w:spacing w:val="-135"/>
          <w:w w:val="281"/>
          <w:position w:val="-1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9E7967"/>
          <w:spacing w:val="0"/>
          <w:w w:val="112"/>
          <w:position w:val="-13"/>
        </w:rPr>
        <w:t>@</w:t>
      </w:r>
      <w:r>
        <w:rPr>
          <w:rFonts w:ascii="Times New Roman" w:hAnsi="Times New Roman" w:cs="Times New Roman" w:eastAsia="Times New Roman"/>
          <w:sz w:val="27"/>
          <w:szCs w:val="27"/>
          <w:color w:val="9E7967"/>
          <w:spacing w:val="0"/>
          <w:w w:val="100"/>
          <w:position w:val="-13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9E7967"/>
          <w:spacing w:val="0"/>
          <w:w w:val="100"/>
          <w:position w:val="-13"/>
        </w:rPr>
      </w:r>
      <w:r>
        <w:rPr>
          <w:rFonts w:ascii="Arial" w:hAnsi="Arial" w:cs="Arial" w:eastAsia="Arial"/>
          <w:sz w:val="22"/>
          <w:szCs w:val="22"/>
          <w:color w:val="2F2B21"/>
          <w:spacing w:val="0"/>
          <w:w w:val="121"/>
          <w:position w:val="-13"/>
        </w:rPr>
        <w:t>RnE</w:t>
      </w:r>
      <w:r>
        <w:rPr>
          <w:rFonts w:ascii="Arial" w:hAnsi="Arial" w:cs="Arial" w:eastAsia="Arial"/>
          <w:sz w:val="22"/>
          <w:szCs w:val="22"/>
          <w:color w:val="2F2B21"/>
          <w:spacing w:val="62"/>
          <w:w w:val="121"/>
          <w:position w:val="-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-13"/>
        </w:rPr>
        <w:t>100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31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83"/>
          <w:position w:val="-13"/>
        </w:rPr>
        <w:t>n-</w:t>
      </w:r>
      <w:r>
        <w:rPr>
          <w:rFonts w:ascii="Times New Roman" w:hAnsi="Times New Roman" w:cs="Times New Roman" w:eastAsia="Times New Roman"/>
          <w:sz w:val="41"/>
          <w:szCs w:val="41"/>
          <w:color w:val="2F2B21"/>
          <w:spacing w:val="-64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>oo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7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>norn1al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75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>oo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295" w:space="965"/>
            <w:col w:w="8500"/>
          </w:cols>
        </w:sectPr>
      </w:pPr>
      <w:rPr/>
    </w:p>
    <w:p>
      <w:pPr>
        <w:spacing w:before="0" w:after="0" w:line="693" w:lineRule="exact"/>
        <w:ind w:left="-9" w:right="-20"/>
        <w:jc w:val="left"/>
        <w:tabs>
          <w:tab w:pos="7380" w:val="left"/>
          <w:tab w:pos="9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444.004486pt;margin-top:37.323536pt;width:.1pt;height:11.82129pt;mso-position-horizontal-relative:page;mso-position-vertical-relative:paragraph;z-index:-617" coordorigin="8880,746" coordsize="2,236">
            <v:shape style="position:absolute;left:8880;top:746;width:2;height:236" coordorigin="8880,746" coordsize="0,236" path="m8880,983l8880,746e" filled="f" stroked="t" strokeweight="1.202500pt" strokecolor="#F6F6D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4"/>
          <w:szCs w:val="144"/>
          <w:color w:val="A19A7E"/>
          <w:spacing w:val="-239"/>
          <w:w w:val="54"/>
          <w:position w:val="-60"/>
        </w:rPr>
        <w:t>'</w:t>
      </w:r>
      <w:r>
        <w:rPr>
          <w:rFonts w:ascii="Arial" w:hAnsi="Arial" w:cs="Arial" w:eastAsia="Arial"/>
          <w:sz w:val="19"/>
          <w:szCs w:val="19"/>
          <w:color w:val="A19A7E"/>
          <w:spacing w:val="0"/>
          <w:w w:val="52"/>
          <w:position w:val="-17"/>
        </w:rPr>
        <w:t>I</w:t>
      </w:r>
      <w:r>
        <w:rPr>
          <w:rFonts w:ascii="Arial" w:hAnsi="Arial" w:cs="Arial" w:eastAsia="Arial"/>
          <w:sz w:val="19"/>
          <w:szCs w:val="19"/>
          <w:color w:val="A19A7E"/>
          <w:spacing w:val="0"/>
          <w:w w:val="100"/>
          <w:position w:val="-17"/>
        </w:rPr>
        <w:tab/>
      </w:r>
      <w:r>
        <w:rPr>
          <w:rFonts w:ascii="Arial" w:hAnsi="Arial" w:cs="Arial" w:eastAsia="Arial"/>
          <w:sz w:val="19"/>
          <w:szCs w:val="19"/>
          <w:color w:val="A19A7E"/>
          <w:spacing w:val="0"/>
          <w:w w:val="100"/>
          <w:position w:val="-17"/>
        </w:rPr>
      </w:r>
      <w:r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83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128"/>
          <w:position w:val="0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A19A7E"/>
          <w:spacing w:val="-14"/>
          <w:w w:val="128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>Ia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4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>Bereic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  <w:position w:val="0"/>
        </w:rPr>
        <w:t>wahlen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>
        <w:spacing w:before="64" w:after="0" w:line="143" w:lineRule="exact"/>
        <w:ind w:right="-20"/>
        <w:jc w:val="right"/>
        <w:tabs>
          <w:tab w:pos="116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395.57077pt;margin-top:9.064248pt;width:.1pt;height:8.648682pt;mso-position-horizontal-relative:page;mso-position-vertical-relative:paragraph;z-index:-616" coordorigin="7911,181" coordsize="2,173">
            <v:shape style="position:absolute;left:7911;top:181;width:2;height:173" coordorigin="7911,181" coordsize="0,173" path="m7911,354l7911,181e" filled="f" stroked="t" strokeweight="2.459305pt" strokecolor="#F6F6D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CDCAAE"/>
          <w:spacing w:val="0"/>
          <w:w w:val="100"/>
          <w:position w:val="-13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CDCAAE"/>
          <w:spacing w:val="0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CDCAAE"/>
          <w:spacing w:val="14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position w:val="-13"/>
        </w:rPr>
        <w:t>--s;;</w:t>
      </w:r>
      <w:r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emboss/>
          <w:position w:val="-13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emboss/>
          <w:position w:val="-13"/>
        </w:rPr>
      </w:r>
      <w:r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position w:val="-13"/>
        </w:rPr>
      </w:r>
      <w:r>
        <w:rPr>
          <w:rFonts w:ascii="Times New Roman" w:hAnsi="Times New Roman" w:cs="Times New Roman" w:eastAsia="Times New Roman"/>
          <w:sz w:val="15"/>
          <w:szCs w:val="15"/>
          <w:color w:val="605D4B"/>
          <w:spacing w:val="-35"/>
          <w:w w:val="100"/>
          <w:position w:val="-13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F2B21"/>
          <w:spacing w:val="7"/>
          <w:w w:val="55"/>
          <w:position w:val="-1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A19A7E"/>
          <w:spacing w:val="-7"/>
          <w:w w:val="248"/>
          <w:position w:val="-1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B8B59C"/>
          <w:spacing w:val="0"/>
          <w:w w:val="238"/>
          <w:position w:val="-6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B8B59C"/>
          <w:spacing w:val="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8B59C"/>
          <w:spacing w:val="2"/>
          <w:w w:val="100"/>
          <w:position w:val="-6"/>
        </w:rPr>
        <w:t> </w:t>
      </w:r>
      <w:r>
        <w:rPr>
          <w:rFonts w:ascii="Arial" w:hAnsi="Arial" w:cs="Arial" w:eastAsia="Arial"/>
          <w:sz w:val="13"/>
          <w:szCs w:val="13"/>
          <w:color w:val="B8B59C"/>
          <w:spacing w:val="0"/>
          <w:w w:val="600"/>
          <w:position w:val="-13"/>
        </w:rPr>
        <w:t>-</w:t>
      </w:r>
      <w:r>
        <w:rPr>
          <w:rFonts w:ascii="Arial" w:hAnsi="Arial" w:cs="Arial" w:eastAsia="Arial"/>
          <w:sz w:val="13"/>
          <w:szCs w:val="13"/>
          <w:color w:val="B8B59C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13"/>
          <w:szCs w:val="13"/>
          <w:color w:val="B8B59C"/>
          <w:spacing w:val="0"/>
          <w:w w:val="100"/>
          <w:position w:val="-13"/>
        </w:rPr>
      </w:r>
      <w:r>
        <w:rPr>
          <w:rFonts w:ascii="Arial" w:hAnsi="Arial" w:cs="Arial" w:eastAsia="Arial"/>
          <w:sz w:val="13"/>
          <w:szCs w:val="13"/>
          <w:color w:val="2F2B21"/>
          <w:spacing w:val="3"/>
          <w:w w:val="210"/>
          <w:position w:val="-13"/>
        </w:rPr>
        <w:t>l</w:t>
      </w:r>
      <w:r>
        <w:rPr>
          <w:rFonts w:ascii="Arial" w:hAnsi="Arial" w:cs="Arial" w:eastAsia="Arial"/>
          <w:sz w:val="13"/>
          <w:szCs w:val="13"/>
          <w:color w:val="CDCAAE"/>
          <w:spacing w:val="-9"/>
          <w:w w:val="109"/>
          <w:position w:val="-13"/>
        </w:rPr>
        <w:t>-</w:t>
      </w:r>
      <w:r>
        <w:rPr>
          <w:rFonts w:ascii="Arial" w:hAnsi="Arial" w:cs="Arial" w:eastAsia="Arial"/>
          <w:sz w:val="13"/>
          <w:szCs w:val="13"/>
          <w:color w:val="605D4B"/>
          <w:spacing w:val="0"/>
          <w:w w:val="71"/>
          <w:position w:val="-13"/>
        </w:rPr>
        <w:t>-</w:t>
      </w:r>
      <w:r>
        <w:rPr>
          <w:rFonts w:ascii="Arial" w:hAnsi="Arial" w:cs="Arial" w:eastAsia="Arial"/>
          <w:sz w:val="13"/>
          <w:szCs w:val="13"/>
          <w:color w:val="605D4B"/>
          <w:spacing w:val="-15"/>
          <w:w w:val="71"/>
          <w:position w:val="-13"/>
        </w:rPr>
        <w:t>1</w:t>
      </w:r>
      <w:r>
        <w:rPr>
          <w:rFonts w:ascii="Arial" w:hAnsi="Arial" w:cs="Arial" w:eastAsia="Arial"/>
          <w:sz w:val="13"/>
          <w:szCs w:val="13"/>
          <w:color w:val="87826E"/>
          <w:spacing w:val="0"/>
          <w:w w:val="220"/>
          <w:position w:val="-13"/>
        </w:rPr>
        <w:t>--1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7" w:lineRule="exact"/>
        <w:ind w:right="-84"/>
        <w:jc w:val="left"/>
        <w:tabs>
          <w:tab w:pos="104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CDCAAE"/>
          <w:spacing w:val="0"/>
          <w:w w:val="49"/>
          <w:position w:val="-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CDCAAE"/>
          <w:spacing w:val="9"/>
          <w:w w:val="49"/>
          <w:position w:val="-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48"/>
          <w:position w:val="-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48"/>
          <w:position w:val="-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21"/>
          <w:w w:val="148"/>
          <w:position w:val="-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4"/>
          <w:position w:val="-7"/>
        </w:rPr>
        <w:t>J2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3"/>
          <w:position w:val="-7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4"/>
          <w:position w:val="-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00"/>
          <w:position w:val="-7"/>
        </w:rPr>
      </w:r>
      <w:r>
        <w:rPr>
          <w:rFonts w:ascii="Arial" w:hAnsi="Arial" w:cs="Arial" w:eastAsia="Arial"/>
          <w:sz w:val="29"/>
          <w:szCs w:val="29"/>
          <w:color w:val="2F2B21"/>
          <w:spacing w:val="-168"/>
          <w:w w:val="213"/>
          <w:position w:val="-7"/>
        </w:rPr>
        <w:t>V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7" w:lineRule="exact"/>
        <w:ind w:right="-20"/>
        <w:jc w:val="left"/>
        <w:tabs>
          <w:tab w:pos="56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82"/>
          <w:position w:val="-15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-14"/>
          <w:w w:val="82"/>
          <w:position w:val="-15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82"/>
          <w:position w:val="-1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-61"/>
          <w:w w:val="82"/>
          <w:position w:val="-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00"/>
          <w:position w:val="-15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97"/>
          <w:position w:val="-15"/>
        </w:rPr>
        <w:t>ere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92"/>
          <w:w w:val="98"/>
          <w:position w:val="-15"/>
        </w:rPr>
        <w:t>1</w:t>
      </w:r>
      <w:r>
        <w:rPr>
          <w:rFonts w:ascii="Arial" w:hAnsi="Arial" w:cs="Arial" w:eastAsia="Arial"/>
          <w:sz w:val="29"/>
          <w:szCs w:val="29"/>
          <w:color w:val="2F2B21"/>
          <w:spacing w:val="-29"/>
          <w:w w:val="162"/>
          <w:position w:val="-7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58"/>
          <w:w w:val="97"/>
          <w:position w:val="-15"/>
        </w:rPr>
        <w:t>c</w:t>
      </w:r>
      <w:r>
        <w:rPr>
          <w:rFonts w:ascii="Arial" w:hAnsi="Arial" w:cs="Arial" w:eastAsia="Arial"/>
          <w:sz w:val="29"/>
          <w:szCs w:val="29"/>
          <w:color w:val="2F2B21"/>
          <w:spacing w:val="0"/>
          <w:w w:val="163"/>
          <w:position w:val="-7"/>
        </w:rPr>
        <w:t>h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3" w:equalWidth="0">
            <w:col w:w="8348" w:space="534"/>
            <w:col w:w="1101" w:space="191"/>
            <w:col w:w="6586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65" w:lineRule="exact"/>
        <w:ind w:right="146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0pt;margin-top:.726548pt;width:5.31690pt;height:32.639999pt;mso-position-horizontal-relative:page;mso-position-vertical-relative:paragraph;z-index:-628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-3"/>
          <w:w w:val="68"/>
          <w:position w:val="-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46"/>
          <w:position w:val="-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-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-3"/>
          <w:w w:val="64"/>
          <w:position w:val="-2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F2B21"/>
          <w:spacing w:val="0"/>
          <w:w w:val="64"/>
          <w:position w:val="-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F2B21"/>
          <w:spacing w:val="-4"/>
          <w:w w:val="64"/>
          <w:position w:val="-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64"/>
          <w:position w:val="-2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64"/>
          <w:position w:val="-2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6"/>
          <w:w w:val="64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64"/>
          <w:position w:val="-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64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1"/>
          <w:w w:val="64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61"/>
          <w:position w:val="-2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605D4B"/>
          <w:spacing w:val="-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64"/>
          <w:position w:val="-2"/>
        </w:rPr>
        <w:t>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83" w:lineRule="exact"/>
        <w:ind w:right="56"/>
        <w:jc w:val="right"/>
        <w:tabs>
          <w:tab w:pos="7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00"/>
          <w:position w:val="1"/>
        </w:rPr>
        <w:t>SA</w:t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15"/>
          <w:position w:val="1"/>
        </w:rPr>
        <w:t>SmA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66"/>
          <w:position w:val="1"/>
        </w:rPr>
        <w:t>SO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89"/>
          <w:position w:val="1"/>
        </w:rPr>
        <w:t>IJA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5" w:after="0" w:line="240" w:lineRule="auto"/>
        <w:ind w:right="-20"/>
        <w:jc w:val="right"/>
        <w:tabs>
          <w:tab w:pos="9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158"/>
        </w:rPr>
        <w:t>A,</w:t>
      </w:r>
      <w:r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86"/>
        </w:rPr>
        <w:t>SO</w:t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99"/>
        </w:rPr>
        <w:t>IJA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33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B8B59C"/>
          <w:spacing w:val="0"/>
          <w:w w:val="600"/>
        </w:rPr>
        <w:t>--·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665" w:space="621"/>
            <w:col w:w="8474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2" w:lineRule="exact"/>
        <w:ind w:right="-20"/>
        <w:jc w:val="right"/>
        <w:tabs>
          <w:tab w:pos="300" w:val="left"/>
          <w:tab w:pos="580" w:val="left"/>
          <w:tab w:pos="8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3F3D2F"/>
          <w:w w:val="89"/>
          <w:position w:val="-4"/>
        </w:rPr>
        <w:t>E</w:t>
      </w:r>
      <w:r>
        <w:rPr>
          <w:rFonts w:ascii="Arial" w:hAnsi="Arial" w:cs="Arial" w:eastAsia="Arial"/>
          <w:sz w:val="10"/>
          <w:szCs w:val="10"/>
          <w:color w:val="3F3D2F"/>
          <w:w w:val="100"/>
          <w:position w:val="-4"/>
        </w:rPr>
        <w:tab/>
      </w:r>
      <w:r>
        <w:rPr>
          <w:rFonts w:ascii="Arial" w:hAnsi="Arial" w:cs="Arial" w:eastAsia="Arial"/>
          <w:sz w:val="10"/>
          <w:szCs w:val="10"/>
          <w:color w:val="3F3D2F"/>
          <w:w w:val="100"/>
          <w:position w:val="-4"/>
        </w:rPr>
      </w:r>
      <w:r>
        <w:rPr>
          <w:rFonts w:ascii="Arial" w:hAnsi="Arial" w:cs="Arial" w:eastAsia="Arial"/>
          <w:sz w:val="10"/>
          <w:szCs w:val="10"/>
          <w:color w:val="605D4B"/>
          <w:w w:val="122"/>
          <w:position w:val="-4"/>
        </w:rPr>
        <w:t>8</w:t>
      </w:r>
      <w:r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  <w:tab/>
      </w:r>
      <w:r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  <w:t>S</w:t>
        <w:tab/>
      </w:r>
      <w:r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</w:r>
      <w:r>
        <w:rPr>
          <w:rFonts w:ascii="Arial" w:hAnsi="Arial" w:cs="Arial" w:eastAsia="Arial"/>
          <w:sz w:val="10"/>
          <w:szCs w:val="10"/>
          <w:color w:val="3F3D2F"/>
          <w:spacing w:val="0"/>
          <w:w w:val="76"/>
          <w:position w:val="-4"/>
        </w:rPr>
        <w:t>C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10"/>
          <w:szCs w:val="10"/>
          <w:color w:val="605D4B"/>
          <w:spacing w:val="-6"/>
          <w:w w:val="93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93"/>
        </w:rPr>
        <w:t>WER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61"/>
        </w:rPr>
        <w:t>0"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2"/>
          <w:w w:val="111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color w:val="605D4B"/>
          <w:spacing w:val="-6"/>
          <w:w w:val="94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7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</w:rPr>
        <w:t>einstellen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4"/>
        </w:rPr>
        <w:t>hF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54"/>
          <w:w w:val="8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ablese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untere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>Skala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0"/>
        </w:rPr>
        <w:t>)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3" w:equalWidth="0">
            <w:col w:w="6159" w:space="949"/>
            <w:col w:w="538" w:space="2283"/>
            <w:col w:w="6831"/>
          </w:cols>
        </w:sectPr>
      </w:pPr>
      <w:rPr/>
    </w:p>
    <w:p>
      <w:pPr>
        <w:spacing w:before="0" w:after="0" w:line="420" w:lineRule="exact"/>
        <w:ind w:right="-20"/>
        <w:jc w:val="right"/>
        <w:tabs>
          <w:tab w:pos="208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/>
        <w:pict>
          <v:group style="position:absolute;margin-left:84.996902pt;margin-top:3.721103pt;width:312.118769pt;height:27.84pt;mso-position-horizontal-relative:page;mso-position-vertical-relative:paragraph;z-index:-626" coordorigin="1700,74" coordsize="6242,557">
            <v:shape style="position:absolute;left:1700;top:74;width:787;height:557" type="#_x0000_t75">
              <v:imagedata r:id="rId27" o:title=""/>
            </v:shape>
            <v:group style="position:absolute;left:2490;top:518;width:5440;height:2" coordorigin="2490,518" coordsize="5440,2">
              <v:shape style="position:absolute;left:2490;top:518;width:5440;height:2" coordorigin="2490,518" coordsize="5440,0" path="m2490,518l7930,518e" filled="f" stroked="t" strokeweight="1.201447pt" strokecolor="#544F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1.472321pt;margin-top:3.139461pt;width:46.13556pt;height:.1pt;mso-position-horizontal-relative:page;mso-position-vertical-relative:paragraph;z-index:-618" coordorigin="5229,63" coordsize="923,2">
            <v:shape style="position:absolute;left:5229;top:63;width:923;height:2" coordorigin="5229,63" coordsize="923,0" path="m5229,63l6152,63e" filled="f" stroked="t" strokeweight=".72086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2F2B21"/>
          <w:w w:val="143"/>
          <w:position w:val="3"/>
        </w:rPr>
        <w:t>looool</w:t>
      </w:r>
      <w:r>
        <w:rPr>
          <w:rFonts w:ascii="Arial" w:hAnsi="Arial" w:cs="Arial" w:eastAsia="Arial"/>
          <w:sz w:val="32"/>
          <w:szCs w:val="32"/>
          <w:color w:val="2F2B21"/>
          <w:w w:val="100"/>
          <w:position w:val="3"/>
        </w:rPr>
        <w:tab/>
      </w:r>
      <w:r>
        <w:rPr>
          <w:rFonts w:ascii="Arial" w:hAnsi="Arial" w:cs="Arial" w:eastAsia="Arial"/>
          <w:sz w:val="32"/>
          <w:szCs w:val="32"/>
          <w:color w:val="2F2B21"/>
          <w:w w:val="100"/>
          <w:position w:val="3"/>
        </w:rPr>
      </w:r>
      <w:r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116"/>
          <w:position w:val="1"/>
        </w:rPr>
        <w:t>D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534" w:lineRule="exact"/>
        <w:ind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6.936096pt;margin-top:-.357125pt;width:16.797281pt;height:16pt;mso-position-horizontal-relative:page;mso-position-vertical-relative:paragraph;z-index:-615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2F2B21"/>
                      <w:spacing w:val="0"/>
                      <w:w w:val="377"/>
                    </w:rPr>
                    <w:t>I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3"/>
          <w:position w:val="-5"/>
        </w:rPr>
        <w:t>hFE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64"/>
          <w:w w:val="83"/>
          <w:position w:val="-5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100"/>
          <w:position w:val="-5"/>
        </w:rPr>
        <w:t>=</w:t>
      </w:r>
      <w:r>
        <w:rPr>
          <w:rFonts w:ascii="Times New Roman" w:hAnsi="Times New Roman" w:cs="Times New Roman" w:eastAsia="Times New Roman"/>
          <w:sz w:val="41"/>
          <w:szCs w:val="41"/>
          <w:color w:val="2F2B21"/>
          <w:spacing w:val="8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3F3D2F"/>
          <w:spacing w:val="0"/>
          <w:w w:val="100"/>
          <w:position w:val="-5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3F3D2F"/>
          <w:spacing w:val="-9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3F3D2F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3F3D2F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>Bei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>hFE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12"/>
          <w:w w:val="100"/>
          <w:position w:val="-5"/>
        </w:rPr>
        <w:t> </w:t>
      </w:r>
      <w:r>
        <w:rPr>
          <w:rFonts w:ascii="Arial" w:hAnsi="Arial" w:cs="Arial" w:eastAsia="Arial"/>
          <w:sz w:val="51"/>
          <w:szCs w:val="51"/>
          <w:color w:val="2F2B21"/>
          <w:spacing w:val="20"/>
          <w:w w:val="100"/>
          <w:position w:val="-5"/>
        </w:rPr>
        <w:t>&gt;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-5"/>
        </w:rPr>
        <w:t>100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2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>die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>Taste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99"/>
          <w:position w:val="-5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-35"/>
          <w:w w:val="100"/>
          <w:position w:val="-5"/>
        </w:rPr>
        <w:t> </w:t>
      </w:r>
      <w:r>
        <w:rPr>
          <w:rFonts w:ascii="Arial" w:hAnsi="Arial" w:cs="Arial" w:eastAsia="Arial"/>
          <w:sz w:val="31"/>
          <w:szCs w:val="31"/>
          <w:color w:val="3F3D2F"/>
          <w:spacing w:val="0"/>
          <w:w w:val="100"/>
          <w:i/>
          <w:position w:val="-5"/>
        </w:rPr>
        <w:t>5</w:t>
      </w:r>
      <w:r>
        <w:rPr>
          <w:rFonts w:ascii="Arial" w:hAnsi="Arial" w:cs="Arial" w:eastAsia="Arial"/>
          <w:sz w:val="31"/>
          <w:szCs w:val="31"/>
          <w:color w:val="3F3D2F"/>
          <w:spacing w:val="22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8"/>
          <w:position w:val="-5"/>
        </w:rPr>
        <w:t>driicken.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67" w:lineRule="exact"/>
        <w:ind w:left="97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1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573" w:space="2371"/>
            <w:col w:w="6816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0" w:lineRule="auto"/>
        <w:ind w:left="1399" w:right="1978" w:firstLine="-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92.789177pt;margin-top:-10.196444pt;width:309.252425pt;height:.1pt;mso-position-horizontal-relative:page;mso-position-vertical-relative:paragraph;z-index:-621" coordorigin="1856,-204" coordsize="6185,2">
            <v:shape style="position:absolute;left:1856;top:-204;width:6185;height:2" coordorigin="1856,-204" coordsize="6185,0" path="m1856,-204l8041,-204e" filled="f" stroked="t" strokeweight=".480579pt" strokecolor="#575444">
              <v:path arrowok="t"/>
            </v:shape>
          </v:group>
          <w10:wrap type="none"/>
        </w:pict>
      </w:r>
      <w:r>
        <w:rPr/>
        <w:pict>
          <v:group style="position:absolute;margin-left:76.449501pt;margin-top:84.260674pt;width:34.60167pt;height:.1pt;mso-position-horizontal-relative:page;mso-position-vertical-relative:paragraph;z-index:-620" coordorigin="1529,1685" coordsize="692,2">
            <v:shape style="position:absolute;left:1529;top:1685;width:692;height:2" coordorigin="1529,1685" coordsize="692,0" path="m1529,1685l2221,1685e" filled="f" stroked="t" strokeweight=".480579pt" strokecolor="#E4DFBC">
              <v:path arrowok="t"/>
            </v:shape>
          </v:group>
          <w10:wrap type="none"/>
        </w:pict>
      </w:r>
      <w:r>
        <w:rPr/>
        <w:pict>
          <v:group style="position:absolute;margin-left:728.114258pt;margin-top:83.177727pt;width:113.95342pt;height:.1pt;mso-position-horizontal-relative:page;mso-position-vertical-relative:paragraph;z-index:-619" coordorigin="14562,1664" coordsize="2279,2">
            <v:shape style="position:absolute;left:14562;top:1664;width:2279;height:2" coordorigin="14562,1664" coordsize="2279,0" path="m14562,1664l16841,1664e" filled="f" stroked="t" strokeweight=".240289pt" strokecolor="#DFDBB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3F3D2F"/>
          <w:w w:val="110"/>
        </w:rPr>
        <w:t>Anmerkung: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>empfindlichste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Bereic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lc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3F3D2F"/>
          <w:spacing w:val="0"/>
          <w:w w:val="100"/>
          <w:i/>
        </w:rPr>
        <w:t>50)</w:t>
      </w:r>
      <w:r>
        <w:rPr>
          <w:rFonts w:ascii="Arial" w:hAnsi="Arial" w:cs="Arial" w:eastAsia="Arial"/>
          <w:sz w:val="28"/>
          <w:szCs w:val="28"/>
          <w:color w:val="3F3D2F"/>
          <w:spacing w:val="0"/>
          <w:w w:val="100"/>
          <w:i/>
        </w:rPr>
        <w:t>-tA</w:t>
      </w:r>
      <w:r>
        <w:rPr>
          <w:rFonts w:ascii="Arial" w:hAnsi="Arial" w:cs="Arial" w:eastAsia="Arial"/>
          <w:sz w:val="28"/>
          <w:szCs w:val="28"/>
          <w:color w:val="3F3D2F"/>
          <w:spacing w:val="0"/>
          <w:w w:val="100"/>
          <w:i/>
        </w:rPr>
        <w:t>)</w:t>
      </w:r>
      <w:r>
        <w:rPr>
          <w:rFonts w:ascii="Arial" w:hAnsi="Arial" w:cs="Arial" w:eastAsia="Arial"/>
          <w:sz w:val="28"/>
          <w:szCs w:val="28"/>
          <w:color w:val="3F3D2F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kan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nur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fii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trome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verwendet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>werden.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Beim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1"/>
        </w:rPr>
        <w:t>Apparatety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PM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F2B21"/>
          <w:spacing w:val="0"/>
          <w:w w:val="111"/>
        </w:rPr>
        <w:t>6503/0</w:t>
      </w:r>
      <w:r>
        <w:rPr>
          <w:rFonts w:ascii="Times New Roman" w:hAnsi="Times New Roman" w:cs="Times New Roman" w:eastAsia="Times New Roman"/>
          <w:sz w:val="32"/>
          <w:szCs w:val="32"/>
          <w:color w:val="2F2B21"/>
          <w:spacing w:val="0"/>
          <w:w w:val="111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2F2B21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ist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2B21"/>
          <w:spacing w:val="0"/>
          <w:w w:val="133"/>
          <w:i/>
        </w:rPr>
        <w:t>aFE</w:t>
      </w:r>
      <w:r>
        <w:rPr>
          <w:rFonts w:ascii="Arial" w:hAnsi="Arial" w:cs="Arial" w:eastAsia="Arial"/>
          <w:sz w:val="17"/>
          <w:szCs w:val="17"/>
          <w:color w:val="2F2B21"/>
          <w:spacing w:val="0"/>
          <w:w w:val="133"/>
          <w:i/>
        </w:rPr>
        <w:t> </w:t>
      </w:r>
      <w:r>
        <w:rPr>
          <w:rFonts w:ascii="Arial" w:hAnsi="Arial" w:cs="Arial" w:eastAsia="Arial"/>
          <w:sz w:val="17"/>
          <w:szCs w:val="17"/>
          <w:color w:val="2F2B21"/>
          <w:spacing w:val="14"/>
          <w:w w:val="133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2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F2B21"/>
          <w:spacing w:val="0"/>
          <w:w w:val="100"/>
          <w:i/>
        </w:rPr>
        <w:t>0-5</w:t>
      </w:r>
      <w:r>
        <w:rPr>
          <w:rFonts w:ascii="Arial" w:hAnsi="Arial" w:cs="Arial" w:eastAsia="Arial"/>
          <w:sz w:val="28"/>
          <w:szCs w:val="28"/>
          <w:color w:val="2F2B21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2F2B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abzulese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>dem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5"/>
        </w:rPr>
        <w:t>Fakto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32"/>
          <w:szCs w:val="32"/>
          <w:color w:val="3F3D2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10"/>
        </w:rPr>
        <w:t>zu</w:t>
      </w:r>
      <w:r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8"/>
        </w:rPr>
        <w:t>multiplizieren.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auto"/>
        <w:ind w:left="372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group style="position:absolute;margin-left:152.172501pt;margin-top:43.509319pt;width:409.409786pt;height:255.745438pt;mso-position-horizontal-relative:page;mso-position-vertical-relative:paragraph;z-index:-614" coordorigin="3043,870" coordsize="8188,5115">
            <v:shape style="position:absolute;left:3043;top:870;width:6816;height:4934" type="#_x0000_t75">
              <v:imagedata r:id="rId28" o:title=""/>
            </v:shape>
            <v:group style="position:absolute;left:10153;top:903;width:2;height:5073" coordorigin="10153,903" coordsize="2,5073">
              <v:shape style="position:absolute;left:10153;top:903;width:2;height:5073" coordorigin="10153,903" coordsize="0,5073" path="m10153,5975l10153,903e" filled="f" stroked="t" strokeweight=".96118pt" strokecolor="#575448">
                <v:path arrowok="t"/>
              </v:shape>
            </v:group>
            <v:group style="position:absolute;left:9862;top:1490;width:721;height:2" coordorigin="9862,1490" coordsize="721,2">
              <v:shape style="position:absolute;left:9862;top:1490;width:721;height:2" coordorigin="9862,1490" coordsize="721,0" path="m9862,1490l10583,1490e" filled="f" stroked="t" strokeweight=".96118pt" strokecolor="#9C806B">
                <v:path arrowok="t"/>
              </v:shape>
            </v:group>
            <v:group style="position:absolute;left:9458;top:2626;width:1754;height:2" coordorigin="9458,2626" coordsize="1754,2">
              <v:shape style="position:absolute;left:9458;top:2626;width:1754;height:2" coordorigin="9458,2626" coordsize="1754,0" path="m9458,2626l11212,2626e" filled="f" stroked="t" strokeweight=".720885pt" strokecolor="#BCB89C">
                <v:path arrowok="t"/>
              </v:shape>
            </v:group>
            <v:group style="position:absolute;left:8843;top:4974;width:2379;height:2" coordorigin="8843,4974" coordsize="2379,2">
              <v:shape style="position:absolute;left:8843;top:4974;width:2379;height:2" coordorigin="8843,4974" coordsize="2379,0" path="m8843,4974l11222,4974e" filled="f" stroked="t" strokeweight=".720885pt" strokecolor="#A0937C">
                <v:path arrowok="t"/>
              </v:shape>
            </v:group>
            <v:group style="position:absolute;left:8843;top:5590;width:2379;height:2" coordorigin="8843,5590" coordsize="2379,2">
              <v:shape style="position:absolute;left:8843;top:5590;width:2379;height:2" coordorigin="8843,5590" coordsize="2379,0" path="m8843,5590l11222,5590e" filled="f" stroked="t" strokeweight=".96118pt" strokecolor="#9C8C7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8.03476pt;margin-top:28.767952pt;width:343.86201pt;height:.1pt;mso-position-horizontal-relative:page;mso-position-vertical-relative:paragraph;z-index:-613" coordorigin="2961,575" coordsize="6877,2">
            <v:shape style="position:absolute;left:2961;top:575;width:6877;height:2" coordorigin="2961,575" coordsize="6877,0" path="m2961,575l9838,575e" filled="f" stroked="t" strokeweight=".720885pt" strokecolor="#67644F">
              <v:path arrowok="t"/>
            </v:shape>
          </v:group>
          <w10:wrap type="none"/>
        </w:pict>
      </w:r>
      <w:r>
        <w:rPr/>
        <w:pict>
          <v:group style="position:absolute;margin-left:139.143845pt;margin-top:35.506077pt;width:.1pt;height:258.695792pt;mso-position-horizontal-relative:page;mso-position-vertical-relative:paragraph;z-index:-612" coordorigin="2783,710" coordsize="2,5174">
            <v:shape style="position:absolute;left:2783;top:710;width:2;height:5174" coordorigin="2783,710" coordsize="0,5174" path="m2783,5884l2783,710e" filled="f" stroked="t" strokeweight=".96118pt" strokecolor="#605B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>Statische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>Stromverstarkun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6"/>
        </w:rPr>
        <w:t>hF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37"/>
          <w:w w:val="86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5"/>
        </w:rPr>
        <w:t>IcEo·l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5"/>
        </w:rPr>
        <w:t>ompensation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83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Io-Bereic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8"/>
        </w:rPr>
        <w:t>wahlen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639" w:right="-20"/>
        <w:jc w:val="left"/>
        <w:tabs>
          <w:tab w:pos="8280" w:val="left"/>
          <w:tab w:pos="878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9463B"/>
          <w:w w:val="71"/>
        </w:rPr>
        <w:t>H--</w:t>
      </w:r>
      <w:r>
        <w:rPr>
          <w:rFonts w:ascii="Times New Roman" w:hAnsi="Times New Roman" w:cs="Times New Roman" w:eastAsia="Times New Roman"/>
          <w:sz w:val="17"/>
          <w:szCs w:val="17"/>
          <w:color w:val="69463B"/>
          <w:spacing w:val="-15"/>
          <w:w w:val="7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133"/>
          <w:spacing w:val="0"/>
          <w:w w:val="66"/>
        </w:rPr>
        <w:t>00,</w:t>
      </w:r>
      <w:r>
        <w:rPr>
          <w:rFonts w:ascii="Times New Roman" w:hAnsi="Times New Roman" w:cs="Times New Roman" w:eastAsia="Times New Roman"/>
          <w:sz w:val="17"/>
          <w:szCs w:val="17"/>
          <w:color w:val="444133"/>
          <w:spacing w:val="-43"/>
          <w:w w:val="6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137"/>
        </w:rPr>
        <w:t>1-</w:t>
      </w:r>
      <w:r>
        <w:rPr>
          <w:rFonts w:ascii="Times New Roman" w:hAnsi="Times New Roman" w:cs="Times New Roman" w:eastAsia="Times New Roman"/>
          <w:sz w:val="17"/>
          <w:szCs w:val="17"/>
          <w:color w:val="8C7964"/>
          <w:spacing w:val="-14"/>
          <w:w w:val="137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44133"/>
          <w:spacing w:val="-12"/>
          <w:w w:val="132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277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276"/>
        </w:rPr>
        <w:t>+</w:t>
      </w:r>
      <w:r>
        <w:rPr>
          <w:rFonts w:ascii="Times New Roman" w:hAnsi="Times New Roman" w:cs="Times New Roman" w:eastAsia="Times New Roman"/>
          <w:sz w:val="17"/>
          <w:szCs w:val="17"/>
          <w:color w:val="8C79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390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B5B3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5B39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B5B390"/>
          <w:spacing w:val="-30"/>
          <w:w w:val="178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-30"/>
          <w:w w:val="178"/>
          <w:i/>
        </w:rPr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-43"/>
          <w:w w:val="178"/>
          <w:i/>
          <w:u w:val="single" w:color="A0967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78"/>
          <w:i/>
          <w:u w:val="single" w:color="A09678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78"/>
          <w:i/>
          <w:u w:val="single" w:color="A09678"/>
        </w:rPr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78"/>
          <w:i/>
        </w:rPr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3"/>
          <w:w w:val="102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874F41"/>
          <w:spacing w:val="0"/>
          <w:w w:val="92"/>
          <w:i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874F41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A19779"/>
          <w:spacing w:val="28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312D21"/>
          <w:spacing w:val="0"/>
          <w:w w:val="125"/>
        </w:rPr>
        <w:t>RnE</w:t>
      </w:r>
      <w:r>
        <w:rPr>
          <w:rFonts w:ascii="Arial" w:hAnsi="Arial" w:cs="Arial" w:eastAsia="Arial"/>
          <w:sz w:val="23"/>
          <w:szCs w:val="23"/>
          <w:color w:val="312D21"/>
          <w:spacing w:val="39"/>
          <w:w w:val="125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-18"/>
          <w:w w:val="100"/>
        </w:rPr>
        <w:t>1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3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12D21"/>
          <w:spacing w:val="0"/>
          <w:w w:val="100"/>
        </w:rPr>
        <w:t>Q-</w:t>
      </w:r>
      <w:r>
        <w:rPr>
          <w:rFonts w:ascii="Arial" w:hAnsi="Arial" w:cs="Arial" w:eastAsia="Arial"/>
          <w:sz w:val="26"/>
          <w:szCs w:val="26"/>
          <w:color w:val="312D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78"/>
        </w:rPr>
        <w:t>oo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14"/>
        </w:rPr>
        <w:t>normal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33"/>
          <w:w w:val="114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2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12D21"/>
          <w:spacing w:val="0"/>
          <w:w w:val="149"/>
        </w:rPr>
        <w:t>hFE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74" w:lineRule="exact"/>
        <w:ind w:left="8773" w:right="-20"/>
        <w:jc w:val="left"/>
        <w:tabs>
          <w:tab w:pos="926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B5B390"/>
          <w:spacing w:val="10"/>
          <w:w w:val="71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8C7964"/>
          <w:spacing w:val="0"/>
          <w:w w:val="47"/>
          <w:i/>
          <w:position w:val="-1"/>
        </w:rPr>
        <w:t>4...</w:t>
      </w:r>
      <w:r>
        <w:rPr>
          <w:rFonts w:ascii="Times New Roman" w:hAnsi="Times New Roman" w:cs="Times New Roman" w:eastAsia="Times New Roman"/>
          <w:sz w:val="30"/>
          <w:szCs w:val="30"/>
          <w:color w:val="8C7964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8C7964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33"/>
          <w:szCs w:val="33"/>
          <w:color w:val="312D21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1"/>
        </w:rPr>
        <w:t>cE-Berel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6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2"/>
          <w:position w:val="-1"/>
        </w:rPr>
        <w:t>lt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2420" w:right="0"/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44133"/>
          <w:spacing w:val="0"/>
          <w:w w:val="83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444133"/>
          <w:spacing w:val="-6"/>
          <w:w w:val="83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44133"/>
          <w:spacing w:val="0"/>
          <w:w w:val="83"/>
        </w:rPr>
        <w:t>WER</w:t>
      </w:r>
      <w:r>
        <w:rPr>
          <w:rFonts w:ascii="Times New Roman" w:hAnsi="Times New Roman" w:cs="Times New Roman" w:eastAsia="Times New Roman"/>
          <w:sz w:val="12"/>
          <w:szCs w:val="12"/>
          <w:color w:val="444133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444133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2D21"/>
          <w:spacing w:val="0"/>
          <w:w w:val="83"/>
        </w:rPr>
        <w:t>ON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9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312D21"/>
          <w:spacing w:val="0"/>
          <w:w w:val="143"/>
        </w:rPr>
        <w:t>D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tabs>
          <w:tab w:pos="40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3"/>
          <w:szCs w:val="33"/>
          <w:color w:val="874F4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3"/>
          <w:szCs w:val="33"/>
          <w:color w:val="874F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874F41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312D21"/>
          <w:spacing w:val="3"/>
          <w:w w:val="89"/>
        </w:rPr>
        <w:t>V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89"/>
        </w:rPr>
        <w:t>cE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50"/>
          <w:w w:val="89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7"/>
        </w:rPr>
        <w:t>einstellen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39" w:after="0" w:line="680" w:lineRule="atLeast"/>
        <w:ind w:left="394" w:right="-3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6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2D21"/>
          <w:spacing w:val="0"/>
          <w:w w:val="100"/>
        </w:rPr>
        <w:t>0</w:t>
      </w:r>
      <w:r>
        <w:rPr>
          <w:rFonts w:ascii="Arial" w:hAnsi="Arial" w:cs="Arial" w:eastAsia="Arial"/>
          <w:sz w:val="32"/>
          <w:szCs w:val="32"/>
          <w:color w:val="312D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obere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13"/>
        </w:rPr>
        <w:t>stellen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5"/>
        </w:rPr>
        <w:t>hF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43"/>
          <w:w w:val="85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obere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Skala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</w:rPr>
        <w:t>ablesen,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0"/>
          <w:cols w:num="2" w:equalWidth="0">
            <w:col w:w="7026" w:space="1844"/>
            <w:col w:w="5570"/>
          </w:cols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240" w:lineRule="auto"/>
        <w:ind w:left="6779" w:right="705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52.360062pt;margin-top:1.659235pt;width:345.30378pt;height:.1pt;mso-position-horizontal-relative:page;mso-position-vertical-relative:paragraph;z-index:-611" coordorigin="3047,33" coordsize="6906,2">
            <v:shape style="position:absolute;left:3047;top:33;width:6906;height:2" coordorigin="3047,33" coordsize="6906,0" path="m3047,33l9953,33e" filled="f" stroked="t" strokeweight=".720885pt" strokecolor="#6060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66624D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66624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133"/>
          <w:spacing w:val="0"/>
          <w:w w:val="141"/>
        </w:rPr>
        <w:t>(H</w:t>
      </w:r>
      <w:r>
        <w:rPr>
          <w:rFonts w:ascii="Times New Roman" w:hAnsi="Times New Roman" w:cs="Times New Roman" w:eastAsia="Times New Roman"/>
          <w:sz w:val="11"/>
          <w:szCs w:val="11"/>
          <w:color w:val="444133"/>
          <w:spacing w:val="-5"/>
          <w:w w:val="14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133"/>
          <w:spacing w:val="-10"/>
          <w:w w:val="15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6624D"/>
          <w:spacing w:val="4"/>
          <w:w w:val="102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444133"/>
          <w:spacing w:val="0"/>
          <w:w w:val="100"/>
        </w:rPr>
        <w:t>S4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597" w:lineRule="exact"/>
        <w:ind w:left="268" w:right="445"/>
        <w:jc w:val="center"/>
        <w:tabs>
          <w:tab w:pos="1284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b/>
          <w:bCs/>
          <w:position w:val="-8"/>
        </w:rPr>
        <w:t>Bei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61"/>
          <w:w w:val="100"/>
          <w:b/>
          <w:bCs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>hFE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-14"/>
          <w:w w:val="100"/>
          <w:position w:val="-8"/>
        </w:rPr>
        <w:t> </w:t>
      </w:r>
      <w:r>
        <w:rPr>
          <w:rFonts w:ascii="Arial" w:hAnsi="Arial" w:cs="Arial" w:eastAsia="Arial"/>
          <w:sz w:val="53"/>
          <w:szCs w:val="53"/>
          <w:color w:val="444133"/>
          <w:spacing w:val="0"/>
          <w:w w:val="100"/>
          <w:position w:val="-8"/>
        </w:rPr>
        <w:t>&gt;</w:t>
      </w:r>
      <w:r>
        <w:rPr>
          <w:rFonts w:ascii="Arial" w:hAnsi="Arial" w:cs="Arial" w:eastAsia="Arial"/>
          <w:sz w:val="53"/>
          <w:szCs w:val="53"/>
          <w:color w:val="444133"/>
          <w:spacing w:val="-32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b/>
          <w:bCs/>
          <w:position w:val="-8"/>
        </w:rPr>
        <w:t>100,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41"/>
          <w:w w:val="100"/>
          <w:b/>
          <w:bCs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>Taste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> 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8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8"/>
        </w:rPr>
        <w:t>X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-22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i/>
          <w:position w:val="-8"/>
        </w:rPr>
        <w:t>5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61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driicken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13"/>
          <w:w w:val="109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Nullpunkteinstellun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g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33"/>
          <w:w w:val="109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8"/>
        </w:rPr>
        <w:t>erneut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66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vornehmen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34"/>
          <w:w w:val="109"/>
          <w:position w:val="-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>hFE</w:t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</w:r>
      <w:r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3"/>
          <w:position w:val="17"/>
        </w:rPr>
        <w:t>Ic-ImJJo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61" w:lineRule="exact"/>
        <w:ind w:right="931"/>
        <w:jc w:val="right"/>
        <w:rPr>
          <w:rFonts w:ascii="Courier New" w:hAnsi="Courier New" w:cs="Courier New" w:eastAsia="Courier New"/>
          <w:sz w:val="42"/>
          <w:szCs w:val="42"/>
        </w:rPr>
      </w:pPr>
      <w:rPr/>
      <w:r>
        <w:rPr>
          <w:rFonts w:ascii="Courier New" w:hAnsi="Courier New" w:cs="Courier New" w:eastAsia="Courier New"/>
          <w:sz w:val="42"/>
          <w:szCs w:val="42"/>
          <w:color w:val="312D21"/>
          <w:spacing w:val="0"/>
          <w:w w:val="64"/>
          <w:position w:val="5"/>
        </w:rPr>
        <w:t>In</w:t>
      </w:r>
      <w:r>
        <w:rPr>
          <w:rFonts w:ascii="Courier New" w:hAnsi="Courier New" w:cs="Courier New" w:eastAsia="Courier New"/>
          <w:sz w:val="42"/>
          <w:szCs w:val="42"/>
          <w:color w:val="000000"/>
          <w:spacing w:val="0"/>
          <w:w w:val="100"/>
          <w:position w:val="0"/>
        </w:rPr>
      </w:r>
    </w:p>
    <w:sectPr>
      <w:type w:val="continuous"/>
      <w:pgSz w:w="16860" w:h="11920" w:orient="landscape"/>
      <w:pgMar w:top="1080" w:bottom="280" w:left="2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2023-08-21T20:06:12Z</dcterms:created>
  <dcterms:modified xsi:type="dcterms:W3CDTF">2023-08-21T20:06:12Z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LastSaved">
    <vt:filetime>2023-08-21T00:00:00Z</vt:filetime>
  </property>
</Properties>
</file>