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0" w:after="0" w:line="792" w:lineRule="exact"/>
        <w:ind w:left="120" w:right="-145"/>
        <w:jc w:val="left"/>
        <w:tabs>
          <w:tab w:pos="1820" w:val="left"/>
        </w:tabs>
        <w:rPr>
          <w:rFonts w:ascii="Arial" w:hAnsi="Arial" w:cs="Arial" w:eastAsia="Arial"/>
          <w:sz w:val="16"/>
          <w:szCs w:val="16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17.519615pt;margin-top:4.987782pt;width:186.329336pt;height:18.259365pt;mso-position-horizontal-relative:page;mso-position-vertical-relative:paragraph;z-index:-703" coordorigin="2350,100" coordsize="3727,365">
            <v:shape style="position:absolute;left:4019;top:100;width:2058;height:365" type="#_x0000_t75">
              <v:imagedata r:id="rId5" o:title=""/>
            </v:shape>
            <v:group style="position:absolute;left:2384;top:352;width:1660;height:2" coordorigin="2384,352" coordsize="1660,2">
              <v:shape style="position:absolute;left:2384;top:352;width:1660;height:2" coordorigin="2384,352" coordsize="1660,0" path="m2384,352l4044,352e" filled="f" stroked="t" strokeweight="3.319862pt" strokecolor="#3F3B2B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Arial" w:hAnsi="Arial" w:cs="Arial" w:eastAsia="Arial"/>
          <w:sz w:val="70"/>
          <w:szCs w:val="70"/>
          <w:color w:val="9E8A57"/>
          <w:w w:val="24"/>
          <w:position w:val="-3"/>
        </w:rPr>
        <w:t xml:space="preserve">·</w:t>
      </w:r>
      <w:r xmlns:w="http://schemas.openxmlformats.org/wordprocessingml/2006/main">
        <w:rPr>
          <w:rFonts w:ascii="Arial" w:hAnsi="Arial" w:cs="Arial" w:eastAsia="Arial"/>
          <w:sz w:val="70"/>
          <w:szCs w:val="70"/>
          <w:color w:val="9E8A57"/>
          <w:spacing w:val="-141"/>
          <w:w w:val="100"/>
          <w:position w:val="-3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70"/>
          <w:szCs w:val="70"/>
          <w:color w:val="5E5436"/>
          <w:spacing w:val="0"/>
          <w:w w:val="70"/>
          <w:position w:val="-3"/>
        </w:rPr>
        <w:t xml:space="preserve">- </w:t>
      </w:r>
      <w:r xmlns:w="http://schemas.openxmlformats.org/wordprocessingml/2006/main">
        <w:rPr>
          <w:rFonts w:ascii="Arial" w:hAnsi="Arial" w:cs="Arial" w:eastAsia="Arial"/>
          <w:sz w:val="70"/>
          <w:szCs w:val="70"/>
          <w:color w:val="5E5436"/>
          <w:spacing w:val="0"/>
          <w:w w:val="100"/>
          <w:position w:val="-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6E6950"/>
          <w:spacing w:val="0"/>
          <w:w w:val="77"/>
          <w:position w:val="28"/>
        </w:rPr>
        <w:t xml:space="preserve">'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6E6950"/>
          <w:spacing w:val="-20"/>
          <w:w w:val="100"/>
          <w:position w:val="2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8E8769"/>
          <w:spacing w:val="0"/>
          <w:w w:val="31"/>
          <w:position w:val="28"/>
        </w:rPr>
        <w:t xml:space="preserve">•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8E8769"/>
          <w:spacing w:val="6"/>
          <w:w w:val="31"/>
          <w:position w:val="2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A281F"/>
          <w:spacing w:val="0"/>
          <w:w w:val="80"/>
          <w:position w:val="28"/>
        </w:rPr>
        <w:t xml:space="preserve">!!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A281F"/>
          <w:spacing w:val="15"/>
          <w:w w:val="80"/>
          <w:position w:val="2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5E5436"/>
          <w:spacing w:val="0"/>
          <w:w w:val="44"/>
          <w:position w:val="28"/>
        </w:rPr>
        <w:t xml:space="preserve">:·</w:t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93"/>
        <w:jc w:val="left"/>
        <w:rPr>
          <w:rFonts w:ascii="Arial" w:hAnsi="Arial" w:cs="Arial" w:eastAsia="Arial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5"/>
          <w:szCs w:val="35"/>
          <w:color w:val="2A281F"/>
          <w:spacing w:val="-13"/>
          <w:w w:val="111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20"/>
          <w:szCs w:val="20"/>
          <w:color w:val="2A281F"/>
          <w:spacing w:val="0"/>
          <w:w w:val="111"/>
        </w:rPr>
        <w:t xml:space="preserve">DIIIIIDC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A281F"/>
          <w:spacing w:val="0"/>
          <w:w w:val="122"/>
        </w:rPr>
        <w:t xml:space="preserve">I</w:t>
      </w:r>
    </w:p>
    <w:p>
      <w:pPr xmlns:w="http://schemas.openxmlformats.org/wordprocessingml/2006/main">
        <w:spacing w:before="0" w:after="0" w:line="1538" w:lineRule="exact"/>
        <w:ind w:right="-20"/>
        <w:jc w:val="left"/>
        <w:rPr>
          <w:rFonts w:ascii="Arial" w:hAnsi="Arial" w:cs="Arial" w:eastAsia="Arial"/>
          <w:sz w:val="144"/>
          <w:szCs w:val="144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144"/>
          <w:szCs w:val="144"/>
          <w:color w:val="2A281F"/>
          <w:spacing w:val="0"/>
          <w:w w:val="61"/>
        </w:rPr>
        <w:t xml:space="preserve">.. </w:t>
      </w:r>
      <w:r xmlns:w="http://schemas.openxmlformats.org/wordprocessingml/2006/main">
        <w:rPr>
          <w:rFonts w:ascii="Times New Roman" w:hAnsi="Times New Roman" w:cs="Times New Roman" w:eastAsia="Times New Roman"/>
          <w:sz w:val="144"/>
          <w:szCs w:val="144"/>
          <w:color w:val="2A281F"/>
          <w:spacing w:val="-47"/>
          <w:w w:val="61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61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61"/>
          <w:u w:val="thick" w:color="29271E"/>
        </w:rPr>
        <w:t xml:space="preserve">  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41"/>
          <w:w w:val="61"/>
          <w:u w:val="thick" w:color="29271E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-95"/>
          <w:w w:val="6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0"/>
          <w:w w:val="53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78"/>
          <w:szCs w:val="78"/>
          <w:color w:val="2A281F"/>
          <w:spacing w:val="-118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44"/>
          <w:szCs w:val="144"/>
          <w:color w:val="2A281F"/>
          <w:spacing w:val="0"/>
          <w:w w:val="68"/>
        </w:rPr>
        <w:t xml:space="preserve">• </w:t>
      </w:r>
      <w:r xmlns:w="http://schemas.openxmlformats.org/wordprocessingml/2006/main">
        <w:rPr>
          <w:rFonts w:ascii="Arial" w:hAnsi="Arial" w:cs="Arial" w:eastAsia="Arial"/>
          <w:sz w:val="144"/>
          <w:szCs w:val="144"/>
          <w:color w:val="2A281F"/>
          <w:spacing w:val="-128"/>
          <w:w w:val="68"/>
        </w:rPr>
        <w:t xml:space="preserve">• </w:t>
      </w:r>
      <w:r xmlns:w="http://schemas.openxmlformats.org/wordprocessingml/2006/main">
        <w:rPr>
          <w:rFonts w:ascii="Arial" w:hAnsi="Arial" w:cs="Arial" w:eastAsia="Arial"/>
          <w:sz w:val="144"/>
          <w:szCs w:val="144"/>
          <w:color w:val="9E8A57"/>
          <w:spacing w:val="0"/>
          <w:w w:val="11"/>
        </w:rPr>
        <w:t xml:space="preserve">.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  <w:cols w:num="3" w:equalWidth="0">
            <w:col w:w="2145" w:space="5510"/>
            <w:col w:w="1105" w:space="1372"/>
            <w:col w:w="3948"/>
          </w:cols>
        </w:sectPr>
      </w:pPr>
      <w:rPr/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.0795pt;margin-top:204.03833pt;width:21.57925pt;height:108.030818pt;mso-position-horizontal-relative:page;mso-position-vertical-relative:page;z-index:-706" coordorigin="2,4081" coordsize="432,2161">
            <v:shape style="position:absolute;left:2;top:5461;width:432;height:780" type="#_x0000_t75">
              <v:imagedata r:id="rId6" o:title=""/>
            </v:shape>
            <v:group style="position:absolute;left:35;top:4108;width:2;height:1378" coordorigin="35,4108" coordsize="2,1378">
              <v:shape style="position:absolute;left:35;top:4108;width:2;height:1378" coordorigin="35,4108" coordsize="0,1378" path="m35,5485l35,4108e" filled="f" stroked="t" strokeweight="2.697388pt" strokecolor="#4F4B3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0795pt;margin-top:470.593658pt;width:287.170042pt;height:24.899136pt;mso-position-horizontal-relative:page;mso-position-vertical-relative:page;z-index:-705" coordorigin="2,9412" coordsize="5743,498">
            <v:shape style="position:absolute;left:2;top:9412;width:1212;height:498" type="#_x0000_t75">
              <v:imagedata r:id="rId7" o:title=""/>
            </v:shape>
            <v:shape style="position:absolute;left:3006;top:9661;width:2739;height:249" type="#_x0000_t75">
              <v:imagedata r:id="rId8" o:title=""/>
            </v:shape>
            <v:group style="position:absolute;left:1155;top:9852;width:1909;height:2" coordorigin="1155,9852" coordsize="1909,2">
              <v:shape style="position:absolute;left:1155;top:9852;width:1909;height:2" coordorigin="1155,9852" coordsize="1909,0" path="m1155,9852l3064,9852e" filled="f" stroked="t" strokeweight="1.244948pt" strokecolor="#C3BC9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.111044pt;margin-top:99.596542pt;width:818.888957pt;height:32.368879pt;mso-position-horizontal-relative:page;mso-position-vertical-relative:page;z-index:-704" coordorigin="462,1992" coordsize="16378,647">
            <v:shape style="position:absolute;left:6741;top:1992;width:4913;height:282" type="#_x0000_t75">
              <v:imagedata r:id="rId9" o:title=""/>
            </v:shape>
            <v:group style="position:absolute;left:475;top:2046;width:6291;height:2" coordorigin="475,2046" coordsize="6291,2">
              <v:shape style="position:absolute;left:475;top:2046;width:6291;height:2" coordorigin="475,2046" coordsize="6291,0" path="m475,2046l6766,2046e" filled="f" stroked="t" strokeweight="1.244948pt" strokecolor="#CFBC87">
                <v:path arrowok="t"/>
              </v:shape>
              <v:shape style="position:absolute;left:16667;top:1992;width:149;height:647" type="#_x0000_t75">
                <v:imagedata r:id="rId10" o:title=""/>
              </v:shape>
            </v:group>
            <v:group style="position:absolute;left:11629;top:2046;width:5211;height:2" coordorigin="11629,2046" coordsize="5211,2">
              <v:shape style="position:absolute;left:11629;top:2046;width:5211;height:2" coordorigin="11629,2046" coordsize="5211,0" path="m11629,2046l16840,2046e" filled="f" stroked="t" strokeweight="1.244948pt" strokecolor="#B8A3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62.396484pt;margin-top:141.095093pt;width:179.603516pt;height:15.769452pt;mso-position-horizontal-relative:page;mso-position-vertical-relative:page;z-index:-702" coordorigin="13248,2822" coordsize="3592,315">
            <v:shape style="position:absolute;left:13248;top:2822;width:1826;height:315" type="#_x0000_t75">
              <v:imagedata r:id="rId11" o:title=""/>
            </v:shape>
            <v:group style="position:absolute;left:15024;top:3083;width:1809;height:2" coordorigin="15024,3083" coordsize="1809,2">
              <v:shape style="position:absolute;left:15024;top:3083;width:1809;height:2" coordorigin="15024,3083" coordsize="1809,0" path="m15024,3083l16833,3083e" filled="f" stroked="t" strokeweight="1.244948pt" strokecolor="#DBC39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843177pt;margin-top:121.98745pt;width:.1pt;height:36.098326pt;mso-position-horizontal-relative:page;mso-position-vertical-relative:page;z-index:-700" coordorigin="37,2440" coordsize="2,722">
            <v:shape style="position:absolute;left:37;top:2440;width:2;height:722" coordorigin="37,2440" coordsize="0,722" path="m37,3162l37,2440e" filled="f" stroked="t" strokeweight="2.697388pt" strokecolor="#5B5B4B">
              <v:path arrowok="t"/>
            </v:shape>
          </v:group>
          <w10:wrap type="none"/>
        </w:pict>
      </w:r>
      <w:r>
        <w:rPr/>
        <w:pict>
          <v:group style="position:absolute;margin-left:671.314087pt;margin-top:204.764557pt;width:170.685902pt;height:107.672773pt;mso-position-horizontal-relative:page;mso-position-vertical-relative:page;z-index:-699" coordorigin="13426,4095" coordsize="3414,2153">
            <v:group style="position:absolute;left:13439;top:4120;width:3395;height:2" coordorigin="13439,4120" coordsize="3395,2">
              <v:shape style="position:absolute;left:13439;top:4120;width:3395;height:2" coordorigin="13439,4120" coordsize="3395,0" path="m13439,4120l16833,4120e" filled="f" stroked="t" strokeweight="1.244948pt" strokecolor="#D4C38C">
                <v:path arrowok="t"/>
              </v:shape>
            </v:group>
            <v:group style="position:absolute;left:16750;top:4108;width:2;height:2129" coordorigin="16750,4108" coordsize="2,2129">
              <v:shape style="position:absolute;left:16750;top:4108;width:2;height:2129" coordorigin="16750,4108" coordsize="0,2129" path="m16750,6236l16750,4108e" filled="f" stroked="t" strokeweight="1.244948pt" strokecolor="#B8A067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37.099731pt;margin-top:356.834045pt;width:.1pt;height:103.938284pt;mso-position-horizontal-relative:page;mso-position-vertical-relative:page;z-index:-698" coordorigin="16742,7137" coordsize="2,2079">
            <v:shape style="position:absolute;left:16742;top:7137;width:2;height:2079" coordorigin="16742,7137" coordsize="0,2079" path="m16742,9215l16742,7137e" filled="f" stroked="t" strokeweight="1.037457pt" strokecolor="#AC9764">
              <v:path arrowok="t"/>
            </v:shape>
          </v:group>
          <w10:wrap type="none"/>
        </w:pict>
      </w:r>
      <w:r>
        <w:rPr/>
        <w:pict>
          <v:group style="position:absolute;margin-left:627.844666pt;margin-top:492.098938pt;width:214.155344pt;height:1.244948pt;mso-position-horizontal-relative:page;mso-position-vertical-relative:page;z-index:-697" coordorigin="12557,9842" coordsize="4283,25">
            <v:group style="position:absolute;left:12567;top:9854;width:1120;height:2" coordorigin="12567,9854" coordsize="1120,2">
              <v:shape style="position:absolute;left:12567;top:9854;width:1120;height:2" coordorigin="12567,9854" coordsize="1120,0" path="m12567,9854l13688,9854e" filled="f" stroked="t" strokeweight="1.037457pt" strokecolor="#D4C390">
                <v:path arrowok="t"/>
              </v:shape>
            </v:group>
            <v:group style="position:absolute;left:13721;top:9854;width:3119;height:2" coordorigin="13721,9854" coordsize="3119,2">
              <v:shape style="position:absolute;left:13721;top:9854;width:3119;height:2" coordorigin="13721,9854" coordsize="3119,0" path="m13721,9854l16840,9854e" filled="f" stroked="t" strokeweight="1.244948pt" strokecolor="#CFBC87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6" w:after="0" w:line="240" w:lineRule="auto"/>
        <w:ind w:right="130"/>
        <w:jc w:val="right"/>
        <w:rPr>
          <w:rFonts w:ascii="Arial" w:hAnsi="Arial" w:cs="Arial" w:eastAsia="Arial"/>
          <w:sz w:val="42"/>
          <w:szCs w:val="42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66.477196pt;margin-top:-87.229141pt;width:284.680115pt;height:184.253601pt;mso-position-horizontal-relative:page;mso-position-vertical-relative:paragraph;z-index:-701" type="#_x0000_t75">
            <v:imagedata r:id="rId12" o:title=""/>
          </v:shape>
        </w:pic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24"/>
          <w:w w:val="100"/>
          <w:b/>
          <w:bCs/>
        </w:rPr>
        <w:t xml:space="preserve">TRAN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 xml:space="preserve">_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32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3"/>
          <w:b/>
          <w:bCs/>
        </w:rPr>
        <w:t xml:space="preserve">S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56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 xml:space="preserve">I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25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1"/>
          <w:b/>
          <w:bCs/>
        </w:rPr>
        <w:t xml:space="preserve">S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85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96"/>
          <w:b/>
          <w:bCs/>
        </w:rPr>
        <w:t xml:space="preserve">T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83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59"/>
          <w:b/>
          <w:bCs/>
        </w:rPr>
        <w:t xml:space="preserve">0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69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86"/>
          <w:b/>
          <w:bCs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6"/>
          <w:w w:val="86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 xml:space="preserve">-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36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4"/>
          <w:b/>
          <w:bCs/>
        </w:rPr>
        <w:t xml:space="preserve">P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58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8"/>
          <w:w w:val="89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 xml:space="preserve">lJ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22"/>
          <w:w w:val="89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97"/>
          <w:b/>
          <w:bCs/>
        </w:rPr>
        <w:t xml:space="preserve">f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50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100"/>
          <w:b/>
          <w:bCs/>
        </w:rPr>
        <w:t xml:space="preserve">G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30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92"/>
          <w:b/>
          <w:bCs/>
        </w:rPr>
        <w:t xml:space="preserve">E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86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5E5436"/>
          <w:spacing w:val="-5"/>
          <w:w w:val="35"/>
          <w:b/>
          <w:bCs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89"/>
          <w:b/>
          <w:bCs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-55"/>
          <w:w w:val="100"/>
          <w:b/>
          <w:bCs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A281F"/>
          <w:spacing w:val="0"/>
          <w:w w:val="104"/>
          <w:b/>
          <w:bCs/>
          <w:i/>
        </w:rPr>
        <w:t xml:space="preserve">1 </w:t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A281F"/>
          <w:spacing w:val="7"/>
          <w:w w:val="103"/>
          <w:b/>
          <w:bCs/>
          <w:i/>
        </w:rPr>
        <w:t xml:space="preserve">\ </w:t>
      </w:r>
      <w:r xmlns:w="http://schemas.openxmlformats.org/wordprocessingml/2006/main">
        <w:rPr>
          <w:rFonts w:ascii="Arial" w:hAnsi="Arial" w:cs="Arial" w:eastAsia="Arial"/>
          <w:sz w:val="42"/>
          <w:szCs w:val="42"/>
          <w:color w:val="2A281F"/>
          <w:spacing w:val="0"/>
          <w:w w:val="96"/>
          <w:b/>
          <w:bCs/>
        </w:rPr>
        <w:t xml:space="preserve">T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0" w:after="0" w:line="462" w:lineRule="exact"/>
        <w:ind w:right="99"/>
        <w:jc w:val="right"/>
        <w:rPr>
          <w:rFonts w:ascii="Arial" w:hAnsi="Arial" w:cs="Arial" w:eastAsia="Arial"/>
          <w:sz w:val="41"/>
          <w:szCs w:val="4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41"/>
          <w:szCs w:val="41"/>
          <w:color w:val="2A281F"/>
          <w:spacing w:val="0"/>
          <w:w w:val="100"/>
          <w:b/>
          <w:bCs/>
          <w:position w:val="-1"/>
        </w:rPr>
        <w:t xml:space="preserve">p.m</w:t>
      </w:r>
      <w:r xmlns:w="http://schemas.openxmlformats.org/wordprocessingml/2006/main">
        <w:rPr>
          <w:rFonts w:ascii="Arial" w:hAnsi="Arial" w:cs="Arial" w:eastAsia="Arial"/>
          <w:sz w:val="41"/>
          <w:szCs w:val="41"/>
          <w:color w:val="2A281F"/>
          <w:spacing w:val="49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1"/>
          <w:szCs w:val="41"/>
          <w:color w:val="2A281F"/>
          <w:spacing w:val="0"/>
          <w:w w:val="114"/>
          <w:b/>
          <w:bCs/>
          <w:position w:val="-1"/>
        </w:rPr>
        <w:t xml:space="preserve">6503</w:t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21" w:after="0" w:line="240" w:lineRule="auto"/>
        <w:ind w:left="153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Notebook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use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again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behind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2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clamp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right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Page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4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of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1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0"/>
        </w:rPr>
        <w:t xml:space="preserve">devices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A281F"/>
          <w:spacing w:val="0"/>
          <w:w w:val="104"/>
        </w:rPr>
        <w:t xml:space="preserve">put.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1160" w:right="16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9" w:after="0" w:line="240" w:lineRule="auto"/>
        <w:ind w:left="106" w:right="13652"/>
        <w:jc w:val="both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03"/>
        </w:rPr>
        <w:t xml:space="preserve">measurement guide</w:t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61" w:lineRule="auto"/>
        <w:ind w:left="101" w:right="27" w:firstLine="21"/>
        <w:jc w:val="both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This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 xml:space="preserve">measurement guide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0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includes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9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 xml:space="preserve">most common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98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 xml:space="preserve">measurement types,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0"/>
          <w:w w:val="10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p.m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6503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 xml:space="preserve">through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guidable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are.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 xml:space="preserve">starting position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3"/>
          <w:w w:val="10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miss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all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Keys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8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unpressed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 xml:space="preserve">knobs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6"/>
        </w:rPr>
        <w:t xml:space="preserve">are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14"/>
          <w:w w:val="105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B4942"/>
          <w:spacing w:val="-10"/>
          <w:w w:val="115"/>
        </w:rPr>
        <w:t xml:space="preserve">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6"/>
        </w:rPr>
        <w:t xml:space="preserve">d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red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9"/>
        </w:rPr>
        <w:t xml:space="preserve">marked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6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positions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8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set.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everyone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first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Choice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PNP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1"/>
        </w:rPr>
        <w:t xml:space="preserve">or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NPN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10"/>
          <w:w w:val="110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B4942"/>
          <w:spacing w:val="0"/>
          <w:w w:val="127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 xml:space="preserve">make;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8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9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"POWER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ON"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 xml:space="preserve">turn on.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35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 xml:space="preserve">Below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6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device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4"/>
        </w:rPr>
        <w:t xml:space="preserve">operation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in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8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Series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 xml:space="preserve">numbering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9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 xml:space="preserve">perform your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9"/>
          <w:w w:val="108"/>
        </w:rPr>
        <w:t xml:space="preserve">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B4942"/>
          <w:spacing w:val="0"/>
          <w:w w:val="143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B4942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82"/>
        </w:rPr>
        <w:t xml:space="preserve">·</w:t>
      </w:r>
    </w:p>
    <w:p>
      <w:pPr xmlns:w="http://schemas.openxmlformats.org/wordprocessingml/2006/main">
        <w:spacing w:before="6" w:after="0" w:line="240" w:lineRule="auto"/>
        <w:ind w:left="138" w:right="1340"/>
        <w:jc w:val="both"/>
        <w:rPr>
          <w:rFonts w:ascii="Times New Roman" w:hAnsi="Times New Roman" w:cs="Times New Roman" w:eastAsia="Times New Roman"/>
          <w:sz w:val="39"/>
          <w:szCs w:val="3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79773F"/>
          <w:spacing w:val="0"/>
          <w:w w:val="38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79773F"/>
          <w:spacing w:val="9"/>
          <w:w w:val="3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00"/>
        </w:rPr>
        <w:t xml:space="preserve">X5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9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ail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8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measuring ranges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applicable,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 xml:space="preserve">Exception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6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C8C89E"/>
          <w:spacing w:val="0"/>
          <w:w w:val="52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C8C89E"/>
          <w:spacing w:val="15"/>
          <w:w w:val="5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7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18"/>
        </w:rPr>
        <w:t xml:space="preserve">"SC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-40"/>
          <w:w w:val="119"/>
        </w:rPr>
        <w:t xml:space="preserve">"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312F28"/>
          <w:spacing w:val="0"/>
          <w:w w:val="152"/>
        </w:rPr>
        <w:t xml:space="preserve"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 xmlns:w="http://schemas.openxmlformats.org/wordprocessingml/2006/main">
        <w:spacing w:before="0" w:after="0" w:line="135" w:lineRule="exact"/>
        <w:ind w:left="10347" w:right="5693"/>
        <w:jc w:val="center"/>
        <w:rPr>
          <w:rFonts w:ascii="Times New Roman" w:hAnsi="Times New Roman" w:cs="Times New Roman" w:eastAsia="Times New Roman"/>
          <w:sz w:val="12"/>
          <w:szCs w:val="1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AEAC87"/>
          <w:spacing w:val="-19"/>
          <w:w w:val="135"/>
          <w:i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726E57"/>
          <w:spacing w:val="0"/>
          <w:w w:val="111"/>
          <w:i/>
        </w:rPr>
        <w:t xml:space="preserve">.t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6840" w:h="11900" w:orient="landscape"/>
          <w:pgMar w:top="1100" w:bottom="280" w:left="320" w:right="320"/>
        </w:sectPr>
      </w:pPr>
      <w:rPr/>
    </w:p>
    <w:p>
      <w:pPr xmlns:w="http://schemas.openxmlformats.org/wordprocessingml/2006/main">
        <w:spacing w:before="11" w:after="0" w:line="366" w:lineRule="auto"/>
        <w:ind w:left="122" w:right="1418" w:firstLine="-5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0"/>
        </w:rPr>
        <w:t xml:space="preserve">MEASUREMENTS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 xml:space="preserve">Short-circuit 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"/>
          <w:w w:val="10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10"/>
        </w:rPr>
        <w:t xml:space="preserve">SC</w:t>
      </w:r>
    </w:p>
    <w:p>
      <w:pPr xmlns:w="http://schemas.openxmlformats.org/wordprocessingml/2006/main">
        <w:spacing w:before="3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222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88"/>
          <w:w w:val="22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7"/>
        </w:rPr>
        <w:t xml:space="preserve">Press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"SC".</w:t>
      </w:r>
    </w:p>
    <w:p>
      <w:pPr xmlns:w="http://schemas.openxmlformats.org/wordprocessingml/2006/main">
        <w:spacing w:before="48" w:after="0" w:line="240" w:lineRule="auto"/>
        <w:ind w:left="111" w:right="-97"/>
        <w:jc w:val="left"/>
        <w:tabs>
          <w:tab w:pos="298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233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92"/>
          <w:w w:val="23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8"/>
        </w:rPr>
        <w:t xml:space="preserve">ohm value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5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-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n scale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 xml:space="preserve">read off</w:t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458" w:lineRule="exact"/>
        <w:ind w:left="1312" w:right="5003" w:firstLine="-1312"/>
        <w:jc w:val="left"/>
        <w:rPr>
          <w:rFonts w:ascii="Times New Roman" w:hAnsi="Times New Roman" w:cs="Times New Roman" w:eastAsia="Times New Roman"/>
          <w:sz w:val="40"/>
          <w:szCs w:val="4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Data: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23"/>
          <w:w w:val="108"/>
        </w:rPr>
        <w:t xml:space="preserve">V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12F28"/>
          <w:spacing w:val="0"/>
          <w:w w:val="65"/>
        </w:rPr>
        <w:t xml:space="preserve">c:m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12F28"/>
          <w:spacing w:val="0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312F28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9"/>
          <w:szCs w:val="49"/>
          <w:color w:val="312F28"/>
          <w:spacing w:val="0"/>
          <w:w w:val="59"/>
        </w:rPr>
        <w:t xml:space="preserve">==</w:t>
      </w:r>
      <w:r xmlns:w="http://schemas.openxmlformats.org/wordprocessingml/2006/main">
        <w:rPr>
          <w:rFonts w:ascii="Times New Roman" w:hAnsi="Times New Roman" w:cs="Times New Roman" w:eastAsia="Times New Roman"/>
          <w:sz w:val="49"/>
          <w:szCs w:val="49"/>
          <w:color w:val="312F28"/>
          <w:spacing w:val="41"/>
          <w:w w:val="5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2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1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6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4"/>
        </w:rPr>
        <w:t xml:space="preserve">fixed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5"/>
        </w:rPr>
        <w:t xml:space="preserve">)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0"/>
          <w:w w:val="100"/>
        </w:rPr>
        <w:t xml:space="preserve">display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12F28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312F28"/>
          <w:spacing w:val="0"/>
          <w:w w:val="100"/>
        </w:rPr>
        <w:t xml:space="preserve">0-5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312F28"/>
          <w:spacing w:val="9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0"/>
          <w:szCs w:val="40"/>
          <w:color w:val="312F28"/>
          <w:spacing w:val="0"/>
          <w:w w:val="111"/>
        </w:rPr>
        <w:t xml:space="preserve">kn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320" w:right="320"/>
          <w:cols w:num="2" w:equalWidth="0">
            <w:col w:w="5618" w:space="1388"/>
            <w:col w:w="919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11" w:after="0" w:line="429" w:lineRule="exact"/>
        <w:ind w:left="110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45.039097pt;margin-top:66.005486pt;width:460.799988pt;height:262.578594pt;mso-position-horizontal-relative:page;mso-position-vertical-relative:paragraph;z-index:-696" coordorigin="901,1320" coordsize="9216,5252">
            <v:shape style="position:absolute;left:901;top:1465;width:9216;height:4320" type="#_x0000_t75">
              <v:imagedata r:id="rId13" o:title=""/>
            </v:shape>
            <v:group style="position:absolute;left:8638;top:1331;width:2;height:773" coordorigin="8638,1331" coordsize="2,773">
              <v:shape style="position:absolute;left:8638;top:1331;width:2;height:773" coordorigin="8638,1331" coordsize="0,773" path="m8638,2104l8638,1331e" filled="f" stroked="t" strokeweight="1.066498pt" strokecolor="#2B281F">
                <v:path arrowok="t"/>
              </v:shape>
            </v:group>
            <v:group style="position:absolute;left:8174;top:1576;width:2;height:565" coordorigin="8174,1576" coordsize="2,565">
              <v:shape style="position:absolute;left:8174;top:1576;width:2;height:565" coordorigin="8174,1576" coordsize="0,565" path="m8174,2141l8174,1576e" filled="f" stroked="t" strokeweight=".533249pt" strokecolor="#342F23">
                <v:path arrowok="t"/>
              </v:shape>
            </v:group>
            <v:group style="position:absolute;left:938;top:1464;width:2;height:5097" coordorigin="938,1464" coordsize="2,5097">
              <v:shape style="position:absolute;left:938;top:1464;width:2;height:5097" coordorigin="938,1464" coordsize="0,5097" path="m938,6561l938,1464e" filled="f" stroked="t" strokeweight="1.066498pt" strokecolor="#28231C">
                <v:path arrowok="t"/>
              </v:shape>
            </v:group>
            <v:group style="position:absolute;left:6926;top:1693;width:2901;height:2" coordorigin="6926,1693" coordsize="2901,2">
              <v:shape style="position:absolute;left:6926;top:1693;width:2901;height:2" coordorigin="6926,1693" coordsize="2901,0" path="m6926,1693l9827,1693e" filled="f" stroked="t" strokeweight=".799873pt" strokecolor="#977767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3.567108pt;margin-top:48.011631pt;width:386.072198pt;height:.1pt;mso-position-horizontal-relative:page;mso-position-vertical-relative:paragraph;z-index:-694" coordorigin="671,960" coordsize="7721,2">
            <v:shape style="position:absolute;left:671;top:960;width:7721;height:2" coordorigin="671,960" coordsize="7721,0" path="m671,960l8393,960e" filled="f" stroked="t" strokeweight=".799873pt" strokecolor="#34342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5"/>
          <w:position w:val="-1"/>
        </w:rPr>
        <w:t xml:space="preserve">residual current measurement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11"/>
          <w:w w:val="105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0"/>
          <w:position w:val="-1"/>
        </w:rPr>
        <w:t xml:space="preserve">lcEo,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29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7"/>
          <w:w w:val="226"/>
          <w:position w:val="-1"/>
        </w:rPr>
        <w:t xml:space="preserve">l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49483D"/>
          <w:spacing w:val="-8"/>
          <w:w w:val="121"/>
          <w:position w:val="-1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91"/>
          <w:position w:val="-1"/>
        </w:rPr>
        <w:t xml:space="preserve">ER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92"/>
          <w:position w:val="-1"/>
        </w:rPr>
        <w:t xml:space="preserve">,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-23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13"/>
          <w:position w:val="-1"/>
        </w:rPr>
        <w:t xml:space="preserve">Ice</w:t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300" w:right="280"/>
        </w:sectPr>
      </w:pPr>
      <w:rPr/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783" w:lineRule="atLeast"/>
        <w:ind w:right="-20"/>
        <w:jc w:val="right"/>
        <w:tabs>
          <w:tab w:pos="360" w:val="left"/>
          <w:tab w:pos="680" w:val="left"/>
          <w:tab w:pos="1000" w:val="left"/>
        </w:tabs>
        <w:rPr>
          <w:rFonts w:ascii="Arial" w:hAnsi="Arial" w:cs="Arial" w:eastAsia="Arial"/>
          <w:sz w:val="17"/>
          <w:szCs w:val="17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4"/>
          <w:szCs w:val="14"/>
          <w:color w:val="28261F"/>
          <w:w w:val="92"/>
        </w:rPr>
        <w:t xml:space="preserve">E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28261F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8261F"/>
          <w:w w:val="98"/>
        </w:rPr>
        <w:t xml:space="preserve">a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8261F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8261F"/>
          <w:w w:val="101"/>
        </w:rPr>
        <w:t xml:space="preserve">s </w:t>
      </w:r>
      <w:r xmlns:w="http://schemas.openxmlformats.org/wordprocessingml/2006/main">
        <w:rPr>
          <w:rFonts w:ascii="Arial" w:hAnsi="Arial" w:cs="Arial" w:eastAsia="Arial"/>
          <w:sz w:val="16"/>
          <w:szCs w:val="16"/>
          <w:color w:val="28261F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7E8064"/>
          <w:spacing w:val="-20"/>
          <w:w w:val="103"/>
          <w:i/>
        </w:rPr>
        <w:t xml:space="preserve">c 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8261F"/>
          <w:spacing w:val="0"/>
          <w:w w:val="90"/>
          <w:i/>
        </w:rPr>
        <w:t xml:space="preserve">_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3.165588pt;margin-top:-23.962112pt;width:367.141862pt;height:.1pt;mso-position-horizontal-relative:page;mso-position-vertical-relative:paragraph;z-index:-692" coordorigin="863,-479" coordsize="7343,2">
            <v:shape style="position:absolute;left:863;top:-479;width:7343;height:2" coordorigin="863,-479" coordsize="7343,0" path="m863,-479l8206,-479e" filled="f" stroked="t" strokeweight="1.599747pt" strokecolor="#2F2B23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2"/>
          <w:szCs w:val="12"/>
          <w:color w:val="28261F"/>
          <w:spacing w:val="0"/>
          <w:w w:val="104"/>
        </w:rPr>
        <w:t xml:space="preserve">RaE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369" w:lineRule="exact"/>
        <w:ind w:left="277" w:right="-234"/>
        <w:jc w:val="left"/>
        <w:rPr>
          <w:rFonts w:ascii="Times New Roman" w:hAnsi="Times New Roman" w:cs="Times New Roman" w:eastAsia="Times New Roman"/>
          <w:sz w:val="129"/>
          <w:szCs w:val="129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2.368883pt;margin-top:-183.701202pt;width:.1pt;height:288.169803pt;mso-position-horizontal-relative:page;mso-position-vertical-relative:paragraph;z-index:-693" coordorigin="447,-3674" coordsize="2,5763">
            <v:shape style="position:absolute;left:447;top:-3674;width:2;height:5763" coordorigin="447,-3674" coordsize="0,5763" path="m447,2089l447,-3674e" filled="f" stroked="t" strokeweight="1.066498pt" strokecolor="#2B2B23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9.832787pt;margin-top:-168.772888pt;width:.1pt;height:259.912635pt;mso-position-horizontal-relative:page;mso-position-vertical-relative:paragraph;z-index:-691" coordorigin="797,-3375" coordsize="2,5198">
            <v:shape style="position:absolute;left:797;top:-3375;width:2;height:5198" coordorigin="797,-3375" coordsize="0,5198" path="m797,1823l797,-3375e" filled="f" stroked="t" strokeweight="1.066498pt" strokecolor="#28231F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29"/>
          <w:szCs w:val="129"/>
          <w:color w:val="BC3438"/>
          <w:spacing w:val="0"/>
          <w:w w:val="159"/>
          <w:position w:val="-91"/>
        </w:rPr>
        <w:t xml:space="preserve">•</w:t>
      </w:r>
    </w:p>
    <w:p>
      <w:pPr xmlns:w="http://schemas.openxmlformats.org/wordprocessingml/2006/main">
        <w:spacing w:before="11" w:after="0" w:line="240" w:lineRule="auto"/>
        <w:ind w:left="217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-5"/>
          <w:w w:val="157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A382F"/>
          <w:spacing w:val="0"/>
          <w:w w:val="102"/>
        </w:rPr>
        <w:t xml:space="preserve">cEo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3A382F"/>
          <w:spacing w:val="-13"/>
          <w:w w:val="102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1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-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5"/>
        </w:rPr>
        <w:t xml:space="preserve">press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564" w:right="-20"/>
        <w:jc w:val="left"/>
        <w:tabs>
          <w:tab w:pos="286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521.839111pt;margin-top:10.538738pt;width:6.933333pt;height:50.133335pt;mso-position-horizontal-relative:page;mso-position-vertical-relative:paragraph;z-index:-695" type="#_x0000_t75">
            <v:imagedata r:id="rId14" o:title=""/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71"/>
        </w:rPr>
        <w:t xml:space="preserve">OO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==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02"/>
        </w:rPr>
        <w:t xml:space="preserve">lcEO</w:t>
      </w:r>
    </w:p>
    <w:p>
      <w:pPr xmlns:w="http://schemas.openxmlformats.org/wordprocessingml/2006/main">
        <w:spacing w:before="56" w:after="0" w:line="240" w:lineRule="auto"/>
        <w:ind w:left="55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00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00"/>
        </w:rPr>
        <w:t xml:space="preserve">kn-100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0"/>
          <w:w w:val="127"/>
        </w:rPr>
        <w:t xml:space="preserve">n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28261F"/>
          <w:spacing w:val="14"/>
          <w:w w:val="12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45"/>
        </w:rPr>
        <w:t xml:space="preserve">==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-17"/>
          <w:w w:val="145"/>
        </w:rPr>
        <w:t xml:space="preserve">l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49483D"/>
          <w:spacing w:val="-8"/>
          <w:w w:val="117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85"/>
        </w:rPr>
        <w:t xml:space="preserve">ER</w:t>
      </w:r>
    </w:p>
    <w:p>
      <w:pPr xmlns:w="http://schemas.openxmlformats.org/wordprocessingml/2006/main">
        <w:spacing w:before="2" w:after="0" w:line="257" w:lineRule="auto"/>
        <w:ind w:left="222" w:right="1261" w:firstLine="309"/>
        <w:jc w:val="left"/>
        <w:tabs>
          <w:tab w:pos="28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4"/>
          <w:szCs w:val="34"/>
          <w:color w:val="28261F"/>
          <w:spacing w:val="0"/>
          <w:w w:val="100"/>
        </w:rPr>
        <w:t xml:space="preserve">0</w:t>
      </w:r>
      <w:r xmlns:w="http://schemas.openxmlformats.org/wordprocessingml/2006/main">
        <w:rPr>
          <w:rFonts w:ascii="Arial" w:hAnsi="Arial" w:cs="Arial" w:eastAsia="Arial"/>
          <w:sz w:val="34"/>
          <w:szCs w:val="34"/>
          <w:color w:val="28261F"/>
          <w:spacing w:val="21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8261F"/>
          <w:spacing w:val="0"/>
          <w:w w:val="100"/>
        </w:rPr>
        <w:t xml:space="preserve">n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8261F"/>
          <w:spacing w:val="-69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8261F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35"/>
        </w:rPr>
        <w:t xml:space="preserve">==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-11"/>
          <w:w w:val="136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9483D"/>
          <w:spacing w:val="-9"/>
          <w:w w:val="118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92"/>
        </w:rPr>
        <w:t xml:space="preserve">ES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 xml:space="preserve">range button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-22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8"/>
        </w:rPr>
        <w:t xml:space="preserve">press setting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-6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2"/>
          <w:w w:val="100"/>
        </w:rPr>
        <w:t xml:space="preserve">V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645D4F"/>
          <w:spacing w:val="-21"/>
          <w:w w:val="100"/>
        </w:rPr>
        <w:t xml:space="preserve">c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0"/>
          <w:w w:val="100"/>
        </w:rPr>
        <w:t xml:space="preserve">E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7"/>
        </w:rPr>
        <w:t xml:space="preserve">make</w:t>
      </w:r>
    </w:p>
    <w:p>
      <w:pPr xmlns:w="http://schemas.openxmlformats.org/wordprocessingml/2006/main">
        <w:spacing w:before="7" w:after="0" w:line="240" w:lineRule="auto"/>
        <w:ind w:left="249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43"/>
        </w:rPr>
        <w:t xml:space="preserve">lc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5"/>
          <w:w w:val="14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choose;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8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0"/>
          <w:w w:val="12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61F"/>
          <w:spacing w:val="58"/>
          <w:w w:val="12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20"/>
        </w:rPr>
        <w:t xml:space="preserve">read off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300" w:right="280"/>
          <w:cols w:num="3" w:equalWidth="0">
            <w:col w:w="5824" w:space="931"/>
            <w:col w:w="996" w:space="2387"/>
            <w:col w:w="6122"/>
          </w:cols>
        </w:sectPr>
      </w:pPr>
      <w:rPr/>
    </w:p>
    <w:p>
      <w:pPr xmlns:w="http://schemas.openxmlformats.org/wordprocessingml/2006/main">
        <w:spacing w:before="0" w:after="0" w:line="866" w:lineRule="atLeast"/>
        <w:ind w:left="6913" w:right="8612"/>
        <w:jc w:val="center"/>
        <w:rPr>
          <w:rFonts w:ascii="Arial" w:hAnsi="Arial" w:cs="Arial" w:eastAsia="Arial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1"/>
          <w:szCs w:val="11"/>
          <w:color w:val="28261F"/>
          <w:spacing w:val="0"/>
          <w:w w:val="100"/>
        </w:rPr>
        <w:t xml:space="preserve">POWER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8261F"/>
          <w:spacing w:val="28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8261F"/>
          <w:spacing w:val="0"/>
          <w:w w:val="109"/>
        </w:rPr>
        <w:t xml:space="preserve">ON</w:t>
      </w:r>
    </w:p>
    <w:p>
      <w:pPr>
        <w:jc w:val="center"/>
        <w:spacing w:after="0"/>
        <w:sectPr>
          <w:type w:val="continuous"/>
          <w:pgSz w:w="16840" w:h="11900" w:orient="landscape"/>
          <w:pgMar w:top="1100" w:bottom="280" w:left="300" w:right="280"/>
        </w:sectPr>
      </w:pPr>
      <w:rPr/>
    </w:p>
    <w:p>
      <w:pPr xmlns:w="http://schemas.openxmlformats.org/wordprocessingml/2006/main">
        <w:spacing w:before="0" w:after="0" w:line="385" w:lineRule="exact"/>
        <w:ind w:right="-20"/>
        <w:jc w:val="right"/>
        <w:rPr>
          <w:rFonts w:ascii="Arial" w:hAnsi="Arial" w:cs="Arial" w:eastAsia="Arial"/>
          <w:sz w:val="40"/>
          <w:szCs w:val="4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0.897697pt;margin-top:25.123018pt;width:355.410386pt;height:.1pt;mso-position-horizontal-relative:page;mso-position-vertical-relative:paragraph;z-index:-690" coordorigin="1018,502" coordsize="7108,2">
            <v:shape style="position:absolute;left:1018;top:502;width:7108;height:2" coordorigin="1018,502" coordsize="7108,0" path="m1018,502l8126,502e" filled="f" stroked="t" strokeweight=".799873pt" strokecolor="#2F2F23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9.031326pt;margin-top:32.453888pt;width:358.876504pt;height:.1pt;mso-position-horizontal-relative:page;mso-position-vertical-relative:paragraph;z-index:-689" coordorigin="981,649" coordsize="7178,2">
            <v:shape style="position:absolute;left:981;top:649;width:7178;height:2" coordorigin="981,649" coordsize="7178,0" path="m981,649l8158,649e" filled="f" stroked="t" strokeweight=".799873pt" strokecolor="#2F2F23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28261F"/>
          <w:spacing w:val="0"/>
          <w:w w:val="138"/>
          <w:position w:val="1"/>
        </w:rPr>
        <w:t xml:space="preserve">loooool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60" w:lineRule="auto"/>
        <w:ind w:left="1646" w:right="111" w:firstLine="-1493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36.499977pt;margin-top:-13.184643pt;width:387.671944pt;height:.1pt;mso-position-horizontal-relative:page;mso-position-vertical-relative:paragraph;z-index:-688" coordorigin="730,-264" coordsize="7753,2">
            <v:shape style="position:absolute;left:730;top:-264;width:7753;height:2" coordorigin="730,-264" coordsize="7753,0" path="m730,-264l8483,-264e" filled="f" stroked="t" strokeweight=".799873pt" strokecolor="#342F2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diodes: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sockets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8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8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5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A382F"/>
          <w:spacing w:val="0"/>
          <w:w w:val="100"/>
        </w:rPr>
        <w:t xml:space="preserve">(at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A382F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PNP: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cathode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8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0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8261F"/>
          <w:spacing w:val="0"/>
          <w:w w:val="111"/>
        </w:rPr>
        <w:t xml:space="preserve">)</w:t>
      </w:r>
    </w:p>
    <w:p>
      <w:pPr xmlns:w="http://schemas.openxmlformats.org/wordprocessingml/2006/main">
        <w:spacing w:before="0" w:after="0" w:line="442" w:lineRule="exact"/>
        <w:ind w:right="-20"/>
        <w:jc w:val="left"/>
        <w:rPr>
          <w:rFonts w:ascii="Arial" w:hAnsi="Arial" w:cs="Arial" w:eastAsia="Arial"/>
          <w:sz w:val="47"/>
          <w:szCs w:val="47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Arial" w:hAnsi="Arial" w:cs="Arial" w:eastAsia="Arial"/>
          <w:sz w:val="47"/>
          <w:szCs w:val="47"/>
          <w:color w:val="28261F"/>
          <w:spacing w:val="0"/>
          <w:w w:val="138"/>
          <w:position w:val="1"/>
        </w:rPr>
        <w:t xml:space="preserve">D</w:t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245" w:right="-6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49483D"/>
          <w:spacing w:val="0"/>
          <w:w w:val="100"/>
        </w:rPr>
        <w:t xml:space="preserve">PE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49483D"/>
          <w:spacing w:val="-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8261F"/>
          <w:spacing w:val="0"/>
          <w:w w:val="100"/>
        </w:rPr>
        <w:t xml:space="preserve">H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8261F"/>
          <w:spacing w:val="-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3A382F"/>
          <w:spacing w:val="0"/>
          <w:w w:val="103"/>
        </w:rPr>
        <w:t xml:space="preserve">10S4</w:t>
      </w:r>
    </w:p>
    <w:p>
      <w:pPr xmlns:w="http://schemas.openxmlformats.org/wordprocessingml/2006/main">
        <w:spacing w:before="0" w:after="0" w:line="99" w:lineRule="atLeast"/>
        <w:ind w:left="53" w:right="91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8261F"/>
          <w:spacing w:val="0"/>
          <w:w w:val="100"/>
        </w:rPr>
        <w:t xml:space="preserve">Note: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8261F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Fi.ir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height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5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 xml:space="preserve">sensitivities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44"/>
          <w:w w:val="11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19"/>
        </w:rPr>
        <w:t xml:space="preserve">can</w:t>
      </w:r>
    </w:p>
    <w:p>
      <w:pPr xmlns:w="http://schemas.openxmlformats.org/wordprocessingml/2006/main">
        <w:spacing w:before="28" w:after="0" w:line="272" w:lineRule="auto"/>
        <w:ind w:right="36" w:firstLine="69"/>
        <w:jc w:val="both"/>
        <w:rPr>
          <w:rFonts w:ascii="Arial" w:hAnsi="Arial" w:cs="Arial" w:eastAsia="Arial"/>
          <w:sz w:val="29"/>
          <w:szCs w:val="29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62.439636pt;margin-top:.301374pt;width:.1pt;height:19.702149pt;mso-position-horizontal-relative:page;mso-position-vertical-relative:paragraph;z-index:-687" coordorigin="11249,6" coordsize="2,394">
            <v:shape style="position:absolute;left:11249;top:6;width:2;height:394" coordorigin="11249,6" coordsize="0,394" path="m11249,400l11249,6e" filled="f" stroked="t" strokeweight="4.3957pt" strokecolor="#F4F4DF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C8CAAF"/>
          <w:spacing w:val="0"/>
          <w:w w:val="100"/>
        </w:rPr>
        <w:t xml:space="preserve">·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C8CAAF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</w:rPr>
        <w:t xml:space="preserve">strengthen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6"/>
        </w:rPr>
        <w:t xml:space="preserve">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-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49483D"/>
          <w:spacing w:val="-2"/>
          <w:w w:val="92"/>
        </w:rPr>
        <w:t xml:space="preserve">volt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 xml:space="preserve">meter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  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 xml:space="preserve">external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55"/>
          <w:w w:val="11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4"/>
        </w:rPr>
        <w:t xml:space="preserve">connected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59"/>
          <w:w w:val="11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 xml:space="preserve">become.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68"/>
          <w:w w:val="11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 xml:space="preserve">(1 mV swing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2"/>
          <w:w w:val="11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18"/>
        </w:rPr>
        <w:t xml:space="preserve">corresponds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74"/>
          <w:w w:val="11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one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-9"/>
          <w:w w:val="150"/>
        </w:rPr>
        <w:t xml:space="preserve">I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0"/>
          <w:w w:val="106"/>
        </w:rPr>
        <w:t xml:space="preserve">cE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0"/>
          <w:w w:val="107"/>
        </w:rPr>
        <w:t xml:space="preserve">o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0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A382F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</w:rPr>
        <w:t xml:space="preserve">from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3"/>
        </w:rPr>
        <w:t xml:space="preserve">0.5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3A382F"/>
          <w:spacing w:val="0"/>
          <w:w w:val="136"/>
          <w:i/>
        </w:rPr>
        <w:t xml:space="preserve">ItA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3A382F"/>
          <w:spacing w:val="0"/>
          <w:w w:val="137"/>
          <w:i/>
        </w:rPr>
        <w:t xml:space="preserve">)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3A382F"/>
          <w:spacing w:val="0"/>
          <w:w w:val="136"/>
          <w:i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-18"/>
          <w:w w:val="113"/>
        </w:rPr>
        <w:t xml:space="preserve">_</w:t>
      </w:r>
    </w:p>
    <w:p>
      <w:pPr xmlns:w="http://schemas.openxmlformats.org/wordprocessingml/2006/main">
        <w:spacing w:before="0" w:after="0" w:line="389" w:lineRule="exact"/>
        <w:ind w:left="75" w:right="79"/>
        <w:jc w:val="both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00"/>
          <w:position w:val="5"/>
        </w:rPr>
        <w:t xml:space="preserve">sieves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56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  <w:position w:val="5"/>
        </w:rPr>
        <w:t xml:space="preserve">also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48"/>
          <w:w w:val="115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5"/>
          <w:position w:val="5"/>
        </w:rPr>
        <w:t xml:space="preserve">Chapter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32"/>
          <w:w w:val="115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8261F"/>
          <w:spacing w:val="0"/>
          <w:w w:val="100"/>
          <w:position w:val="5"/>
        </w:rPr>
        <w:t xml:space="preserve">vii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8261F"/>
          <w:spacing w:val="30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8261F"/>
          <w:spacing w:val="-20"/>
          <w:w w:val="100"/>
          <w:position w:val="5"/>
        </w:rPr>
        <w:t xml:space="preserve">c2 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8261F"/>
          <w:spacing w:val="0"/>
          <w:w w:val="100"/>
          <w:position w:val="-4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8261F"/>
          <w:spacing w:val="23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A382F"/>
          <w:spacing w:val="0"/>
          <w:w w:val="100"/>
          <w:position w:val="5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A382F"/>
          <w:spacing w:val="50"/>
          <w:w w:val="100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A382F"/>
          <w:spacing w:val="0"/>
          <w:w w:val="115"/>
          <w:position w:val="5"/>
        </w:rPr>
        <w:t xml:space="preserve">viii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A382F"/>
          <w:spacing w:val="22"/>
          <w:w w:val="115"/>
          <w:position w:val="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A382F"/>
          <w:spacing w:val="0"/>
          <w:w w:val="115"/>
          <w:position w:val="5"/>
        </w:rPr>
        <w:t xml:space="preserve">C</w:t>
      </w:r>
    </w:p>
    <w:p>
      <w:pPr xmlns:w="http://schemas.openxmlformats.org/wordprocessingml/2006/main">
        <w:spacing w:before="0" w:after="0" w:line="339" w:lineRule="exact"/>
        <w:ind w:left="80" w:right="3788"/>
        <w:jc w:val="both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28"/>
          <w:szCs w:val="28"/>
          <w:color w:val="28261F"/>
          <w:spacing w:val="0"/>
          <w:w w:val="100"/>
        </w:rPr>
        <w:t xml:space="preserve">the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28261F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61F"/>
          <w:spacing w:val="0"/>
          <w:w w:val="112"/>
        </w:rPr>
        <w:t xml:space="preserve">Directions.</w:t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300" w:right="280"/>
          <w:cols w:num="3" w:equalWidth="0">
            <w:col w:w="6041" w:space="1049"/>
            <w:col w:w="823" w:space="2409"/>
            <w:col w:w="5938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0" w:right="20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 xmlns:w="http://schemas.openxmlformats.org/wordprocessingml/2006/main">
        <w:spacing w:before="0" w:after="0" w:line="255" w:lineRule="auto"/>
        <w:ind w:left="5137" w:right="-73" w:firstLine="-3102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.525694pt;margin-top:-45.727249pt;width:.1pt;height:405.027493pt;mso-position-horizontal-relative:page;mso-position-vertical-relative:paragraph;z-index:-684" coordorigin="31,-915" coordsize="2,8101">
            <v:shape style="position:absolute;left:31;top:-915;width:2;height:8101" coordorigin="31,-915" coordsize="0,8101" path="m31,7186l31,-915e" filled="f" stroked="t" strokeweight="2.835751pt" strokecolor="#5B574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Data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0"/>
        </w:rPr>
        <w:t xml:space="preserve">lcEo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24"/>
          <w:w w:val="9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vn: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i/>
        </w:rPr>
        <w:t xml:space="preserve">50.uA,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60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.5mA,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8"/>
        </w:rPr>
        <w:t xml:space="preserve">5mA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VeE: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2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0-150V;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6"/>
        </w:rPr>
        <w:t xml:space="preserve">:rviessbereich: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8"/>
          <w:w w:val="9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5V,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4"/>
        </w:rPr>
        <w:t xml:space="preserve">50V</w:t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2035" w:right="-20"/>
        <w:jc w:val="left"/>
        <w:rPr>
          <w:rFonts w:ascii="Arial" w:hAnsi="Arial" w:cs="Arial" w:eastAsia="Arial"/>
          <w:sz w:val="22"/>
          <w:szCs w:val="2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09.611443pt;margin-top:37.559616pt;width:316.295336pt;height:.1pt;mso-position-horizontal-relative:page;mso-position-vertical-relative:paragraph;z-index:-683" coordorigin="2192,751" coordsize="6326,2">
            <v:shape style="position:absolute;left:2192;top:751;width:6326;height:2" coordorigin="2192,751" coordsize="6326,0" path="m2192,751l8518,751e" filled="f" stroked="t" strokeweight=".654404pt" strokecolor="#38342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22.26326pt;margin-top:51.845726pt;width:292.736788pt;height:.1pt;mso-position-horizontal-relative:page;mso-position-vertical-relative:paragraph;z-index:-681" coordorigin="2445,1037" coordsize="5855,2">
            <v:shape style="position:absolute;left:2445;top:1037;width:5855;height:2" coordorigin="2445,1037" coordsize="5855,0" path="m2445,1037l8300,1037e" filled="f" stroked="t" strokeweight=".654404pt" strokecolor="#2F2B23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100"/>
          <w:b/>
          <w:bCs/>
        </w:rPr>
        <w:t xml:space="preserve">breakdown voltage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2"/>
          <w:w w:val="100"/>
          <w:b/>
          <w:bCs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-4"/>
          <w:w w:val="110"/>
          <w:b/>
          <w:bCs/>
        </w:rPr>
        <w:t xml:space="preserve">v </w:t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8241C"/>
          <w:spacing w:val="0"/>
          <w:w w:val="132"/>
        </w:rPr>
        <w:t xml:space="preserve">n</w:t>
      </w:r>
    </w:p>
    <w:p>
      <w:pPr xmlns:w="http://schemas.openxmlformats.org/wordprocessingml/2006/main">
        <w:spacing w:before="6" w:after="0" w:line="448" w:lineRule="exact"/>
        <w:ind w:left="9" w:right="-20"/>
        <w:jc w:val="left"/>
        <w:rPr>
          <w:rFonts w:ascii="Times New Roman" w:hAnsi="Times New Roman" w:cs="Times New Roman" w:eastAsia="Times New Roman"/>
          <w:sz w:val="42"/>
          <w:szCs w:val="42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8241C"/>
          <w:w w:val="103"/>
          <w:position w:val="-3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8241C"/>
          <w:spacing w:val="-57"/>
          <w:w w:val="100"/>
          <w:position w:val="-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413B31"/>
          <w:spacing w:val="3"/>
          <w:w w:val="100"/>
          <w:position w:val="-3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8241C"/>
          <w:spacing w:val="0"/>
          <w:w w:val="100"/>
          <w:position w:val="-3"/>
        </w:rPr>
        <w:t xml:space="preserve">.</w:t>
      </w:r>
    </w:p>
    <w:p>
      <w:pPr xmlns:w="http://schemas.openxmlformats.org/wordprocessingml/2006/main">
        <w:spacing w:before="0" w:after="0" w:line="425" w:lineRule="exact"/>
        <w:ind w:left="519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28241C"/>
          <w:spacing w:val="0"/>
          <w:w w:val="109"/>
          <w:i/>
          <w:position w:val="1"/>
        </w:rPr>
        <w:t xml:space="preserve">xs.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13.344231pt;margin-top:-27.07902pt;width:376.476023pt;height:234.684829pt;mso-position-horizontal-relative:page;mso-position-vertical-relative:paragraph;z-index:-686" coordorigin="2267,-542" coordsize="7530,4694">
            <v:shape style="position:absolute;left:2267;top:-389;width:6231;height:3561" type="#_x0000_t75">
              <v:imagedata r:id="rId15" o:title=""/>
            </v:shape>
            <v:group style="position:absolute;left:8754;top:-535;width:2;height:4681" coordorigin="8754,-535" coordsize="2,4681">
              <v:shape style="position:absolute;left:8754;top:-535;width:2;height:4681" coordorigin="8754,-535" coordsize="0,4681" path="m8754,4146l8754,-535e" filled="f" stroked="t" strokeweight=".654404pt" strokecolor="#342F28">
                <v:path arrowok="t"/>
              </v:shape>
            </v:group>
            <v:group style="position:absolute;left:8470;top:161;width:1213;height:2" coordorigin="8470,161" coordsize="1213,2">
              <v:shape style="position:absolute;left:8470;top:161;width:1213;height:2" coordorigin="8470,161" coordsize="1213,0" path="m8470,161l9683,161e" filled="f" stroked="t" strokeweight=".436269pt" strokecolor="#A09C80">
                <v:path arrowok="t"/>
              </v:shape>
            </v:group>
            <v:group style="position:absolute;left:8470;top:606;width:1222;height:2" coordorigin="8470,606" coordsize="1222,2">
              <v:shape style="position:absolute;left:8470;top:606;width:1222;height:2" coordorigin="8470,606" coordsize="1222,0" path="m8470,606l9692,606e" filled="f" stroked="t" strokeweight=".436269pt" strokecolor="#9C977C">
                <v:path arrowok="t"/>
              </v:shape>
            </v:group>
            <v:group style="position:absolute;left:7947;top:1513;width:1745;height:2" coordorigin="7947,1513" coordsize="1745,2">
              <v:shape style="position:absolute;left:7947;top:1513;width:1745;height:2" coordorigin="7947,1513" coordsize="1745,0" path="m7947,1513l9692,1513e" filled="f" stroked="t" strokeweight=".436269pt" strokecolor="#9C937C">
                <v:path arrowok="t"/>
              </v:shape>
            </v:group>
            <v:group style="position:absolute;left:7694;top:2353;width:2011;height:2" coordorigin="7694,2353" coordsize="2011,2">
              <v:shape style="position:absolute;left:7694;top:2353;width:2011;height:2" coordorigin="7694,2353" coordsize="2011,0" path="m7694,2353l9705,2353e" filled="f" stroked="t" strokeweight=".436269pt" strokecolor="#9C9077">
                <v:path arrowok="t"/>
              </v:shape>
            </v:group>
            <v:group style="position:absolute;left:7973;top:2409;width:1811;height:2" coordorigin="7973,2409" coordsize="1811,2">
              <v:shape style="position:absolute;left:7973;top:2409;width:1811;height:2" coordorigin="7973,2409" coordsize="1811,0" path="m7973,2409l9783,2409e" filled="f" stroked="t" strokeweight="1.308808pt" strokecolor="#644B3B">
                <v:path arrowok="t"/>
              </v:shape>
            </v:group>
            <v:group style="position:absolute;left:5752;top:3476;width:903;height:2" coordorigin="5752,3476" coordsize="903,2">
              <v:shape style="position:absolute;left:5752;top:3476;width:903;height:2" coordorigin="5752,3476" coordsize="903,0" path="m5752,3476l6655,3476e" filled="f" stroked="t" strokeweight=".654404pt" strokecolor="#000000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 xml:space="preserve">suitable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54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IC area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2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6"/>
        </w:rPr>
        <w:t xml:space="preserve">choose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12"/>
        </w:rPr>
        <w:t xml:space="preserve">n</w:t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4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0"/>
          <w:w w:val="86"/>
        </w:rPr>
        <w:t xml:space="preserve">RBE;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28241C"/>
          <w:spacing w:val="63"/>
          <w:w w:val="8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normal: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red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350" w:lineRule="exact"/>
        <w:ind w:left="1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  <w:position w:val="-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  <w:position w:val="-1"/>
        </w:rPr>
        <w:t xml:space="preserve">n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10"/>
          <w:w w:val="100"/>
          <w:position w:val="-1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  <w:position w:val="-1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2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5"/>
          <w:position w:val="-1"/>
        </w:rPr>
        <w:t xml:space="preserve">press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200"/>
          <w:cols w:num="2" w:equalWidth="0">
            <w:col w:w="10175" w:space="236"/>
            <w:col w:w="622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79" w:lineRule="exact"/>
        <w:ind w:left="63" w:right="-20"/>
        <w:jc w:val="left"/>
        <w:rPr>
          <w:rFonts w:ascii="Arial" w:hAnsi="Arial" w:cs="Arial" w:eastAsia="Arial"/>
          <w:sz w:val="26"/>
          <w:szCs w:val="26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01.540459pt;margin-top:-140.045898pt;width:.1pt;height:234.684751pt;mso-position-horizontal-relative:page;mso-position-vertical-relative:paragraph;z-index:-682" coordorigin="2031,-2801" coordsize="2,4694">
            <v:shape style="position:absolute;left:2031;top:-2801;width:2;height:4694" coordorigin="2031,-2801" coordsize="0,4694" path="m2031,1893l2031,-2801e" filled="f" stroked="t" strokeweight=".654404pt" strokecolor="#2F2F23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26"/>
          <w:szCs w:val="26"/>
          <w:color w:val="B6B182"/>
          <w:spacing w:val="0"/>
          <w:w w:val="70"/>
          <w:position w:val="-2"/>
        </w:rPr>
        <w:t xml:space="preserve">I</w:t>
      </w:r>
    </w:p>
    <w:p>
      <w:pPr xmlns:w="http://schemas.openxmlformats.org/wordprocessingml/2006/main">
        <w:spacing w:before="0" w:after="0" w:line="93" w:lineRule="exact"/>
        <w:ind w:left="68" w:right="-20"/>
        <w:jc w:val="left"/>
        <w:rPr>
          <w:rFonts w:ascii="Arial" w:hAnsi="Arial" w:cs="Arial" w:eastAsia="Arial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1"/>
          <w:szCs w:val="11"/>
          <w:color w:val="B6B182"/>
          <w:spacing w:val="0"/>
          <w:w w:val="197"/>
        </w:rPr>
        <w:t xml:space="preserve">i'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118" w:lineRule="exact"/>
        <w:ind w:right="174"/>
        <w:jc w:val="right"/>
        <w:tabs>
          <w:tab w:pos="280" w:val="left"/>
          <w:tab w:pos="580" w:val="left"/>
          <w:tab w:pos="8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413B31"/>
          <w:w w:val="89"/>
          <w:position w:val="-1"/>
        </w:rPr>
        <w:t xml:space="preserve">E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13B31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w w:val="104"/>
          <w:position w:val="-1"/>
        </w:rPr>
        <w:t xml:space="preserve">B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w w:val="110"/>
          <w:position w:val="-1"/>
        </w:rPr>
        <w:t xml:space="preserve">5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8241C"/>
          <w:spacing w:val="0"/>
          <w:w w:val="74"/>
          <w:i/>
          <w:position w:val="-1"/>
        </w:rPr>
        <w:t xml:space="preserve">C</w:t>
      </w:r>
    </w:p>
    <w:p>
      <w:pPr xmlns:w="http://schemas.openxmlformats.org/wordprocessingml/2006/main">
        <w:spacing w:before="0" w:after="0" w:line="319" w:lineRule="exact"/>
        <w:ind w:right="-20"/>
        <w:jc w:val="right"/>
        <w:rPr>
          <w:rFonts w:ascii="Arial" w:hAnsi="Arial" w:cs="Arial" w:eastAsia="Arial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2"/>
          <w:szCs w:val="32"/>
          <w:color w:val="28241C"/>
          <w:spacing w:val="0"/>
          <w:w w:val="140"/>
        </w:rPr>
        <w:t xml:space="preserve">loooool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 xmlns:w="http://schemas.openxmlformats.org/wordprocessingml/2006/main">
        <w:spacing w:before="0" w:after="0" w:line="96" w:lineRule="exact"/>
        <w:ind w:left="485" w:right="-60"/>
        <w:jc w:val="left"/>
        <w:rPr>
          <w:rFonts w:ascii="Arial" w:hAnsi="Arial" w:cs="Arial" w:eastAsia="Arial"/>
          <w:sz w:val="9"/>
          <w:szCs w:val="9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9"/>
          <w:szCs w:val="9"/>
          <w:color w:val="28241C"/>
          <w:spacing w:val="0"/>
          <w:w w:val="578"/>
          <w:position w:val="-1"/>
        </w:rPr>
        <w:t xml:space="preserve">A</w:t>
      </w:r>
    </w:p>
    <w:p>
      <w:pPr xmlns:w="http://schemas.openxmlformats.org/wordprocessingml/2006/main">
        <w:spacing w:before="0" w:after="0" w:line="116" w:lineRule="exact"/>
        <w:ind w:left="307" w:right="296"/>
        <w:jc w:val="center"/>
        <w:rPr>
          <w:rFonts w:ascii="Courier New" w:hAnsi="Courier New" w:cs="Courier New" w:eastAsia="Courier New"/>
          <w:sz w:val="12"/>
          <w:szCs w:val="12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w w:val="171"/>
          <w:position w:val="1"/>
        </w:rPr>
        <w:t xml:space="preserve">I'A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8241C"/>
          <w:spacing w:val="2"/>
          <w:w w:val="171"/>
          <w:position w:val="1"/>
        </w:rPr>
        <w:t xml:space="preserve">_ </w:t>
      </w:r>
      <w:r xmlns:w="http://schemas.openxmlformats.org/wordprocessingml/2006/main">
        <w:rPr>
          <w:rFonts w:ascii="Courier New" w:hAnsi="Courier New" w:cs="Courier New" w:eastAsia="Courier New"/>
          <w:sz w:val="12"/>
          <w:szCs w:val="12"/>
          <w:color w:val="28241C"/>
          <w:spacing w:val="0"/>
          <w:w w:val="95"/>
          <w:position w:val="1"/>
        </w:rPr>
        <w:t xml:space="preserve">_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1136" w:lineRule="exact"/>
        <w:ind w:right="-20"/>
        <w:jc w:val="left"/>
        <w:rPr>
          <w:rFonts w:ascii="Arial" w:hAnsi="Arial" w:cs="Arial" w:eastAsia="Arial"/>
          <w:sz w:val="105"/>
          <w:szCs w:val="105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5"/>
          <w:szCs w:val="105"/>
          <w:color w:val="B53133"/>
          <w:spacing w:val="0"/>
          <w:w w:val="159"/>
          <w:position w:val="-8"/>
        </w:rPr>
        <w:t xml:space="preserve">•</w:t>
      </w:r>
    </w:p>
    <w:p>
      <w:pPr xmlns:w="http://schemas.openxmlformats.org/wordprocessingml/2006/main">
        <w:spacing w:before="0" w:after="0" w:line="317" w:lineRule="exact"/>
        <w:ind w:left="48" w:right="-20"/>
        <w:jc w:val="left"/>
        <w:rPr>
          <w:rFonts w:ascii="Arial" w:hAnsi="Arial" w:cs="Arial" w:eastAsia="Arial"/>
          <w:sz w:val="38"/>
          <w:szCs w:val="38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418.381134pt;margin-top:68.717316pt;width:423.181347pt;height:6.981818pt;mso-position-horizontal-relative:page;mso-position-vertical-relative:paragraph;z-index:-685" coordorigin="8368,1374" coordsize="8464,140">
            <v:shape style="position:absolute;left:8952;top:1374;width:2321;height:140" type="#_x0000_t75">
              <v:imagedata r:id="rId16" o:title=""/>
            </v:shape>
            <v:group style="position:absolute;left:8374;top:1434;width:624;height:2" coordorigin="8374,1434" coordsize="624,2">
              <v:shape style="position:absolute;left:8374;top:1434;width:624;height:2" coordorigin="8374,1434" coordsize="624,0" path="m8374,1434l8998,1434e" filled="f" stroked="t" strokeweight=".654404pt" strokecolor="#CFCCA3">
                <v:path arrowok="t"/>
              </v:shape>
            </v:group>
            <v:group style="position:absolute;left:11227;top:1452;width:5593;height:2" coordorigin="11227,1452" coordsize="5593,2">
              <v:shape style="position:absolute;left:11227;top:1452;width:5593;height:2" coordorigin="11227,1452" coordsize="5593,0" path="m11227,1452l16820,1452e" filled="f" stroked="t" strokeweight="1.090674pt" strokecolor="#C3BC93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25.317146pt;margin-top:18.166227pt;width:289.682902pt;height:.1pt;mso-position-horizontal-relative:page;mso-position-vertical-relative:paragraph;z-index:-680" coordorigin="2506,363" coordsize="5794,2">
            <v:shape style="position:absolute;left:2506;top:363;width:5794;height:2" coordorigin="2506,363" coordsize="5794,0" path="m2506,363l8300,363e" filled="f" stroked="t" strokeweight=".654404pt" strokecolor="#2B2B1F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24.444603pt;margin-top:24.491373pt;width:291.864249pt;height:.1pt;mso-position-horizontal-relative:page;mso-position-vertical-relative:paragraph;z-index:-679" coordorigin="2489,490" coordsize="5837,2">
            <v:shape style="position:absolute;left:2489;top:490;width:5837;height:2" coordorigin="2489,490" coordsize="5837,0" path="m2489,490l8326,490e" filled="f" stroked="t" strokeweight=".654404pt" strokecolor="#2F2F23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13.319733pt;margin-top:38.777481pt;width:315.422798pt;height:.1pt;mso-position-horizontal-relative:page;mso-position-vertical-relative:paragraph;z-index:-678" coordorigin="2266,776" coordsize="6308,2">
            <v:shape style="position:absolute;left:2266;top:776;width:6308;height:2" coordorigin="2266,776" coordsize="6308,0" path="m2266,776l8575,776e" filled="f" stroked="t" strokeweight=".654404pt" strokecolor="#2F2F1F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19.333206pt;margin-top:71.275597pt;width:195.339638pt;height:.872539pt;mso-position-horizontal-relative:page;mso-position-vertical-relative:paragraph;z-index:-677" coordorigin="4387,1426" coordsize="3907,17">
            <v:group style="position:absolute;left:4395;top:1434;width:2618;height:2" coordorigin="4395,1434" coordsize="2618,2">
              <v:shape style="position:absolute;left:4395;top:1434;width:2618;height:2" coordorigin="4395,1434" coordsize="2618,0" path="m4395,1434l7013,1434e" filled="f" stroked="t" strokeweight=".872539pt" strokecolor="#CCC3A0">
                <v:path arrowok="t"/>
              </v:shape>
            </v:group>
            <v:group style="position:absolute;left:7065;top:1434;width:1222;height:2" coordorigin="7065,1434" coordsize="1222,2">
              <v:shape style="position:absolute;left:7065;top:1434;width:1222;height:2" coordorigin="7065,1434" coordsize="1222,0" path="m7065,1434l8287,1434e" filled="f" stroked="t" strokeweight=".654404pt" strokecolor="#CCC3A0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8241C"/>
          <w:spacing w:val="0"/>
          <w:w w:val="142"/>
          <w:position w:val="2"/>
        </w:rPr>
        <w:t xml:space="preserve">D</w:t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63" w:lineRule="auto"/>
        <w:ind w:left="4" w:right="28" w:firstLine="-4"/>
        <w:jc w:val="both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3"/>
          <w:w w:val="95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95"/>
        </w:rPr>
        <w:t xml:space="preserve">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4"/>
          <w:w w:val="9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increase,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2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3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Electricity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more quickly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 xml:space="preserve">increase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"/>
          <w:w w:val="107"/>
        </w:rPr>
        <w:t xml:space="preserve">t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43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revert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2"/>
          <w:w w:val="100"/>
        </w:rPr>
        <w:t xml:space="preserve">e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9"/>
          <w:w w:val="100"/>
        </w:rPr>
        <w:t xml:space="preserve">l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n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5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until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straight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before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4"/>
        </w:rPr>
        <w:t xml:space="preserve">this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point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10"/>
          <w:w w:val="100"/>
        </w:rPr>
        <w:t xml:space="preserve">v </w:t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8241C"/>
          <w:spacing w:val="0"/>
          <w:w w:val="100"/>
        </w:rPr>
        <w:t xml:space="preserve">n</w:t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8241C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read off.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Please refer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also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6"/>
        </w:rPr>
        <w:t xml:space="preserve">Chapter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VI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12"/>
          <w:w w:val="100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00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Approx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2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viii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C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7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7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0"/>
          <w:w w:val="107"/>
        </w:rPr>
        <w:t xml:space="preserve">instructions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413B31"/>
          <w:spacing w:val="0"/>
          <w:w w:val="130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8241C"/>
          <w:spacing w:val="-6"/>
          <w:w w:val="108"/>
        </w:rPr>
        <w:t xml:space="preserve">_</w:t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0" w:right="200"/>
          <w:cols w:num="3" w:equalWidth="0">
            <w:col w:w="6852" w:space="807"/>
            <w:col w:w="832" w:space="1925"/>
            <w:col w:w="622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9" w:after="0" w:line="451" w:lineRule="exact"/>
        <w:ind w:left="199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143.552612pt;margin-top:54.552692pt;width:369.337189pt;height:227.412109pt;mso-position-horizontal-relative:page;mso-position-vertical-relative:paragraph;z-index:-674" type="#_x0000_t75">
            <v:imagedata r:id="rId17" o:title=""/>
          </v:shape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2.598663pt;margin-top:-39.959221pt;width:51.394536pt;height:.1pt;mso-position-horizontal-relative:page;mso-position-vertical-relative:paragraph;z-index:-672" coordorigin="2652,-799" coordsize="1028,2">
            <v:shape style="position:absolute;left:2652;top:-799;width:1028;height:2" coordorigin="2652,-799" coordsize="1028,0" path="m2652,-799l3680,-799e" filled="f" stroked="t" strokeweight=".828944pt" strokecolor="#C8BC8C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1.976959pt;margin-top:47.75983pt;width:.1pt;height:221.78025pt;mso-position-horizontal-relative:page;mso-position-vertical-relative:paragraph;z-index:-671" coordorigin="2640,955" coordsize="2,4436">
            <v:shape style="position:absolute;left:2640;top:955;width:2;height:4436" coordorigin="2640,955" coordsize="0,4436" path="m2640,5391l2640,955e" filled="f" stroked="t" strokeweight=".621708pt" strokecolor="#3F3B2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58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  <w:position w:val="-1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7"/>
          <w:w w:val="100"/>
          <w:position w:val="-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362F24"/>
          <w:spacing w:val="0"/>
          <w:w w:val="144"/>
          <w:position w:val="-1"/>
        </w:rPr>
        <w:t xml:space="preserve">=</w:t>
      </w:r>
      <w:r xmlns:w="http://schemas.openxmlformats.org/wordprocessingml/2006/main">
        <w:rPr>
          <w:rFonts w:ascii="Arial" w:hAnsi="Arial" w:cs="Arial" w:eastAsia="Arial"/>
          <w:sz w:val="40"/>
          <w:szCs w:val="40"/>
          <w:color w:val="362F24"/>
          <w:spacing w:val="-6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94"/>
          <w:b/>
          <w:bCs/>
          <w:position w:val="-1"/>
        </w:rPr>
        <w:t xml:space="preserve">f(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-1"/>
          <w:w w:val="94"/>
          <w:b/>
          <w:bCs/>
          <w:position w:val="-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94"/>
          <w:position w:val="-1"/>
        </w:rPr>
        <w:t xml:space="preserve">cE)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15"/>
          <w:w w:val="94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20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0"/>
          <w:w w:val="100"/>
          <w:b/>
          <w:bCs/>
          <w:position w:val="-1"/>
        </w:rPr>
        <w:t xml:space="preserve">constant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362F24"/>
          <w:spacing w:val="12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  <w:position w:val="-1"/>
        </w:rPr>
        <w:t xml:space="preserve">IB</w:t>
      </w:r>
    </w:p>
    <w:p>
      <w:pPr>
        <w:jc w:val="left"/>
        <w:spacing w:after="0"/>
        <w:sectPr>
          <w:pgSz w:w="16840" w:h="11900" w:orient="landscape"/>
          <w:pgMar w:top="1100" w:bottom="280" w:left="2420" w:right="1680"/>
        </w:sectPr>
      </w:pPr>
      <w:rPr/>
    </w:p>
    <w:p>
      <w:pPr>
        <w:spacing w:before="1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113" w:lineRule="exact"/>
        <w:ind w:right="1624"/>
        <w:jc w:val="right"/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362F24"/>
          <w:spacing w:val="0"/>
          <w:w w:val="100"/>
        </w:rPr>
        <w:t xml:space="preserve">PEM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362F24"/>
          <w:spacing w:val="0"/>
          <w:w w:val="93"/>
        </w:rPr>
        <w:t xml:space="preserve">20</w:t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27"/>
          <w:szCs w:val="27"/>
          <w:color w:val="362F24"/>
          <w:w w:val="104"/>
        </w:rPr>
        <w:t xml:space="preserve">Rm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756E56"/>
          <w:spacing w:val="-48"/>
          <w:w w:val="60"/>
        </w:rPr>
        <w:t xml:space="preserve">.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62F24"/>
          <w:spacing w:val="-42"/>
          <w:w w:val="104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62F24"/>
          <w:spacing w:val="0"/>
          <w:w w:val="51"/>
        </w:rPr>
        <w:t xml:space="preserve">and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62F24"/>
          <w:spacing w:val="0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7"/>
          <w:szCs w:val="27"/>
          <w:color w:val="362F24"/>
          <w:spacing w:val="-2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100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62F24"/>
          <w:spacing w:val="0"/>
          <w:w w:val="84"/>
        </w:rPr>
        <w:t xml:space="preserve">n-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362F24"/>
          <w:spacing w:val="-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normal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2"/>
        </w:rPr>
        <w:t xml:space="preserve">ooh</w:t>
      </w:r>
    </w:p>
    <w:p>
      <w:pPr xmlns:w="http://schemas.openxmlformats.org/wordprocessingml/2006/main">
        <w:spacing w:before="84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IC area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 xml:space="preserve">choose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-4"/>
          <w:w w:val="103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5"/>
        </w:rPr>
        <w:t xml:space="preserve">_</w:t>
      </w:r>
    </w:p>
    <w:p>
      <w:pPr xmlns:w="http://schemas.openxmlformats.org/wordprocessingml/2006/main">
        <w:spacing w:before="97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2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7"/>
          <w:w w:val="8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 xml:space="preserve">set</w:t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5"/>
          <w:szCs w:val="25"/>
          <w:color w:val="362F24"/>
          <w:spacing w:val="0"/>
          <w:w w:val="107"/>
        </w:rPr>
        <w:t xml:space="preserve">VeE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-3"/>
          <w:w w:val="107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0"/>
        </w:rPr>
        <w:t xml:space="preserve">cE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"/>
          <w:w w:val="81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 xml:space="preserve">area</w:t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 xmlns:w="http://schemas.openxmlformats.org/wordprocessingml/2006/main">
        <w:spacing w:before="0" w:after="0" w:line="240" w:lineRule="auto"/>
        <w:ind w:left="12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-6"/>
          <w:w w:val="89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89"/>
        </w:rPr>
        <w:t xml:space="preserve">cE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8"/>
          <w:w w:val="8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3"/>
        </w:rPr>
        <w:t xml:space="preserve">set</w:t>
      </w:r>
    </w:p>
    <w:p>
      <w:pPr xmlns:w="http://schemas.openxmlformats.org/wordprocessingml/2006/main">
        <w:spacing w:before="23" w:after="0" w:line="240" w:lineRule="auto"/>
        <w:ind w:left="2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2"/>
        </w:rPr>
        <w:t xml:space="preserve">read off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680"/>
          <w:cols w:num="2" w:equalWidth="0">
            <w:col w:w="7838" w:space="356"/>
            <w:col w:w="4546"/>
          </w:cols>
        </w:sectPr>
      </w:pPr>
      <w:rPr/>
    </w:p>
    <w:p>
      <w:pPr xmlns:w="http://schemas.openxmlformats.org/wordprocessingml/2006/main">
        <w:spacing w:before="0" w:after="0" w:line="340" w:lineRule="exact"/>
        <w:ind w:left="220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0pt;margin-top:96.276657pt;width:306.226975pt;height:227.412123pt;mso-position-horizontal-relative:page;mso-position-vertical-relative:page;z-index:-676" coordorigin="0,1926" coordsize="6125,4548">
            <v:shape style="position:absolute;left:3751;top:1926;width:2374;height:216" type="#_x0000_t75">
              <v:imagedata r:id="rId18" o:title=""/>
            </v:shape>
            <v:group style="position:absolute;left:8;top:1974;width:3763;height:2" coordorigin="8,1974" coordsize="3763,2">
              <v:shape style="position:absolute;left:8;top:1974;width:3763;height:2" coordorigin="8,1974" coordsize="3763,0" path="m8,1974l3771,1974e" filled="f" stroked="t" strokeweight="1.036180pt" strokecolor="#D4C8A3">
                <v:path arrowok="t"/>
              </v:shape>
              <v:shape style="position:absolute;left:0;top:3735;width:182;height:2739" type="#_x0000_t75">
                <v:imagedata r:id="rId19" o:title=""/>
              </v:shape>
            </v:group>
            <v:group style="position:absolute;left:20;top:1965;width:2;height:2056" coordorigin="20,1965" coordsize="2,2056">
              <v:shape style="position:absolute;left:20;top:1965;width:2;height:2056" coordorigin="20,1965" coordsize="0,2056" path="m20,4022l20,1965e" filled="f" stroked="t" strokeweight="1.243416pt" strokecolor="#DBCFA0">
                <v:path arrowok="t"/>
              </v:shape>
            </v:group>
            <v:group style="position:absolute;left:169;top:2681;width:2;height:1043" coordorigin="169,2681" coordsize="2,1043">
              <v:shape style="position:absolute;left:169;top:2681;width:2;height:1043" coordorigin="169,2681" coordsize="0,1043" path="m169,3724l169,2681e" filled="f" stroked="t" strokeweight="1.243416pt" strokecolor="#D4C897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5.821159pt;margin-top:102.086456pt;width:825.737198pt;height:398.386169pt;mso-position-horizontal-relative:page;mso-position-vertical-relative:page;z-index:-675" coordorigin="316,2042" coordsize="16515,7968">
            <v:shape style="position:absolute;left:7735;top:2042;width:1394;height:133" type="#_x0000_t75">
              <v:imagedata r:id="rId20" o:title=""/>
            </v:shape>
            <v:shape style="position:absolute;left:15752;top:2042;width:1079;height:7968" type="#_x0000_t75">
              <v:imagedata r:id="rId21" o:title=""/>
            </v:shape>
            <v:group style="position:absolute;left:9093;top:2102;width:6665;height:2" coordorigin="9093,2102" coordsize="6665,2">
              <v:shape style="position:absolute;left:9093;top:2102;width:6665;height:2" coordorigin="9093,2102" coordsize="6665,0" path="m9093,2102l15758,2102e" filled="f" stroked="t" strokeweight="1.450652pt" strokecolor="#BCAF8C">
                <v:path arrowok="t"/>
              </v:shape>
            </v:group>
            <v:group style="position:absolute;left:2809;top:3722;width:6035;height:2" coordorigin="2809,3722" coordsize="6035,2">
              <v:shape style="position:absolute;left:2809;top:3722;width:6035;height:2" coordorigin="2809,3722" coordsize="6035,0" path="m2809,3722l8844,3722e" filled="f" stroked="t" strokeweight=".414472pt" strokecolor="#4F4B38">
                <v:path arrowok="t"/>
              </v:shape>
            </v:group>
            <v:group style="position:absolute;left:323;top:9943;width:2445;height:2" coordorigin="323,9943" coordsize="2445,2">
              <v:shape style="position:absolute;left:323;top:9943;width:2445;height:2" coordorigin="323,9943" coordsize="2445,0" path="m323,9943l2768,9943e" filled="f" stroked="t" strokeweight=".621708pt" strokecolor="#DBCFA3">
                <v:path arrowok="t"/>
              </v:shape>
            </v:group>
            <v:group style="position:absolute;left:14423;top:9928;width:1210;height:2" coordorigin="14423,9928" coordsize="1210,2">
              <v:shape style="position:absolute;left:14423;top:9928;width:1210;height:2" coordorigin="14423,9928" coordsize="1210,0" path="m14423,9928l15633,9928e" filled="f" stroked="t" strokeweight="1.243416pt" strokecolor="#E8DBAC">
                <v:path arrowok="t"/>
              </v:shape>
            </v:group>
            <v:group style="position:absolute;left:16804;top:2135;width:2;height:7804" coordorigin="16804,2135" coordsize="2,7804">
              <v:shape style="position:absolute;left:16804;top:2135;width:2;height:7804" coordorigin="16804,2135" coordsize="0,7804" path="m16804,9939l16804,2135e" filled="f" stroked="t" strokeweight="2.072360pt" strokecolor="#5B5448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8.151703pt;margin-top:105.304245pt;width:74.812208pt;height:.1pt;mso-position-horizontal-relative:page;mso-position-vertical-relative:page;z-index:-673" coordorigin="563,2106" coordsize="1496,2">
            <v:shape style="position:absolute;left:563;top:2106;width:1496;height:2" coordorigin="563,2106" coordsize="1496,0" path="m563,2106l2059,2106e" filled="f" stroked="t" strokeweight=".621708pt" strokecolor="#C8B88C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.521872pt;margin-top:413.769135pt;width:.1pt;height:59.168984pt;mso-position-horizontal-relative:page;mso-position-vertical-relative:page;z-index:-670" coordorigin="30,8275" coordsize="2,1183">
            <v:shape style="position:absolute;left:30;top:8275;width:2;height:1183" coordorigin="30,8275" coordsize="0,1183" path="m30,9459l30,8275e" filled="f" stroked="t" strokeweight=".828944pt" strokecolor="#E8DFA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push in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6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9"/>
        </w:rPr>
        <w:t xml:space="preserve">"METER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6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15"/>
        </w:rPr>
        <w:t xml:space="preserve">NGE"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17"/>
          <w:w w:val="11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alternately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7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6"/>
          <w:w w:val="10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524B3B"/>
          <w:spacing w:val="-2"/>
          <w:w w:val="91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65"/>
        </w:rPr>
        <w:t xml:space="preserve">E</w:t>
      </w:r>
    </w:p>
    <w:p>
      <w:pPr xmlns:w="http://schemas.openxmlformats.org/wordprocessingml/2006/main">
        <w:spacing w:before="23" w:after="0" w:line="240" w:lineRule="auto"/>
        <w:ind w:left="215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Tension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set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6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4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0"/>
        </w:rPr>
        <w:t xml:space="preserve">deIc current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0"/>
          <w:szCs w:val="30"/>
          <w:color w:val="362F24"/>
          <w:spacing w:val="0"/>
          <w:w w:val="105"/>
        </w:rPr>
        <w:t xml:space="preserve">read off.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6840" w:h="11900" w:orient="landscape"/>
          <w:pgMar w:top="1100" w:bottom="280" w:left="220" w:right="2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 xmlns:w="http://schemas.openxmlformats.org/wordprocessingml/2006/main"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Data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3"/>
        </w:rPr>
        <w:t xml:space="preserve">for</w:t>
      </w:r>
    </w:p>
    <w:p>
      <w:pPr xmlns:w="http://schemas.openxmlformats.org/wordprocessingml/2006/main">
        <w:spacing w:before="40" w:after="0" w:line="240" w:lineRule="auto"/>
        <w:ind w:left="114" w:right="-97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 xml:space="preserve">characteristic recording</w:t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 xmlns:w="http://schemas.openxmlformats.org/wordprocessingml/2006/main">
        <w:spacing w:before="0" w:after="0" w:line="240" w:lineRule="auto"/>
        <w:ind w:left="1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 xml:space="preserve">Ic 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41"/>
          <w:w w:val="108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08"/>
          <w:i/>
        </w:rPr>
        <w:t xml:space="preserve">50pA,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71"/>
          <w:w w:val="108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.5mA,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5mA,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SOmA,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 xml:space="preserve">.5A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40" w:lineRule="auto"/>
        <w:ind w:right="-97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8"/>
          <w:szCs w:val="38"/>
          <w:color w:val="2B2A21"/>
          <w:spacing w:val="-9"/>
          <w:w w:val="92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13F34"/>
          <w:spacing w:val="0"/>
          <w:w w:val="92"/>
        </w:rPr>
        <w:t xml:space="preserve">cE: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413F34"/>
          <w:spacing w:val="45"/>
          <w:w w:val="9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0-20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 xml:space="preserve">stabilized,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8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20-40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 xml:space="preserve">additional voltage.</w:t>
      </w:r>
    </w:p>
    <w:p>
      <w:pPr xmlns:w="http://schemas.openxmlformats.org/wordprocessingml/2006/main">
        <w:spacing w:before="45" w:after="0" w:line="429" w:lineRule="exact"/>
        <w:ind w:left="863" w:right="-20"/>
        <w:jc w:val="left"/>
        <w:tabs>
          <w:tab w:pos="722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 xml:space="preserve">.5V,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89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 xml:space="preserve">5V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17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6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 xml:space="preserve">50V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49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2B2A21"/>
          <w:spacing w:val="0"/>
          <w:w w:val="100"/>
          <w:position w:val="-1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2B2A21"/>
          <w:spacing w:val="-17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2"/>
          <w:position w:val="-1"/>
        </w:rPr>
        <w:t xml:space="preserve">5.</w:t>
      </w:r>
    </w:p>
    <w:p>
      <w:pPr xmlns:w="http://schemas.openxmlformats.org/wordprocessingml/2006/main">
        <w:spacing w:before="0" w:after="0" w:line="601" w:lineRule="exact"/>
        <w:ind w:right="-20"/>
        <w:jc w:val="left"/>
        <w:rPr>
          <w:rFonts w:ascii="Times New Roman" w:hAnsi="Times New Roman" w:cs="Times New Roman" w:eastAsia="Times New Roman"/>
          <w:sz w:val="53"/>
          <w:szCs w:val="53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53"/>
          <w:szCs w:val="53"/>
          <w:color w:val="2B2A21"/>
          <w:spacing w:val="0"/>
          <w:w w:val="108"/>
          <w:position w:val="-1"/>
        </w:rPr>
        <w:t xml:space="preserve">xs.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20" w:right="260"/>
          <w:cols w:num="3" w:equalWidth="0">
            <w:col w:w="3616" w:space="2268"/>
            <w:col w:w="8369" w:space="775"/>
            <w:col w:w="1332"/>
          </w:cols>
        </w:sectPr>
      </w:pPr>
      <w:rPr/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9" w:after="0" w:line="434" w:lineRule="exact"/>
        <w:ind w:left="5895" w:right="-20"/>
        <w:jc w:val="left"/>
        <w:tabs>
          <w:tab w:pos="676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B2A21"/>
          <w:spacing w:val="0"/>
          <w:w w:val="81"/>
          <w:position w:val="-2"/>
        </w:rPr>
        <w:t xml:space="preserve">IB: </w:t>
      </w:r>
      <w:r xmlns:w="http://schemas.openxmlformats.org/wordprocessingml/2006/main">
        <w:rPr>
          <w:rFonts w:ascii="Times New Roman" w:hAnsi="Times New Roman" w:cs="Times New Roman" w:eastAsia="Times New Roman"/>
          <w:sz w:val="39"/>
          <w:szCs w:val="39"/>
          <w:color w:val="2B2A21"/>
          <w:spacing w:val="0"/>
          <w:w w:val="100"/>
          <w:position w:val="-2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-2"/>
        </w:rPr>
        <w:t xml:space="preserve">Control ranges: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7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 xml:space="preserve">0-1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15"/>
          <w:w w:val="110"/>
          <w:position w:val="-2"/>
        </w:rPr>
        <w:t xml:space="preserve">5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413F34"/>
          <w:spacing w:val="0"/>
          <w:w w:val="110"/>
          <w:i/>
          <w:position w:val="-2"/>
        </w:rPr>
        <w:t xml:space="preserve">f!A,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413F34"/>
          <w:spacing w:val="42"/>
          <w:w w:val="110"/>
          <w:i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10"/>
          <w:i/>
          <w:position w:val="-2"/>
        </w:rPr>
        <w:t xml:space="preserve">0-150ftA,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3"/>
          <w:w w:val="110"/>
          <w:i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 xml:space="preserve">0-l,SmA,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7"/>
          <w:w w:val="11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  <w:position w:val="-2"/>
        </w:rPr>
        <w:t xml:space="preserve">0-15mA.</w:t>
      </w:r>
    </w:p>
    <w:p>
      <w:pPr xmlns:w="http://schemas.openxmlformats.org/wordprocessingml/2006/main">
        <w:spacing w:before="0" w:after="0" w:line="527" w:lineRule="exact"/>
        <w:ind w:left="6753" w:right="-20"/>
        <w:jc w:val="left"/>
        <w:tabs>
          <w:tab w:pos="13400" w:val="left"/>
        </w:tabs>
        <w:rPr>
          <w:rFonts w:ascii="Times New Roman" w:hAnsi="Times New Roman" w:cs="Times New Roman" w:eastAsia="Times New Roman"/>
          <w:sz w:val="53"/>
          <w:szCs w:val="5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9"/>
          <w:w w:val="100"/>
          <w:position w:val="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14"/>
          <w:i/>
          <w:position w:val="1"/>
        </w:rPr>
        <w:t xml:space="preserve">50ftA,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55"/>
          <w:w w:val="114"/>
          <w:i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 xml:space="preserve">.5mA,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59"/>
          <w:w w:val="100"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 xml:space="preserve">5mA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19"/>
          <w:w w:val="100"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  <w:position w:val="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53"/>
          <w:szCs w:val="53"/>
          <w:color w:val="2B2A21"/>
          <w:spacing w:val="0"/>
          <w:w w:val="110"/>
          <w:position w:val="1"/>
        </w:rPr>
        <w:t xml:space="preserve">xs.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 xmlns:w="http://schemas.openxmlformats.org/wordprocessingml/2006/main">
        <w:spacing w:before="0" w:after="0" w:line="240" w:lineRule="auto"/>
        <w:ind w:left="5836" w:right="6514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8"/>
          <w:szCs w:val="38"/>
          <w:color w:val="2B2A21"/>
          <w:spacing w:val="1"/>
          <w:w w:val="111"/>
        </w:rPr>
        <w:t xml:space="preserve">VBE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72"/>
        </w:rPr>
        <w:t xml:space="preserve">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0-96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9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B2A21"/>
          <w:spacing w:val="0"/>
          <w:w w:val="100"/>
        </w:rPr>
        <w:t xml:space="preserve">V</w:t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B2A21"/>
          <w:spacing w:val="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6"/>
        </w:rPr>
        <w:t xml:space="preserve">stabilized,</w:t>
      </w:r>
    </w:p>
    <w:p>
      <w:pPr xmlns:w="http://schemas.openxmlformats.org/wordprocessingml/2006/main">
        <w:spacing w:before="34" w:after="0" w:line="240" w:lineRule="auto"/>
        <w:ind w:left="6758" w:right="-20"/>
        <w:jc w:val="left"/>
        <w:tabs>
          <w:tab w:pos="12400" w:val="left"/>
        </w:tabs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Measuring ranges: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.5V,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5V,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 xml:space="preserve">50V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-49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0"/>
          <w:w w:val="100"/>
        </w:rPr>
        <w:t xml:space="preserve">X</w:t>
      </w:r>
      <w:r xmlns:w="http://schemas.openxmlformats.org/wordprocessingml/2006/main">
        <w:rPr>
          <w:rFonts w:ascii="Arial" w:hAnsi="Arial" w:cs="Arial" w:eastAsia="Arial"/>
          <w:sz w:val="36"/>
          <w:szCs w:val="36"/>
          <w:color w:val="2B2A21"/>
          <w:spacing w:val="-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2"/>
        </w:rPr>
        <w:t xml:space="preserve">5.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47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3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2B2A21"/>
          <w:spacing w:val="0"/>
          <w:w w:val="143"/>
        </w:rPr>
        <w:t xml:space="preserve">=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2B2A21"/>
          <w:spacing w:val="-9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95"/>
        </w:rPr>
        <w:t xml:space="preserve">f(IB)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"/>
          <w:w w:val="9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9"/>
        </w:rPr>
        <w:t xml:space="preserve">more constant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14"/>
          <w:w w:val="10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3"/>
          <w:w w:val="107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80"/>
        </w:rPr>
        <w:t xml:space="preserve">cE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124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 xml:space="preserve">order of operation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7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How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8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 xml:space="preserve">constant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6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8"/>
        </w:rPr>
        <w:t xml:space="preserve">make.</w:t>
      </w:r>
    </w:p>
    <w:p>
      <w:pPr xmlns:w="http://schemas.openxmlformats.org/wordprocessingml/2006/main">
        <w:spacing w:before="2" w:after="0" w:line="240" w:lineRule="auto"/>
        <w:ind w:left="135" w:right="-20"/>
        <w:jc w:val="left"/>
        <w:tabs>
          <w:tab w:pos="3600" w:val="left"/>
          <w:tab w:pos="5660" w:val="left"/>
          <w:tab w:pos="6200" w:val="left"/>
          <w:tab w:pos="7060" w:val="left"/>
          <w:tab w:pos="7600" w:val="left"/>
          <w:tab w:pos="9240" w:val="left"/>
          <w:tab w:pos="10480" w:val="left"/>
          <w:tab w:pos="11440" w:val="left"/>
          <w:tab w:pos="12160" w:val="left"/>
          <w:tab w:pos="14140" w:val="left"/>
          <w:tab w:pos="15720" w:val="left"/>
        </w:tabs>
        <w:rPr>
          <w:rFonts w:ascii="Times New Roman" w:hAnsi="Times New Roman" w:cs="Times New Roman" w:eastAsia="Times New Roman"/>
          <w:sz w:val="42"/>
          <w:szCs w:val="4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4"/>
        </w:rPr>
        <w:t xml:space="preserve">Alternately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Keys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83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78"/>
          <w:w w:val="8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3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IC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press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by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3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man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1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6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more depressed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IB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20"/>
          <w:w w:val="100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8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B2A21"/>
          <w:spacing w:val="0"/>
          <w:w w:val="100"/>
        </w:rPr>
        <w:t xml:space="preserve">at the</w:t>
      </w:r>
    </w:p>
    <w:p>
      <w:pPr xmlns:w="http://schemas.openxmlformats.org/wordprocessingml/2006/main">
        <w:spacing w:before="36" w:after="0" w:line="240" w:lineRule="auto"/>
        <w:ind w:left="135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10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61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adjusts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9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pressed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Ic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-17"/>
          <w:w w:val="100"/>
        </w:rPr>
        <w:t xml:space="preserve">button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_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4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 xml:space="preserve">collector current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15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8"/>
          <w:szCs w:val="38"/>
          <w:color w:val="2B2A21"/>
          <w:spacing w:val="0"/>
          <w:w w:val="107"/>
        </w:rPr>
        <w:t xml:space="preserve">reads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2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720" w:lineRule="exact"/>
        <w:ind w:left="406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0.25647pt;margin-top:54.968803pt;width:330.958208pt;height:.1pt;mso-position-horizontal-relative:page;mso-position-vertical-relative:paragraph;z-index:-667" coordorigin="3005,1099" coordsize="6619,2">
            <v:shape style="position:absolute;left:3005;top:1099;width:6619;height:2" coordorigin="3005,1099" coordsize="6619,0" path="m3005,1099l9624,1099e" filled="f" stroked="t" strokeweight=".459984pt" strokecolor="#3B382B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8.99617pt;margin-top:72.793503pt;width:315.548758pt;height:.1pt;mso-position-horizontal-relative:page;mso-position-vertical-relative:paragraph;z-index:-665" coordorigin="3180,1456" coordsize="6311,2">
            <v:shape style="position:absolute;left:3180;top:1456;width:6311;height:2" coordorigin="3180,1456" coordsize="6311,0" path="m3180,1456l9491,1456e" filled="f" stroked="t" strokeweight="1.379951pt" strokecolor="#605B4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 xml:space="preserve">characteristic recording;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56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2B281F"/>
          <w:spacing w:val="0"/>
          <w:w w:val="100"/>
          <w:position w:val="-2"/>
        </w:rPr>
        <w:t xml:space="preserve">yes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2B281F"/>
          <w:spacing w:val="41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66"/>
          <w:szCs w:val="66"/>
          <w:color w:val="2B281F"/>
          <w:spacing w:val="0"/>
          <w:w w:val="86"/>
          <w:position w:val="-2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sz w:val="66"/>
          <w:szCs w:val="66"/>
          <w:color w:val="2B281F"/>
          <w:spacing w:val="-10"/>
          <w:w w:val="86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9"/>
          <w:b/>
          <w:bCs/>
          <w:position w:val="-2"/>
        </w:rPr>
        <w:t xml:space="preserve">f(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1"/>
          <w:w w:val="109"/>
          <w:b/>
          <w:bCs/>
          <w:position w:val="-2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2"/>
          <w:position w:val="-2"/>
        </w:rPr>
        <w:t xml:space="preserve">BE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3"/>
          <w:position w:val="-2"/>
        </w:rPr>
        <w:t xml:space="preserve">)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29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37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b/>
          <w:bCs/>
          <w:position w:val="-2"/>
        </w:rPr>
        <w:t xml:space="preserve">more constant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0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4"/>
          <w:b/>
          <w:bCs/>
          <w:position w:val="-2"/>
        </w:rPr>
        <w:t xml:space="preserve">V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58"/>
          <w:w w:val="100"/>
          <w:b/>
          <w:bCs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7"/>
          <w:szCs w:val="27"/>
          <w:color w:val="3B382D"/>
          <w:spacing w:val="0"/>
          <w:w w:val="100"/>
          <w:position w:val="-2"/>
        </w:rPr>
        <w:t xml:space="preserve">no</w:t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18" w:after="0" w:line="240" w:lineRule="auto"/>
        <w:ind w:left="9219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54.423309pt;margin-top:-41.661526pt;width:395.328934pt;height:254.674748pt;mso-position-horizontal-relative:page;mso-position-vertical-relative:paragraph;z-index:-669" coordorigin="3088,-833" coordsize="7907,5093">
            <v:shape style="position:absolute;left:3088;top:-764;width:6827;height:5024" type="#_x0000_t75">
              <v:imagedata r:id="rId22" o:title=""/>
            </v:shape>
            <v:group style="position:absolute;left:8769;top:-493;width:2116;height:2" coordorigin="8769,-493" coordsize="2116,2">
              <v:shape style="position:absolute;left:8769;top:-493;width:2116;height:2" coordorigin="8769,-493" coordsize="2116,0" path="m8769,-493l10885,-493e" filled="f" stroked="t" strokeweight=".689975pt" strokecolor="#A37C70">
                <v:path arrowok="t"/>
              </v:shape>
            </v:group>
            <v:group style="position:absolute;left:9206;top:257;width:1679;height:2" coordorigin="9206,257" coordsize="1679,2">
              <v:shape style="position:absolute;left:9206;top:257;width:1679;height:2" coordorigin="9206,257" coordsize="1679,0" path="m9206,257l10885,257e" filled="f" stroked="t" strokeweight=".689975pt" strokecolor="#A39783">
                <v:path arrowok="t"/>
              </v:shape>
            </v:group>
            <v:group style="position:absolute;left:9003;top:756;width:1891;height:2" coordorigin="9003,756" coordsize="1891,2">
              <v:shape style="position:absolute;left:9003;top:756;width:1891;height:2" coordorigin="9003,756" coordsize="1891,0" path="m9003,756l10894,756e" filled="f" stroked="t" strokeweight=".459984pt" strokecolor="#AFA890">
                <v:path arrowok="t"/>
              </v:shape>
            </v:group>
            <v:group style="position:absolute;left:9233;top:1218;width:1748;height:2" coordorigin="9233,1218" coordsize="1748,2">
              <v:shape style="position:absolute;left:9233;top:1218;width:1748;height:2" coordorigin="9233,1218" coordsize="1748,0" path="m9233,1218l10981,1218e" filled="f" stroked="t" strokeweight="1.379951pt" strokecolor="#704F44">
                <v:path arrowok="t"/>
              </v:shape>
            </v:group>
            <v:group style="position:absolute;left:9509;top:-819;width:2;height:2870" coordorigin="9509,-819" coordsize="2,2870">
              <v:shape style="position:absolute;left:9509;top:-819;width:2;height:2870" coordorigin="9509,-819" coordsize="0,2870" path="m9509,2051l9509,-819e" filled="f" stroked="t" strokeweight="1.379951pt" strokecolor="#908070">
                <v:path arrowok="t"/>
              </v:shape>
            </v:group>
            <v:group style="position:absolute;left:9886;top:-502;width:2;height:4522" coordorigin="9886,-502" coordsize="2,4522">
              <v:shape style="position:absolute;left:9886;top:-502;width:2;height:4522" coordorigin="9886,-502" coordsize="0,4522" path="m9886,4020l9886,-502e" filled="f" stroked="t" strokeweight=".689975pt" strokecolor="#3F3B2F">
                <v:path arrowok="t"/>
              </v:shape>
            </v:group>
            <v:group style="position:absolute;left:9886;top:2992;width:1007;height:2" coordorigin="9886,2992" coordsize="1007,2">
              <v:shape style="position:absolute;left:9886;top:2992;width:1007;height:2" coordorigin="9886,2992" coordsize="1007,0" path="m9886,2992l10894,2992e" filled="f" stroked="t" strokeweight=".459984pt" strokecolor="#A3937C">
                <v:path arrowok="t"/>
              </v:shape>
            </v:group>
            <v:group style="position:absolute;left:9914;top:3661;width:994;height:2" coordorigin="9914,3661" coordsize="994,2">
              <v:shape style="position:absolute;left:9914;top:3661;width:994;height:2" coordorigin="9914,3661" coordsize="994,0" path="m9914,3661l10908,3661e" filled="f" stroked="t" strokeweight="1.379951pt" strokecolor="#908770">
                <v:path arrowok="t"/>
              </v:shape>
            </v:group>
            <v:group style="position:absolute;left:9886;top:4010;width:1012;height:2" coordorigin="9886,4010" coordsize="1012,2">
              <v:shape style="position:absolute;left:9886;top:4010;width:1012;height:2" coordorigin="9886,4010" coordsize="1012,0" path="m9886,4010l10898,4010e" filled="f" stroked="t" strokeweight=".689975pt" strokecolor="#AC907C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40.941803pt;margin-top:-52.931351pt;width:.1pt;height:247.935833pt;mso-position-horizontal-relative:page;mso-position-vertical-relative:paragraph;z-index:-666" coordorigin="2819,-1059" coordsize="2,4959">
            <v:shape style="position:absolute;left:2819;top:-1059;width:2;height:4959" coordorigin="2819,-1059" coordsize="0,4959" path="m2819,3900l2819,-1059e" filled="f" stroked="t" strokeweight=".919967pt" strokecolor="#38342B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B281F"/>
          <w:spacing w:val="0"/>
          <w:w w:val="154"/>
        </w:rPr>
        <w:t xml:space="preserve">RBE</w:t>
      </w:r>
      <w:r xmlns:w="http://schemas.openxmlformats.org/wordprocessingml/2006/main">
        <w:rPr>
          <w:rFonts w:ascii="Arial" w:hAnsi="Arial" w:cs="Arial" w:eastAsia="Arial"/>
          <w:sz w:val="17"/>
          <w:szCs w:val="17"/>
          <w:color w:val="2B281F"/>
          <w:spacing w:val="26"/>
          <w:w w:val="154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2B281F"/>
          <w:spacing w:val="0"/>
          <w:w w:val="100"/>
        </w:rPr>
        <w:t xml:space="preserve">100</w:t>
      </w:r>
      <w:r xmlns:w="http://schemas.openxmlformats.org/wordprocessingml/2006/main">
        <w:rPr>
          <w:rFonts w:ascii="Arial" w:hAnsi="Arial" w:cs="Arial" w:eastAsia="Arial"/>
          <w:sz w:val="28"/>
          <w:szCs w:val="28"/>
          <w:color w:val="2B281F"/>
          <w:spacing w:val="3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B281F"/>
          <w:spacing w:val="0"/>
          <w:w w:val="100"/>
        </w:rPr>
        <w:t xml:space="preserve">n-co;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B281F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 xml:space="preserve">normal: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88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1"/>
          <w:szCs w:val="31"/>
          <w:color w:val="2B281F"/>
          <w:spacing w:val="0"/>
          <w:w w:val="100"/>
        </w:rPr>
        <w:t xml:space="preserve">ooh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 xmlns:w="http://schemas.openxmlformats.org/wordprocessingml/2006/main">
        <w:spacing w:before="0" w:after="0" w:line="240" w:lineRule="auto"/>
        <w:ind w:left="921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io area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9"/>
        </w:rPr>
        <w:t xml:space="preserve">choose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6"/>
          <w:w w:val="109"/>
        </w:rPr>
        <w:t xml:space="preserve">_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1"/>
        </w:rPr>
        <w:t xml:space="preserve">_</w:t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 xmlns:w="http://schemas.openxmlformats.org/wordprocessingml/2006/main">
        <w:spacing w:before="0" w:after="0" w:line="240" w:lineRule="auto"/>
        <w:ind w:left="9205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6"/>
          <w:szCs w:val="26"/>
          <w:color w:val="2B281F"/>
          <w:spacing w:val="0"/>
          <w:w w:val="114"/>
        </w:rPr>
        <w:t xml:space="preserve">VeE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395" w:lineRule="exact"/>
        <w:ind w:left="6317" w:right="-20"/>
        <w:jc w:val="left"/>
        <w:tabs>
          <w:tab w:pos="92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35"/>
          <w:szCs w:val="35"/>
          <w:color w:val="746D56"/>
          <w:w w:val="80"/>
          <w:position w:val="-1"/>
        </w:rPr>
        <w:t xml:space="preserve">H--+- </w:t>
      </w:r>
      <w:r xmlns:w="http://schemas.openxmlformats.org/wordprocessingml/2006/main">
        <w:rPr>
          <w:rFonts w:ascii="Arial" w:hAnsi="Arial" w:cs="Arial" w:eastAsia="Arial"/>
          <w:sz w:val="35"/>
          <w:szCs w:val="35"/>
          <w:color w:val="746D56"/>
          <w:spacing w:val="-12"/>
          <w:w w:val="81"/>
          <w:position w:val="-1"/>
        </w:rPr>
        <w:t xml:space="preserve">- </w:t>
      </w:r>
      <w:r xmlns:w="http://schemas.openxmlformats.org/wordprocessingml/2006/main">
        <w:rPr>
          <w:rFonts w:ascii="Arial" w:hAnsi="Arial" w:cs="Arial" w:eastAsia="Arial"/>
          <w:sz w:val="35"/>
          <w:szCs w:val="35"/>
          <w:color w:val="A59A80"/>
          <w:spacing w:val="0"/>
          <w:w w:val="200"/>
          <w:position w:val="-1"/>
        </w:rPr>
        <w:t xml:space="preserve">--® </w:t>
      </w:r>
      <w:r xmlns:w="http://schemas.openxmlformats.org/wordprocessingml/2006/main">
        <w:rPr>
          <w:rFonts w:ascii="Arial" w:hAnsi="Arial" w:cs="Arial" w:eastAsia="Arial"/>
          <w:sz w:val="35"/>
          <w:szCs w:val="35"/>
          <w:color w:val="A59A80"/>
          <w:spacing w:val="0"/>
          <w:w w:val="100"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7"/>
          <w:w w:val="100"/>
          <w:position w:val="-1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  <w:position w:val="-1"/>
        </w:rPr>
        <w:t xml:space="preserve">oE range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2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158" w:lineRule="exact"/>
        <w:ind w:right="-20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139"/>
        </w:rPr>
        <w:t xml:space="preserve">'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B6B190"/>
          <w:spacing w:val="6"/>
          <w:w w:val="13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97826D"/>
          <w:spacing w:val="0"/>
          <w:w w:val="139"/>
        </w:rPr>
        <w:t xml:space="preserve">" 1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36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B6B190"/>
          <w:spacing w:val="0"/>
          <w:w w:val="100"/>
        </w:rPr>
        <w:t xml:space="preserve"> 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B6B190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746D56"/>
          <w:spacing w:val="-17"/>
          <w:w w:val="128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CAC193"/>
          <w:spacing w:val="0"/>
          <w:w w:val="136"/>
        </w:rPr>
        <w:t xml:space="preserve">• </w:t>
      </w:r>
      <w:r xmlns:w="http://schemas.openxmlformats.org/wordprocessingml/2006/main">
        <w:rPr>
          <w:rFonts w:ascii="Times New Roman" w:hAnsi="Times New Roman" w:cs="Times New Roman" w:eastAsia="Times New Roman"/>
          <w:sz w:val="10"/>
          <w:szCs w:val="10"/>
          <w:color w:val="CAC193"/>
          <w:spacing w:val="-14"/>
          <w:w w:val="136"/>
        </w:rPr>
        <w:t xml:space="preserve">. </w:t>
      </w:r>
      <w:r xmlns:w="http://schemas.openxmlformats.org/wordprocessingml/2006/main">
        <w:rPr>
          <w:rFonts w:ascii="Times New Roman" w:hAnsi="Times New Roman" w:cs="Times New Roman" w:eastAsia="Times New Roman"/>
          <w:sz w:val="14"/>
          <w:szCs w:val="14"/>
          <w:color w:val="B6B190"/>
          <w:spacing w:val="0"/>
          <w:w w:val="119"/>
        </w:rPr>
        <w:t xml:space="preserve">!</w:t>
      </w:r>
    </w:p>
    <w:p>
      <w:pPr xmlns:w="http://schemas.openxmlformats.org/wordprocessingml/2006/main">
        <w:spacing w:before="18" w:after="0" w:line="240" w:lineRule="auto"/>
        <w:ind w:left="15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6"/>
          <w:w w:val="88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88"/>
        </w:rPr>
        <w:t xml:space="preserve">oE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41"/>
          <w:w w:val="8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 xml:space="preserve">set</w:t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 xmlns:w="http://schemas.openxmlformats.org/wordprocessingml/2006/main">
        <w:spacing w:before="0" w:after="0" w:line="240" w:lineRule="auto"/>
        <w:ind w:left="156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2B281F"/>
          <w:spacing w:val="4"/>
          <w:w w:val="78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78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53"/>
          <w:w w:val="7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 xml:space="preserve">set</w:t>
      </w:r>
    </w:p>
    <w:p>
      <w:pPr xmlns:w="http://schemas.openxmlformats.org/wordprocessingml/2006/main">
        <w:spacing w:before="23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97826D"/>
          <w:spacing w:val="0"/>
          <w:w w:val="28"/>
        </w:rPr>
        <w:t xml:space="preserve">·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97826D"/>
          <w:spacing w:val="8"/>
          <w:w w:val="2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yes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2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6"/>
        </w:rPr>
        <w:t xml:space="preserve">read off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80"/>
          <w:cols w:num="2" w:equalWidth="0">
            <w:col w:w="4694" w:space="4374"/>
            <w:col w:w="5172"/>
          </w:cols>
        </w:sectPr>
      </w:pPr>
      <w:rPr/>
    </w:p>
    <w:p>
      <w:pPr xmlns:w="http://schemas.openxmlformats.org/wordprocessingml/2006/main">
        <w:spacing w:before="0" w:after="0" w:line="345" w:lineRule="exact"/>
        <w:ind w:left="4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.071828pt;margin-top:80.728668pt;width:410.880361pt;height:434.80766pt;mso-position-horizontal-relative:page;mso-position-vertical-relative:page;z-index:-668" coordorigin="1,1615" coordsize="8218,8696">
            <v:group style="position:absolute;left:24;top:1638;width:2;height:8629" coordorigin="24,1638" coordsize="2,8629">
              <v:shape style="position:absolute;left:24;top:1638;width:2;height:8629" coordorigin="24,1638" coordsize="0,8629" path="m24,10267l24,1638e" filled="f" stroked="t" strokeweight="2.299918pt" strokecolor="#483F38">
                <v:path arrowok="t"/>
              </v:shape>
            </v:group>
            <v:group style="position:absolute;left:24;top:10299;width:8183;height:2" coordorigin="24,10299" coordsize="8183,2">
              <v:shape style="position:absolute;left:24;top:10299;width:8183;height:2" coordorigin="24,10299" coordsize="8183,0" path="m24,10299l8208,10299e" filled="f" stroked="t" strokeweight="1.149959pt" strokecolor="#D8C890">
                <v:path arrowok="t"/>
              </v:shape>
            </v:group>
            <w10:wrap type="none"/>
          </v:group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After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8"/>
        </w:rPr>
        <w:t xml:space="preserve">push in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31"/>
          <w:w w:val="108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7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00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10"/>
        </w:rPr>
        <w:t xml:space="preserve">"METER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58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 xml:space="preserve">RANGE"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3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 xml:space="preserve">alternately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23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n1it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dem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10"/>
        </w:rPr>
        <w:t xml:space="preserve">potentiometer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0"/>
          <w:w w:val="11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IBVn</w:t>
      </w:r>
    </w:p>
    <w:p>
      <w:pPr xmlns:w="http://schemas.openxmlformats.org/wordprocessingml/2006/main">
        <w:spacing w:before="37" w:after="0" w:line="240" w:lineRule="auto"/>
        <w:ind w:left="44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441.426117pt;margin-top:47.491985pt;width:400.415733pt;height:.1pt;mso-position-horizontal-relative:page;mso-position-vertical-relative:paragraph;z-index:-664" coordorigin="8829,950" coordsize="8008,2">
            <v:shape style="position:absolute;left:8829;top:950;width:8008;height:2" coordorigin="8829,950" coordsize="8008,0" path="m8829,950l16837,950e" filled="f" stroked="t" strokeweight=".919967pt" strokecolor="#CFC39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Tension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1"/>
          <w:w w:val="107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66"/>
        </w:rPr>
        <w:t xml:space="preserve">BE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3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set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3B382D"/>
          <w:spacing w:val="7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then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2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6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Ia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-5"/>
          <w:w w:val="100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0"/>
        </w:rPr>
        <w:t xml:space="preserve">current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B281F"/>
          <w:spacing w:val="0"/>
          <w:w w:val="108"/>
        </w:rPr>
        <w:t xml:space="preserve">read off.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18" w:after="0" w:line="361" w:lineRule="exact"/>
        <w:ind w:left="1425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81.450996pt;margin-top:29.530888pt;width:322.995271pt;height:.1pt;mso-position-horizontal-relative:page;mso-position-vertical-relative:paragraph;z-index:-661" coordorigin="1629,591" coordsize="6460,2">
            <v:shape style="position:absolute;left:1629;top:591;width:6460;height:2" coordorigin="1629,591" coordsize="6460,0" path="m1629,591l8089,591e" filled="f" stroked="t" strokeweight=".663689pt" strokecolor="#4F483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 xml:space="preserve">static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6"/>
          <w:position w:val="-1"/>
        </w:rPr>
        <w:t xml:space="preserve">current gain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1"/>
          <w:w w:val="106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  <w:position w:val="-1"/>
        </w:rPr>
        <w:t xml:space="preserve">hFE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0" w:right="140"/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20"/>
        <w:jc w:val="right"/>
        <w:rPr>
          <w:rFonts w:ascii="Arial" w:hAnsi="Arial" w:cs="Arial" w:eastAsia="Arial"/>
          <w:sz w:val="9"/>
          <w:szCs w:val="9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>
        <w:rPr/>
        <w:pict xmlns:w="http://schemas.openxmlformats.org/wordprocessingml/2006/main" xmlns:v="urn:schemas-microsoft-com:vml" xmlns:r="http://schemas.openxmlformats.org/officeDocument/2006/relationships" xmlns:o="urn:schemas-microsoft-com:office:office">
          <v:shape style="position:absolute;margin-left:0pt;margin-top:-43.943176pt;width:37.035719pt;height:358.006165pt;mso-position-horizontal-relative:page;mso-position-vertical-relative:paragraph;z-index:-663" type="#_x0000_t75">
            <v:imagedata r:id="rId23" o:title=""/>
          </v:shape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2.712425pt;margin-top:-30.233404pt;width:.1pt;height:237.646622pt;mso-position-horizontal-relative:page;mso-position-vertical-relative:paragraph;z-index:-660" coordorigin="1454,-605" coordsize="2,4753">
            <v:shape style="position:absolute;left:1454;top:-605;width:2;height:4753" coordorigin="1454,-605" coordsize="0,4753" path="m1454,4148l1454,-605e" filled="f" stroked="t" strokeweight=".663689pt" strokecolor="#3F3B2F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w w:val="101"/>
        </w:rPr>
        <w:t xml:space="preserve">R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-1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4D4938"/>
          <w:spacing w:val="-3"/>
          <w:w w:val="123"/>
        </w:rPr>
        <w:t xml:space="preserve">a 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0"/>
          <w:w w:val="82"/>
        </w:rPr>
        <w:t xml:space="preserve">E</w:t>
      </w:r>
    </w:p>
    <w:p>
      <w:pPr xmlns:w="http://schemas.openxmlformats.org/wordprocessingml/2006/main">
        <w:spacing w:before="18" w:after="0" w:line="273" w:lineRule="auto"/>
        <w:ind w:left="2535" w:right="2704" w:firstLine="4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4"/>
          <w:w w:val="8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left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stop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-1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</w:rPr>
        <w:t xml:space="preserve">put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1"/>
        </w:rPr>
        <w:t xml:space="preserve">hFE</w:t>
      </w:r>
    </w:p>
    <w:p>
      <w:pPr xmlns:w="http://schemas.openxmlformats.org/wordprocessingml/2006/main">
        <w:spacing w:before="0" w:after="0" w:line="462" w:lineRule="exact"/>
        <w:ind w:left="2544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84.888031pt;margin-top:-45.807552pt;width:379.953925pt;height:197.971092pt;mso-position-horizontal-relative:page;mso-position-vertical-relative:paragraph;z-index:-662" coordorigin="1698,-916" coordsize="7599,3959">
            <v:shape style="position:absolute;left:1698;top:-661;width:5955;height:3704" type="#_x0000_t75">
              <v:imagedata r:id="rId24" o:title=""/>
            </v:shape>
            <v:group style="position:absolute;left:1802;top:-724;width:6119;height:2" coordorigin="1802,-724" coordsize="6119,2">
              <v:shape style="position:absolute;left:1802;top:-724;width:6119;height:2" coordorigin="1802,-724" coordsize="6119,0" path="m1802,-724l7921,-724e" filled="f" stroked="t" strokeweight="1.327378pt" strokecolor="#3F3B2B">
                <v:path arrowok="t"/>
              </v:shape>
            </v:group>
            <v:group style="position:absolute;left:7912;top:-737;width:2;height:1475" coordorigin="7912,-737" coordsize="2,1475">
              <v:shape style="position:absolute;left:7912;top:-737;width:2;height:1475" coordorigin="7912,-737" coordsize="0,1475" path="m7912,738l7912,-737e" filled="f" stroked="t" strokeweight="1.548607pt" strokecolor="#7C7764">
                <v:path arrowok="t"/>
              </v:shape>
            </v:group>
            <v:group style="position:absolute;left:6447;top:-472;width:1721;height:2" coordorigin="6447,-472" coordsize="1721,2">
              <v:shape style="position:absolute;left:6447;top:-472;width:1721;height:2" coordorigin="6447,-472" coordsize="1721,0" path="m6447,-472l8169,-472e" filled="f" stroked="t" strokeweight=".663689pt" strokecolor="#A39783">
                <v:path arrowok="t"/>
              </v:shape>
            </v:group>
            <v:group style="position:absolute;left:8259;top:-910;width:2;height:1679" coordorigin="8259,-910" coordsize="2,1679">
              <v:shape style="position:absolute;left:8259;top:-910;width:2;height:1679" coordorigin="8259,-910" coordsize="0,1679" path="m8259,769l8259,-910e" filled="f" stroked="t" strokeweight=".663689pt" strokecolor="#4F4838">
                <v:path arrowok="t"/>
              </v:shape>
            </v:group>
            <v:group style="position:absolute;left:8270;top:-538;width:947;height:2" coordorigin="8270,-538" coordsize="947,2">
              <v:shape style="position:absolute;left:8270;top:-538;width:947;height:2" coordorigin="8270,-538" coordsize="947,0" path="m8270,-538l9217,-538e" filled="f" stroked="t" strokeweight=".663689pt" strokecolor="#ACA387">
                <v:path arrowok="t"/>
              </v:shape>
            </v:group>
            <v:group style="position:absolute;left:8005;top:-223;width:1221;height:2" coordorigin="8005,-223" coordsize="1221,2">
              <v:shape style="position:absolute;left:8005;top:-223;width:1221;height:2" coordorigin="8005,-223" coordsize="1221,0" path="m8005,-223l9226,-223e" filled="f" stroked="t" strokeweight=".442459pt" strokecolor="#ACA087">
                <v:path arrowok="t"/>
              </v:shape>
            </v:group>
            <v:group style="position:absolute;left:8120;top:285;width:1106;height:2" coordorigin="8120,285" coordsize="1106,2">
              <v:shape style="position:absolute;left:8120;top:285;width:1106;height:2" coordorigin="8120,285" coordsize="1106,0" path="m8120,285l9226,285e" filled="f" stroked="t" strokeweight=".442459pt" strokecolor="#B3AF93">
                <v:path arrowok="t"/>
              </v:shape>
            </v:group>
            <v:group style="position:absolute;left:7018;top:2165;width:2257;height:2" coordorigin="7018,2165" coordsize="2257,2">
              <v:shape style="position:absolute;left:7018;top:2165;width:2257;height:2" coordorigin="7018,2165" coordsize="2257,0" path="m7018,2165l9275,2165e" filled="f" stroked="t" strokeweight=".442459pt" strokecolor="#A39C83">
                <v:path arrowok="t"/>
              </v:shape>
            </v:group>
            <v:group style="position:absolute;left:6996;top:2317;width:2296;height:2" coordorigin="6996,2317" coordsize="2296,2">
              <v:shape style="position:absolute;left:6996;top:2317;width:2296;height:2" coordorigin="6996,2317" coordsize="2296,0" path="m6996,2317l9292,2317e" filled="f" stroked="t" strokeweight=".442459pt" strokecolor="#A39780">
                <v:path arrowok="t"/>
              </v:shape>
            </v:group>
            <v:group style="position:absolute;left:7093;top:2951;width:2168;height:2" coordorigin="7093,2951" coordsize="2168,2">
              <v:shape style="position:absolute;left:7093;top:2951;width:2168;height:2" coordorigin="7093,2951" coordsize="2168,0" path="m7093,2951l9261,2951e" filled="f" stroked="t" strokeweight="1.106148pt" strokecolor="#A86760">
                <v:path arrowok="t"/>
              </v:shape>
            </v:group>
            <v:group style="position:absolute;left:6651;top:862;width:136;height:572" coordorigin="6651,862" coordsize="136,572">
              <v:shape style="position:absolute;left:6651;top:862;width:136;height:572" coordorigin="6651,862" coordsize="136,572" path="m6651,862l6787,862,6787,1434,6651,1434,6651,862e" filled="t" fillcolor="#F7F6DB" stroked="f">
                <v:path arrowok="t"/>
                <v:fill/>
              </v:shape>
            </v:group>
            <w10:wrap type="none"/>
          </v:group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79"/>
        </w:rPr>
        <w:t xml:space="preserve">RBE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3"/>
          <w:w w:val="79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0"/>
          <w:w w:val="100"/>
        </w:rPr>
        <w:t xml:space="preserve">100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4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F2A23"/>
          <w:spacing w:val="0"/>
          <w:w w:val="82"/>
        </w:rPr>
        <w:t xml:space="preserve">n-</w:t>
      </w:r>
      <w:r xmlns:w="http://schemas.openxmlformats.org/wordprocessingml/2006/main">
        <w:rPr>
          <w:rFonts w:ascii="Times New Roman" w:hAnsi="Times New Roman" w:cs="Times New Roman" w:eastAsia="Times New Roman"/>
          <w:sz w:val="42"/>
          <w:szCs w:val="42"/>
          <w:color w:val="2F2A23"/>
          <w:spacing w:val="-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norn1al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3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3"/>
        </w:rPr>
        <w:t xml:space="preserve">ooh</w:t>
      </w:r>
    </w:p>
    <w:p>
      <w:pPr xmlns:w="http://schemas.openxmlformats.org/wordprocessingml/2006/main">
        <w:spacing w:before="40" w:after="0" w:line="418" w:lineRule="exact"/>
        <w:ind w:right="-20"/>
        <w:jc w:val="left"/>
        <w:tabs>
          <w:tab w:pos="23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B1AC91"/>
          <w:spacing w:val="0"/>
          <w:w w:val="82"/>
          <w:i/>
          <w:position w:val="-1"/>
        </w:rPr>
        <w:t xml:space="preserve">r- 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B1AC91"/>
          <w:spacing w:val="0"/>
          <w:w w:val="100"/>
          <w:i/>
          <w:position w:val="-1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9C9077"/>
          <w:spacing w:val="0"/>
          <w:w w:val="80"/>
          <w:position w:val="-1"/>
        </w:rPr>
        <w:t xml:space="preserve">..</w:t>
      </w:r>
      <w:r xmlns:w="http://schemas.openxmlformats.org/wordprocessingml/2006/main">
        <w:rPr>
          <w:rFonts w:ascii="Times New Roman" w:hAnsi="Times New Roman" w:cs="Times New Roman" w:eastAsia="Times New Roman"/>
          <w:sz w:val="37"/>
          <w:szCs w:val="37"/>
          <w:color w:val="9C9077"/>
          <w:spacing w:val="-50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1"/>
        </w:rPr>
        <w:t xml:space="preserve">!a area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  <w:position w:val="-1"/>
        </w:rPr>
        <w:t xml:space="preserve">choose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2" w:equalWidth="0">
            <w:col w:w="7166" w:space="202"/>
            <w:col w:w="9332"/>
          </w:cols>
        </w:sectPr>
      </w:pPr>
      <w:rPr/>
    </w:p>
    <w:p>
      <w:pPr xmlns:w="http://schemas.openxmlformats.org/wordprocessingml/2006/main">
        <w:spacing w:before="0" w:after="0" w:line="449" w:lineRule="exact"/>
        <w:ind w:left="6664" w:right="-20"/>
        <w:jc w:val="left"/>
        <w:tabs>
          <w:tab w:pos="7580" w:val="left"/>
          <w:tab w:pos="990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43"/>
          <w:szCs w:val="43"/>
          <w:color w:val="C3BFA1"/>
          <w:spacing w:val="0"/>
          <w:w w:val="100"/>
          <w:position w:val="-2"/>
        </w:rPr>
        <w:t xml:space="preserve">-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C3BFA1"/>
          <w:spacing w:val="37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F2A23"/>
          <w:spacing w:val="-72"/>
          <w:w w:val="68"/>
          <w:position w:val="-2"/>
        </w:rPr>
        <w:t xml:space="preserve">}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4D4938"/>
          <w:spacing w:val="-22"/>
          <w:w w:val="169"/>
          <w:position w:val="-2"/>
        </w:rPr>
        <w:t xml:space="preserve">!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F2A23"/>
          <w:spacing w:val="0"/>
          <w:w w:val="20"/>
          <w:position w:val="-2"/>
        </w:rPr>
        <w:t xml:space="preserve">A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2F2A23"/>
          <w:spacing w:val="-74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9C9077"/>
          <w:spacing w:val="0"/>
          <w:w w:val="100"/>
          <w:position w:val="-2"/>
        </w:rPr>
        <w:t xml:space="preserve">/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9C9077"/>
          <w:spacing w:val="-99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9C9077"/>
          <w:spacing w:val="0"/>
          <w:w w:val="100"/>
          <w:position w:val="-2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43"/>
          <w:szCs w:val="43"/>
          <w:color w:val="B1AC91"/>
          <w:spacing w:val="12"/>
          <w:w w:val="223"/>
          <w:position w:val="-2"/>
        </w:rPr>
        <w:t xml:space="preserve">- </w:t>
      </w:r>
      <w:r xmlns:w="http://schemas.openxmlformats.org/wordprocessingml/2006/main">
        <w:rPr>
          <w:rFonts w:ascii="Arial" w:hAnsi="Arial" w:cs="Arial" w:eastAsia="Arial"/>
          <w:sz w:val="14"/>
          <w:szCs w:val="14"/>
          <w:color w:val="2F2A23"/>
          <w:spacing w:val="-28"/>
          <w:w w:val="60"/>
          <w:position w:val="2"/>
        </w:rPr>
        <w:t xml:space="preserve">1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7C7764"/>
          <w:spacing w:val="0"/>
          <w:w w:val="64"/>
          <w:position w:val="-2"/>
        </w:rPr>
        <w:t xml:space="preserve">-1--+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7C7764"/>
          <w:spacing w:val="-18"/>
          <w:w w:val="65"/>
          <w:position w:val="-2"/>
        </w:rPr>
        <w:t xml:space="preserve">-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B1AC91"/>
          <w:spacing w:val="0"/>
          <w:w w:val="468"/>
          <w:position w:val="-2"/>
        </w:rPr>
        <w:t xml:space="preserve">-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B1AC91"/>
          <w:spacing w:val="-21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9C9077"/>
          <w:spacing w:val="0"/>
          <w:w w:val="94"/>
          <w:position w:val="-2"/>
        </w:rPr>
        <w:t xml:space="preserve">----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9C9077"/>
          <w:spacing w:val="0"/>
          <w:w w:val="93"/>
          <w:position w:val="-2"/>
        </w:rPr>
        <w:t xml:space="preserve">®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9C9077"/>
          <w:spacing w:val="-41"/>
          <w:w w:val="100"/>
          <w:position w:val="-2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9C9077"/>
          <w:spacing w:val="0"/>
          <w:w w:val="100"/>
          <w:position w:val="-2"/>
        </w:rPr>
        <w:t xml:space="preserve">•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9C9077"/>
          <w:spacing w:val="0"/>
          <w:w w:val="100"/>
          <w:position w:val="-2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-6"/>
          <w:w w:val="100"/>
          <w:position w:val="-2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2"/>
        </w:rPr>
        <w:t xml:space="preserve">cE range</w:t>
      </w:r>
    </w:p>
    <w:p>
      <w:pPr xmlns:w="http://schemas.openxmlformats.org/wordprocessingml/2006/main">
        <w:spacing w:before="0" w:after="0" w:line="134" w:lineRule="exact"/>
        <w:ind w:left="6601" w:right="9139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-4"/>
          <w:w w:val="100"/>
          <w:position w:val="3"/>
        </w:rPr>
        <w:t xml:space="preserve">5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-52"/>
          <w:w w:val="100"/>
          <w:position w:val="3"/>
        </w:rPr>
        <w:t xml:space="preserve">0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  <w:position w:val="-2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2"/>
          <w:w w:val="100"/>
          <w:position w:val="-2"/>
        </w:rPr>
        <w:t xml:space="preserve">m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  <w:position w:val="-2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-2"/>
          <w:w w:val="100"/>
          <w:position w:val="-2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-9"/>
          <w:w w:val="100"/>
          <w:position w:val="3"/>
        </w:rPr>
        <w:t xml:space="preserve">5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0"/>
          <w:w w:val="100"/>
          <w:position w:val="3"/>
        </w:rPr>
        <w:t xml:space="preserve">0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2"/>
          <w:w w:val="100"/>
          <w:position w:val="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80"/>
          <w:position w:val="0"/>
        </w:rPr>
        <w:t xml:space="preserve">A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8"/>
          <w:w w:val="80"/>
          <w:position w:val="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-45"/>
          <w:w w:val="80"/>
          <w:position w:val="-2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-22"/>
          <w:w w:val="102"/>
          <w:position w:val="0"/>
        </w:rPr>
        <w:t xml:space="preserve">S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-58"/>
          <w:w w:val="112"/>
          <w:position w:val="-2"/>
        </w:rPr>
        <w:t xml:space="preserve">O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-20"/>
          <w:w w:val="101"/>
          <w:position w:val="0"/>
        </w:rPr>
        <w:t xml:space="preserve">m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12"/>
          <w:position w:val="-2"/>
        </w:rPr>
        <w:t xml:space="preserve">,A</w:t>
      </w:r>
    </w:p>
    <w:p>
      <w:pPr xmlns:w="http://schemas.openxmlformats.org/wordprocessingml/2006/main">
        <w:spacing w:before="14" w:after="0" w:line="139" w:lineRule="auto"/>
        <w:ind w:left="6492" w:right="8921" w:firstLine="49"/>
        <w:jc w:val="left"/>
        <w:tabs>
          <w:tab w:pos="7380" w:val="left"/>
        </w:tabs>
        <w:rPr>
          <w:rFonts w:ascii="Arial" w:hAnsi="Arial" w:cs="Arial" w:eastAsia="Arial"/>
          <w:sz w:val="13"/>
          <w:szCs w:val="13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100"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25D4D"/>
          <w:spacing w:val="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74"/>
        </w:rPr>
        <w:t xml:space="preserve">A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25D4D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25D4D"/>
          <w:spacing w:val="-3"/>
          <w:w w:val="100"/>
        </w:rPr>
        <w:t xml:space="preserve">5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7C7764"/>
          <w:spacing w:val="0"/>
          <w:w w:val="100"/>
        </w:rPr>
        <w:t xml:space="preserve">0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7C7764"/>
          <w:spacing w:val="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255"/>
        </w:rPr>
        <w:t xml:space="preserve">A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</w:rPr>
        <w:t xml:space="preserve">S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-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0"/>
          <w:w w:val="89"/>
        </w:rPr>
        <w:t xml:space="preserve">m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D4938"/>
          <w:spacing w:val="-1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41"/>
        </w:rPr>
        <w:t xml:space="preserve">A,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3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4D4938"/>
          <w:spacing w:val="0"/>
          <w:w w:val="79"/>
        </w:rPr>
        <w:t xml:space="preserve">so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4D4938"/>
          <w:spacing w:val="9"/>
          <w:w w:val="79"/>
        </w:rPr>
        <w:t xml:space="preserve">, </w:t>
      </w:r>
      <w:r xmlns:w="http://schemas.openxmlformats.org/wordprocessingml/2006/main">
        <w:rPr>
          <w:rFonts w:ascii="Arial" w:hAnsi="Arial" w:cs="Arial" w:eastAsia="Arial"/>
          <w:sz w:val="13"/>
          <w:szCs w:val="13"/>
          <w:color w:val="2F2A23"/>
          <w:spacing w:val="0"/>
          <w:w w:val="73"/>
        </w:rPr>
        <w:t xml:space="preserve">..A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 xmlns:w="http://schemas.openxmlformats.org/wordprocessingml/2006/main">
        <w:spacing w:before="0" w:after="0" w:line="82" w:lineRule="exact"/>
        <w:ind w:right="-20"/>
        <w:jc w:val="right"/>
        <w:tabs>
          <w:tab w:pos="300" w:val="left"/>
          <w:tab w:pos="580" w:val="left"/>
          <w:tab w:pos="860" w:val="left"/>
        </w:tabs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98"/>
          <w:position w:val="-3"/>
        </w:rPr>
        <w:t xml:space="preserve">E8SC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113"/>
          <w:position w:val="-3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 xml:space="preserve">_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D4938"/>
          <w:w w:val="100"/>
          <w:position w:val="-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F2A23"/>
          <w:spacing w:val="0"/>
          <w:w w:val="83"/>
          <w:i/>
          <w:position w:val="-3"/>
        </w:rPr>
        <w:t xml:space="preserve">_</w:t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54"/>
        <w:jc w:val="left"/>
        <w:rPr>
          <w:rFonts w:ascii="Arial" w:hAnsi="Arial" w:cs="Arial" w:eastAsia="Arial"/>
          <w:sz w:val="9"/>
          <w:szCs w:val="9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-5"/>
          <w:w w:val="100"/>
        </w:rPr>
        <w:t xml:space="preserve">P 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625D4D"/>
          <w:spacing w:val="-3"/>
          <w:w w:val="100"/>
        </w:rPr>
        <w:t xml:space="preserve">O 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 xml:space="preserve">WER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8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9"/>
          <w:szCs w:val="9"/>
          <w:color w:val="2F2A23"/>
          <w:spacing w:val="0"/>
          <w:w w:val="100"/>
        </w:rPr>
        <w:t xml:space="preserve">ON</w:t>
      </w:r>
    </w:p>
    <w:p>
      <w:pPr xmlns:w="http://schemas.openxmlformats.org/wordprocessingml/2006/main">
        <w:spacing w:before="18" w:after="0" w:line="240" w:lineRule="auto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-1"/>
          <w:w w:val="125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4D4938"/>
          <w:spacing w:val="-6"/>
          <w:w w:val="91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67"/>
        </w:rPr>
        <w:t xml:space="preserve">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-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3"/>
        </w:rPr>
        <w:t xml:space="preserve">set</w:t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1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4"/>
          <w:w w:val="8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read off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(lower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5"/>
        </w:rPr>
        <w:t xml:space="preserve">scale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6"/>
        </w:rPr>
        <w:t xml:space="preserve">)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3" w:equalWidth="0">
            <w:col w:w="6163" w:space="944"/>
            <w:col w:w="533" w:space="2277"/>
            <w:col w:w="6783"/>
          </w:cols>
        </w:sectPr>
      </w:pPr>
      <w:rPr/>
    </w:p>
    <w:p>
      <w:pPr xmlns:w="http://schemas.openxmlformats.org/wordprocessingml/2006/main">
        <w:spacing w:before="0" w:after="0" w:line="392" w:lineRule="exact"/>
        <w:ind w:left="2067" w:right="-20"/>
        <w:jc w:val="left"/>
        <w:tabs>
          <w:tab w:pos="5120" w:val="left"/>
          <w:tab w:pos="7220" w:val="left"/>
        </w:tabs>
        <w:rPr>
          <w:rFonts w:ascii="Arial" w:hAnsi="Arial" w:cs="Arial" w:eastAsia="Arial"/>
          <w:sz w:val="38"/>
          <w:szCs w:val="38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16.626511pt;margin-top:24.893002pt;width:279.413032pt;height:.1pt;mso-position-horizontal-relative:page;mso-position-vertical-relative:paragraph;z-index:-659" coordorigin="2333,498" coordsize="5588,2">
            <v:shape style="position:absolute;left:2333;top:498;width:5588;height:2" coordorigin="2333,498" coordsize="5588,0" path="m2333,498l7921,498e" filled="f" stroked="t" strokeweight="1.327378pt" strokecolor="#5B5748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261.531921pt;margin-top:2.254732pt;width:46.236994pt;height:.1pt;mso-position-horizontal-relative:page;mso-position-vertical-relative:paragraph;z-index:-655" coordorigin="5231,45" coordsize="925,2">
            <v:shape style="position:absolute;left:5231;top:45;width:925;height:2" coordorigin="5231,45" coordsize="925,0" path="m5231,45l6155,45e" filled="f" stroked="t" strokeweight=".663689pt" strokecolor="#000000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4D4938"/>
          <w:spacing w:val="0"/>
          <w:w w:val="100"/>
          <w:position w:val="1"/>
        </w:rPr>
        <w:t xml:space="preserve">t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4D4938"/>
          <w:spacing w:val="-13"/>
          <w:w w:val="100"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F2A23"/>
          <w:spacing w:val="0"/>
          <w:w w:val="100"/>
          <w:position w:val="1"/>
        </w:rPr>
        <w:t xml:space="preserve">@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F2A23"/>
          <w:spacing w:val="-54"/>
          <w:w w:val="100"/>
          <w:position w:val="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F2A23"/>
          <w:spacing w:val="0"/>
          <w:w w:val="100"/>
          <w:position w:val="1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A23"/>
          <w:spacing w:val="0"/>
          <w:w w:val="100"/>
          <w:position w:val="3"/>
        </w:rPr>
        <w:t xml:space="preserve">lo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A23"/>
          <w:spacing w:val="20"/>
          <w:w w:val="100"/>
          <w:position w:val="3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A23"/>
          <w:spacing w:val="0"/>
          <w:w w:val="141"/>
          <w:position w:val="3"/>
        </w:rPr>
        <w:t xml:space="preserve">oool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A23"/>
          <w:spacing w:val="-119"/>
          <w:w w:val="141"/>
          <w:position w:val="3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2"/>
          <w:szCs w:val="32"/>
          <w:color w:val="2F2A23"/>
          <w:spacing w:val="0"/>
          <w:w w:val="100"/>
          <w:position w:val="3"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38"/>
          <w:szCs w:val="38"/>
          <w:color w:val="2F2A23"/>
          <w:spacing w:val="0"/>
          <w:w w:val="141"/>
          <w:position w:val="1"/>
        </w:rPr>
        <w:t xml:space="preserve"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102" w:lineRule="exact"/>
        <w:ind w:right="-20"/>
        <w:jc w:val="right"/>
        <w:rPr>
          <w:rFonts w:ascii="Times New Roman" w:hAnsi="Times New Roman" w:cs="Times New Roman" w:eastAsia="Times New Roman"/>
          <w:sz w:val="9"/>
          <w:szCs w:val="9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93.397392pt;margin-top:-.989058pt;width:309.057803pt;height:.1pt;mso-position-horizontal-relative:page;mso-position-vertical-relative:paragraph;z-index:-658" coordorigin="1868,-20" coordsize="6181,2">
            <v:shape style="position:absolute;left:1868;top:-20;width:6181;height:2" coordorigin="1868,-20" coordsize="6181,0" path="m1868,-20l8049,-20e" filled="f" stroked="t" strokeweight=".442459pt" strokecolor="#544B3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625D4D"/>
          <w:spacing w:val="0"/>
          <w:w w:val="100"/>
        </w:rPr>
        <w:t xml:space="preserve">P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625D4D"/>
          <w:spacing w:val="-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2F2A23"/>
          <w:spacing w:val="0"/>
          <w:w w:val="229"/>
        </w:rPr>
        <w:t xml:space="preserve">[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2F2A23"/>
          <w:spacing w:val="-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4D4938"/>
          <w:spacing w:val="0"/>
          <w:w w:val="137"/>
        </w:rPr>
        <w:t xml:space="preserve">M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4D4938"/>
          <w:spacing w:val="-15"/>
          <w:w w:val="137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7C7764"/>
          <w:spacing w:val="5"/>
          <w:w w:val="115"/>
        </w:rPr>
        <w:t xml:space="preserve">0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625D4D"/>
          <w:spacing w:val="0"/>
          <w:w w:val="115"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625D4D"/>
          <w:spacing w:val="-1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9"/>
          <w:szCs w:val="9"/>
          <w:color w:val="2F2A23"/>
          <w:spacing w:val="0"/>
          <w:w w:val="88"/>
        </w:rPr>
        <w:t xml:space="preserve">4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 xmlns:w="http://schemas.openxmlformats.org/wordprocessingml/2006/main">
        <w:spacing w:before="0" w:after="0" w:line="541" w:lineRule="exact"/>
        <w:ind w:right="-20"/>
        <w:jc w:val="left"/>
        <w:tabs>
          <w:tab w:pos="148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w10="urn:schemas-microsoft-com:office:word" xmlns:v="urn:schemas-microsoft-com:vml" xmlns:o="urn:schemas-microsoft-com:office:office">
        <w:rPr/>
        <w:pict xmlns:w="http://schemas.openxmlformats.org/wordprocessingml/2006/main" xmlns:w10="urn:schemas-microsoft-com:office:word" xmlns:v="urn:schemas-microsoft-com:vml" xmlns:o="urn:schemas-microsoft-com:office:office"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6.033203pt;margin-top:.449644pt;width:16.787586pt;height:15.5pt;mso-position-horizontal-relative:page;mso-position-vertical-relative:paragraph;z-index:-654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7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Pr/>
                  <w:r>
                    <w:rPr>
                      <w:rFonts w:ascii="Arial" w:hAnsi="Arial" w:cs="Arial" w:eastAsia="Arial"/>
                      <w:sz w:val="31"/>
                      <w:szCs w:val="31"/>
                      <w:color w:val="2F2A23"/>
                      <w:spacing w:val="0"/>
                      <w:w w:val="389"/>
                    </w:rPr>
                    <w:t>I</w:t>
                  </w:r>
                  <w:r>
                    <w:rPr>
                      <w:rFonts w:ascii="Arial" w:hAnsi="Arial" w:cs="Arial" w:eastAsia="Arial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0"/>
          <w:position w:val="-5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2"/>
          <w:w w:val="8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A23"/>
          <w:spacing w:val="-28"/>
          <w:w w:val="100"/>
          <w:position w:val="-5"/>
        </w:rPr>
        <w:t xml:space="preserve">= 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A23"/>
          <w:spacing w:val="0"/>
          <w:w w:val="100"/>
          <w:position w:val="-5"/>
        </w:rPr>
        <w:t xml:space="preserve">.</w:t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A23"/>
          <w:spacing w:val="0"/>
          <w:w w:val="100"/>
          <w:position w:val="-5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41"/>
          <w:szCs w:val="41"/>
          <w:color w:val="2F2A23"/>
          <w:spacing w:val="-56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27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2"/>
          <w:position w:val="-5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"/>
          <w:w w:val="82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52"/>
          <w:szCs w:val="52"/>
          <w:color w:val="2F2A23"/>
          <w:spacing w:val="0"/>
          <w:w w:val="80"/>
          <w:position w:val="-5"/>
        </w:rPr>
        <w:t xml:space="preserve">&gt;</w:t>
      </w:r>
      <w:r xmlns:w="http://schemas.openxmlformats.org/wordprocessingml/2006/main">
        <w:rPr>
          <w:rFonts w:ascii="Times New Roman" w:hAnsi="Times New Roman" w:cs="Times New Roman" w:eastAsia="Times New Roman"/>
          <w:sz w:val="52"/>
          <w:szCs w:val="52"/>
          <w:color w:val="2F2A23"/>
          <w:spacing w:val="-71"/>
          <w:w w:val="100"/>
          <w:position w:val="-5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0"/>
          <w:w w:val="100"/>
          <w:position w:val="-5"/>
        </w:rPr>
        <w:t xml:space="preserve">100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33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30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-5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9"/>
          <w:w w:val="100"/>
          <w:position w:val="-5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0"/>
          <w:w w:val="100"/>
          <w:position w:val="-5"/>
        </w:rPr>
        <w:t xml:space="preserve">X</w:t>
      </w:r>
      <w:r xmlns:w="http://schemas.openxmlformats.org/wordprocessingml/2006/main">
        <w:rPr>
          <w:rFonts w:ascii="Arial" w:hAnsi="Arial" w:cs="Arial" w:eastAsia="Arial"/>
          <w:sz w:val="29"/>
          <w:szCs w:val="29"/>
          <w:color w:val="2F2A23"/>
          <w:spacing w:val="-3"/>
          <w:w w:val="100"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3"/>
          <w:spacing w:val="0"/>
          <w:w w:val="100"/>
          <w:i/>
          <w:position w:val="-5"/>
        </w:rPr>
        <w:t xml:space="preserve">5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3"/>
          <w:spacing w:val="24"/>
          <w:w w:val="100"/>
          <w:i/>
          <w:position w:val="-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  <w:position w:val="-5"/>
        </w:rPr>
        <w:t xml:space="preserve">press.</w:t>
      </w:r>
    </w:p>
    <w:p>
      <w:pPr xmlns:w="http://schemas.openxmlformats.org/wordprocessingml/2006/main">
        <w:spacing w:before="0" w:after="0" w:line="270" w:lineRule="exact"/>
        <w:ind w:left="973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  <w:position w:val="2"/>
        </w:rPr>
        <w:t xml:space="preserve">IB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0" w:right="140"/>
          <w:cols w:num="2" w:equalWidth="0">
            <w:col w:w="7884" w:space="2045"/>
            <w:col w:w="6771"/>
          </w:cols>
        </w:sectPr>
      </w:pPr>
      <w:rPr/>
    </w:p>
    <w:p>
      <w:pPr xmlns:w="http://schemas.openxmlformats.org/wordprocessingml/2006/main">
        <w:spacing w:before="72" w:after="0" w:line="264" w:lineRule="auto"/>
        <w:ind w:left="1408" w:right="1973" w:firstLine="-4"/>
        <w:jc w:val="both"/>
        <w:rPr>
          <w:rFonts w:ascii="Times New Roman" w:hAnsi="Times New Roman" w:cs="Times New Roman" w:eastAsia="Times New Roman"/>
          <w:sz w:val="32"/>
          <w:szCs w:val="3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6.583946pt;margin-top:88.2192pt;width:38.272727pt;height:.1pt;mso-position-horizontal-relative:page;mso-position-vertical-relative:paragraph;z-index:-657" coordorigin="1532,1764" coordsize="765,2">
            <v:shape style="position:absolute;left:1532;top:1764;width:765;height:2" coordorigin="1532,1764" coordsize="765,0" path="m1532,1764l2297,1764e" filled="f" stroked="t" strokeweight=".22123pt" strokecolor="#E4DBAC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728.990173pt;margin-top:86.231445pt;width:112.384656pt;height:.1pt;mso-position-horizontal-relative:page;mso-position-vertical-relative:paragraph;z-index:-656" coordorigin="14580,1725" coordsize="2248,2">
            <v:shape style="position:absolute;left:14580;top:1725;width:2248;height:2" coordorigin="14580,1725" coordsize="2248,0" path="m14580,1725l16827,1725e" filled="f" stroked="t" strokeweight="1.327378pt" strokecolor="#E4D8AC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w w:val="106"/>
        </w:rPr>
        <w:t xml:space="preserve">Annotation: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-36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most sensitive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3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(Ic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-5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0"/>
          <w:szCs w:val="30"/>
          <w:color w:val="2F2A23"/>
          <w:spacing w:val="0"/>
          <w:w w:val="100"/>
          <w:i/>
        </w:rPr>
        <w:t xml:space="preserve">50)-tA)</w:t>
      </w:r>
      <w:r xmlns:w="http://schemas.openxmlformats.org/wordprocessingml/2006/main">
        <w:rPr>
          <w:rFonts w:ascii="Arial" w:hAnsi="Arial" w:cs="Arial" w:eastAsia="Arial"/>
          <w:sz w:val="30"/>
          <w:szCs w:val="30"/>
          <w:color w:val="2F2A23"/>
          <w:spacing w:val="-17"/>
          <w:w w:val="100"/>
          <w:i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can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only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for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rest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trome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used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5"/>
        </w:rPr>
        <w:t xml:space="preserve">become.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At 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 xml:space="preserve">device type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32"/>
          <w:w w:val="107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p.m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11"/>
        </w:rPr>
        <w:t xml:space="preserve">6503/01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5"/>
          <w:w w:val="11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is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83"/>
        </w:rPr>
        <w:t xml:space="preserve">aFE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1"/>
          <w:w w:val="83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0-5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read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1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and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7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the 1st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-2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factor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65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0"/>
        </w:rPr>
        <w:t xml:space="preserve">20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4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7"/>
        </w:rPr>
        <w:t xml:space="preserve">to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3"/>
          <w:spacing w:val="0"/>
          <w:w w:val="104"/>
        </w:rPr>
        <w:t xml:space="preserve">multiply.</w:t>
      </w:r>
    </w:p>
    <w:p>
      <w:pPr>
        <w:jc w:val="both"/>
        <w:spacing w:after="0"/>
        <w:sectPr>
          <w:type w:val="continuous"/>
          <w:pgSz w:w="16840" w:h="11900" w:orient="landscape"/>
          <w:pgMar w:top="1100" w:bottom="280" w:left="0" w:right="14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16" w:after="0" w:line="384" w:lineRule="exact"/>
        <w:ind w:left="377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49.163116pt;margin-top:28.9067pt;width:340.581647pt;height:.1pt;mso-position-horizontal-relative:page;mso-position-vertical-relative:paragraph;z-index:-652" coordorigin="2983,578" coordsize="6812,2">
            <v:shape style="position:absolute;left:2983;top:578;width:6812;height:2" coordorigin="2983,578" coordsize="6812,0" path="m2983,578l9795,578e" filled="f" stroked="t" strokeweight=".700305pt" strokecolor="#605B4B">
              <v:path arrowok="t"/>
            </v:shape>
          </v:group>
          <w10:wrap type="none"/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62.468903pt;margin-top:44.405132pt;width:319.105628pt;height:.1pt;mso-position-horizontal-relative:page;mso-position-vertical-relative:paragraph;z-index:-650" coordorigin="3249,888" coordsize="6382,2">
            <v:shape style="position:absolute;left:3249;top:888;width:6382;height:2" coordorigin="3249,888" coordsize="6382,0" path="m3249,888l9631,888e" filled="f" stroked="t" strokeweight=".700305pt" strokecolor="#605B4B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 xml:space="preserve">static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31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 xml:space="preserve">current gain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8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2F2A21"/>
          <w:spacing w:val="0"/>
          <w:w w:val="100"/>
          <w:position w:val="-1"/>
        </w:rPr>
        <w:t xml:space="preserve">hFiu</w:t>
      </w:r>
      <w:r xmlns:w="http://schemas.openxmlformats.org/wordprocessingml/2006/main">
        <w:rPr>
          <w:rFonts w:ascii="Arial" w:hAnsi="Arial" w:cs="Arial" w:eastAsia="Arial"/>
          <w:sz w:val="23"/>
          <w:szCs w:val="23"/>
          <w:color w:val="2F2A21"/>
          <w:spacing w:val="13"/>
          <w:w w:val="100"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0"/>
          <w:w w:val="100"/>
          <w:b/>
          <w:bCs/>
          <w:position w:val="-1"/>
        </w:rPr>
        <w:t xml:space="preserve">with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2F2A21"/>
          <w:spacing w:val="42"/>
          <w:w w:val="100"/>
          <w:b/>
          <w:bCs/>
          <w:position w:val="-1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1"/>
          <w:position w:val="-1"/>
        </w:rPr>
        <w:t xml:space="preserve">Ice oil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2"/>
          <w:position w:val="-1"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1"/>
          <w:position w:val="-1"/>
        </w:rPr>
        <w:t xml:space="preserve">compensation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1100" w:bottom="280" w:left="242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39.475555pt;margin-top:-84.592346pt;width:.1pt;height:246.110458pt;mso-position-horizontal-relative:page;mso-position-vertical-relative:paragraph;z-index:-651" coordorigin="2790,-1692" coordsize="2,4922">
            <v:shape style="position:absolute;left:2790;top:-1692;width:2;height:4922" coordorigin="2790,-1692" coordsize="0,4922" path="m2790,3230l2790,-1692e" filled="f" stroked="t" strokeweight="1.167175pt" strokecolor="#60574B">
              <v:path arrowok="t"/>
            </v:shape>
          </v:group>
          <w10:wrap type="none"/>
        </w:pic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 xml:space="preserve">E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F2A21"/>
          <w:spacing w:val="11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F2A21"/>
          <w:spacing w:val="0"/>
          <w:w w:val="100"/>
        </w:rPr>
        <w:t xml:space="preserve">B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2F2A21"/>
          <w:spacing w:val="14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423D31"/>
          <w:spacing w:val="0"/>
          <w:w w:val="100"/>
        </w:rPr>
        <w:t xml:space="preserve">S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423D31"/>
          <w:spacing w:val="1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2F2A21"/>
          <w:spacing w:val="0"/>
          <w:w w:val="72"/>
          <w:i/>
        </w:rPr>
        <w:t xml:space="preserve">C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-58"/>
        <w:jc w:val="left"/>
        <w:rPr>
          <w:rFonts w:ascii="Arial" w:hAnsi="Arial" w:cs="Arial" w:eastAsia="Arial"/>
          <w:sz w:val="11"/>
          <w:szCs w:val="11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2F2A21"/>
          <w:spacing w:val="0"/>
          <w:w w:val="100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12"/>
          <w:szCs w:val="12"/>
          <w:color w:val="2F2A21"/>
          <w:spacing w:val="2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1"/>
          <w:szCs w:val="11"/>
          <w:color w:val="423D31"/>
          <w:spacing w:val="0"/>
          <w:w w:val="507"/>
        </w:rPr>
        <w:t xml:space="preserve">Jl</w:t>
      </w:r>
    </w:p>
    <w:p>
      <w:pPr xmlns:w="http://schemas.openxmlformats.org/wordprocessingml/2006/main">
        <w:spacing w:before="16" w:after="0" w:line="240" w:lineRule="auto"/>
        <w:ind w:left="1587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-6"/>
          <w:w w:val="105"/>
        </w:rPr>
        <w:t xml:space="preserve">I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544F3F"/>
          <w:spacing w:val="1"/>
          <w:w w:val="105"/>
        </w:rPr>
        <w:t xml:space="preserve">c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</w:rPr>
        <w:t xml:space="preserve">area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9"/>
          <w:w w:val="10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</w:rPr>
        <w:t xml:space="preserve">choose</w:t>
      </w:r>
    </w:p>
    <w:p>
      <w:pPr xmlns:w="http://schemas.openxmlformats.org/wordprocessingml/2006/main">
        <w:spacing w:before="65" w:after="0" w:line="240" w:lineRule="auto"/>
        <w:ind w:right="-20"/>
        <w:jc w:val="left"/>
        <w:tabs>
          <w:tab w:pos="1480" w:val="left"/>
          <w:tab w:pos="2040" w:val="left"/>
          <w:tab w:pos="2540" w:val="left"/>
        </w:tabs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<w:rPr/>
        <w:pict xmlns:w="http://schemas.openxmlformats.org/wordprocessingml/2006/main" xmlns:v="urn:schemas-microsoft-com:vml" xmlns:r="http://schemas.openxmlformats.org/officeDocument/2006/relationships" xmlns:o="urn:schemas-microsoft-com:office:office" xmlns:w10="urn:schemas-microsoft-com:office:word">
          <v:group style="position:absolute;margin-left:154.05043pt;margin-top:-40.769062pt;width:406.425128pt;height:251.472322pt;mso-position-horizontal-relative:page;mso-position-vertical-relative:paragraph;z-index:-653" coordorigin="3081,-815" coordsize="8129,5029">
            <v:shape style="position:absolute;left:3081;top:-703;width:6789;height:4788" type="#_x0000_t75">
              <v:imagedata r:id="rId25" o:title=""/>
            </v:shape>
            <v:group style="position:absolute;left:3287;top:-731;width:6303;height:2" coordorigin="3287,-731" coordsize="6303,2">
              <v:shape style="position:absolute;left:3287;top:-731;width:6303;height:2" coordorigin="3287,-731" coordsize="6303,0" path="m3287,-731l9589,-731e" filled="f" stroked="t" strokeweight=".700305pt" strokecolor="#5B5748">
                <v:path arrowok="t"/>
              </v:shape>
            </v:group>
            <v:group style="position:absolute;left:7054;top:844;width:794;height:2" coordorigin="7054,844" coordsize="794,2">
              <v:shape style="position:absolute;left:7054;top:844;width:794;height:2" coordorigin="7054,844" coordsize="794,0" path="m7054,844l7848,844e" filled="f" stroked="t" strokeweight="1.40061pt" strokecolor="#4B483F">
                <v:path arrowok="t"/>
              </v:shape>
            </v:group>
            <v:group style="position:absolute;left:9828;top:-251;width:780;height:2" coordorigin="9828,-251" coordsize="780,2">
              <v:shape style="position:absolute;left:9828;top:-251;width:780;height:2" coordorigin="9828,-251" coordsize="780,0" path="m9828,-251l10607,-251e" filled="f" stroked="t" strokeweight=".93374pt" strokecolor="#977C67">
                <v:path arrowok="t"/>
              </v:shape>
            </v:group>
            <v:group style="position:absolute;left:10138;top:-806;width:2;height:5011" coordorigin="10138,-806" coordsize="2,5011">
              <v:shape style="position:absolute;left:10138;top:-806;width:2;height:5011" coordorigin="10138,-806" coordsize="0,5011" path="m10138,4205l10138,-806e" filled="f" stroked="t" strokeweight=".93374pt" strokecolor="#544F44">
                <v:path arrowok="t"/>
              </v:shape>
            </v:group>
            <v:group style="position:absolute;left:9972;top:874;width:1219;height:2" coordorigin="9972,874" coordsize="1219,2">
              <v:shape style="position:absolute;left:9972;top:874;width:1219;height:2" coordorigin="9972,874" coordsize="1219,0" path="m9972,874l11191,874e" filled="f" stroked="t" strokeweight=".700305pt" strokecolor="#BFB89C">
                <v:path arrowok="t"/>
              </v:shape>
            </v:group>
            <v:group style="position:absolute;left:8231;top:3212;width:2969;height:2" coordorigin="8231,3212" coordsize="2969,2">
              <v:shape style="position:absolute;left:8231;top:3212;width:2969;height:2" coordorigin="8231,3212" coordsize="2969,0" path="m8231,3212l11200,3212e" filled="f" stroked="t" strokeweight=".700305pt" strokecolor="#A08777">
                <v:path arrowok="t"/>
              </v:shape>
            </v:group>
            <v:group style="position:absolute;left:7867;top:3823;width:3333;height:2" coordorigin="7867,3823" coordsize="3333,2">
              <v:shape style="position:absolute;left:7867;top:3823;width:3333;height:2" coordorigin="7867,3823" coordsize="3333,0" path="m7867,3823l11200,3823e" filled="f" stroked="t" strokeweight=".93374pt" strokecolor="#9C8777">
                <v:path arrowok="t"/>
              </v:shape>
            </v:group>
            <w10:wrap type="none"/>
          </v:group>
        </w:pict>
      </w:r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29.530334pt;margin-top:17.244642pt;width:.1pt;height:8.537598pt;mso-position-horizontal-relative:page;mso-position-vertical-relative:paragraph;z-index:-648" coordorigin="10591,345" coordsize="2,171">
            <v:shape style="position:absolute;left:10591;top:345;width:2;height:171" coordorigin="10591,345" coordsize="0,171" path="m10591,516l10591,345e" filled="f" stroked="t" strokeweight="4.104325pt" strokecolor="#F6F4D4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423D31"/>
          <w:w w:val="160"/>
        </w:rPr>
        <w:t xml:space="preserve">OO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423D31"/>
          <w:spacing w:val="-3"/>
          <w:w w:val="160"/>
        </w:rPr>
        <w:t xml:space="preserve">J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05"/>
        </w:rPr>
        <w:t xml:space="preserve">l-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06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897560"/>
          <w:spacing w:val="-2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2F2A21"/>
          <w:spacing w:val="-2"/>
          <w:w w:val="78"/>
        </w:rPr>
        <w:t xml:space="preserve">l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696452"/>
          <w:spacing w:val="0"/>
          <w:w w:val="128"/>
        </w:rPr>
        <w:t xml:space="preserve">-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696452"/>
          <w:spacing w:val="-13"/>
          <w:w w:val="128"/>
        </w:rPr>
        <w:t xml:space="preserve">4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278"/>
        </w:rPr>
        <w:t xml:space="preserve">-1-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897560"/>
          <w:spacing w:val="0"/>
          <w:w w:val="100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</w:rPr>
        <w:t xml:space="preserve">-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CAC6A5"/>
          <w:spacing w:val="5"/>
          <w:w w:val="185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CAC6A5"/>
          <w:spacing w:val="-28"/>
          <w:w w:val="185"/>
          <w:u w:val="single" w:color="9F927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CAC6A5"/>
          <w:spacing w:val="0"/>
          <w:w w:val="185"/>
          <w:u w:val="single" w:color="9F9274"/>
        </w:rPr>
        <w:tab xmlns:w="http://schemas.openxmlformats.org/wordprocessingml/2006/main"/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A09375"/>
          <w:spacing w:val="0"/>
          <w:w w:val="320"/>
          <w:i/>
        </w:rPr>
        <w:t xml:space="preserve">( </w:t>
      </w:r>
      <w:r xmlns:w="http://schemas.openxmlformats.org/wordprocessingml/2006/main">
        <w:rPr>
          <w:rFonts w:ascii="Times New Roman" w:hAnsi="Times New Roman" w:cs="Times New Roman" w:eastAsia="Times New Roman"/>
          <w:sz w:val="13"/>
          <w:szCs w:val="13"/>
          <w:color w:val="A09375"/>
          <w:spacing w:val="0"/>
          <w:w w:val="100"/>
          <w:i/>
        </w:rPr>
        <w:tab xmlns:w="http://schemas.openxmlformats.org/wordprocessingml/2006/main"/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F2A21"/>
          <w:spacing w:val="0"/>
          <w:w w:val="129"/>
        </w:rPr>
        <w:t xml:space="preserve">RnE</w:t>
      </w:r>
      <w:r xmlns:w="http://schemas.openxmlformats.org/wordprocessingml/2006/main">
        <w:rPr>
          <w:rFonts w:ascii="Arial" w:hAnsi="Arial" w:cs="Arial" w:eastAsia="Arial"/>
          <w:sz w:val="22"/>
          <w:szCs w:val="22"/>
          <w:color w:val="2F2A21"/>
          <w:spacing w:val="42"/>
          <w:w w:val="12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100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-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4"/>
          <w:szCs w:val="44"/>
          <w:color w:val="2F2A21"/>
          <w:spacing w:val="0"/>
          <w:w w:val="88"/>
        </w:rPr>
        <w:t xml:space="preserve">n-</w:t>
      </w:r>
      <w:r xmlns:w="http://schemas.openxmlformats.org/wordprocessingml/2006/main">
        <w:rPr>
          <w:rFonts w:ascii="Times New Roman" w:hAnsi="Times New Roman" w:cs="Times New Roman" w:eastAsia="Times New Roman"/>
          <w:sz w:val="44"/>
          <w:szCs w:val="44"/>
          <w:color w:val="2F2A21"/>
          <w:spacing w:val="-7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1"/>
          <w:spacing w:val="0"/>
          <w:w w:val="100"/>
        </w:rPr>
        <w:t xml:space="preserve">ooh</w:t>
      </w:r>
      <w:r xmlns:w="http://schemas.openxmlformats.org/wordprocessingml/2006/main">
        <w:rPr>
          <w:rFonts w:ascii="Times New Roman" w:hAnsi="Times New Roman" w:cs="Times New Roman" w:eastAsia="Times New Roman"/>
          <w:sz w:val="32"/>
          <w:szCs w:val="32"/>
          <w:color w:val="2F2A21"/>
          <w:spacing w:val="-28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normal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4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3"/>
        </w:rPr>
        <w:t xml:space="preserve">ooh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 xmlns:w="http://schemas.openxmlformats.org/wordprocessingml/2006/main">
        <w:spacing w:before="0" w:after="0" w:line="214" w:lineRule="exact"/>
        <w:ind w:left="2562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F2A21"/>
          <w:spacing w:val="0"/>
          <w:w w:val="148"/>
          <w:position w:val="-1"/>
        </w:rPr>
        <w:t xml:space="preserve">hFE</w:t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0"/>
          <w:cols w:num="3" w:equalWidth="0">
            <w:col w:w="5180" w:space="486"/>
            <w:col w:w="675" w:space="339"/>
            <w:col w:w="7740"/>
          </w:cols>
        </w:sectPr>
      </w:pPr>
      <w:rPr/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75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2.530001pt;height:16.740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100" w:bottom="280" w:left="242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1920"/>
        <w:jc w:val="right"/>
        <w:rPr>
          <w:rFonts w:ascii="Arial" w:hAnsi="Arial" w:cs="Arial" w:eastAsia="Arial"/>
          <w:sz w:val="10"/>
          <w:szCs w:val="10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553.041992pt;margin-top:-8.911598pt;width:6.468525pt;height:13.791505pt;mso-position-horizontal-relative:page;mso-position-vertical-relative:paragraph;z-index:-647" coordorigin="11061,-178" coordsize="129,276">
            <v:shape style="position:absolute;left:11061;top:-178;width:129;height:276" coordorigin="11061,-178" coordsize="129,276" path="m11061,-178l11190,-178,11190,98,11061,98,11061,-178e" filled="t" fillcolor="#F6F4D4" stroked="f">
              <v:path arrowok="t"/>
              <v:fill/>
            </v:shape>
          </v:group>
          <w10:wrap type="none"/>
        </w:pict>
      </w:r>
      <w:r xmlns:w="http://schemas.openxmlformats.org/wordprocessingml/2006/main" xmlns:w10="urn:schemas-microsoft-com:office:word" xmlns:v="urn:schemas-microsoft-com:vml" xmlns:o="urn:schemas-microsoft-com:office:office">
        <w:rPr/>
        <w:pict xmlns:w="http://schemas.openxmlformats.org/wordprocessingml/2006/main" xmlns:w10="urn:schemas-microsoft-com:office:word" xmlns:v="urn:schemas-microsoft-com:vml" xmlns:o="urn:schemas-microsoft-com:office:office"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3.472534pt;margin-top:-6.788888pt;width:15.686704pt;height:10.5pt;mso-position-horizontal-relative:page;mso-position-vertical-relative:paragraph;z-index:-646" type="#_x0000_t202" filled="f" stroked="f">
            <v:textbox inset="0,0,0,0">
              <w:txbxContent>
                <w:p>
                  <w:pPr>
                    <w:spacing w:before="0" w:after="0" w:line="210" w:lineRule="exact"/>
                    <w:ind w:right="-72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CAC6A5"/>
                      <w:spacing w:val="0"/>
                      <w:w w:val="185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CAC6A5"/>
                      <w:spacing w:val="-28"/>
                      <w:w w:val="18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915246"/>
                      <w:spacing w:val="0"/>
                      <w:w w:val="109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D31"/>
          <w:spacing w:val="0"/>
          <w:w w:val="100"/>
        </w:rPr>
        <w:t xml:space="preserve">P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D31"/>
          <w:spacing w:val="-1"/>
          <w:w w:val="100"/>
        </w:rPr>
        <w:t xml:space="preserve">O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D31"/>
          <w:spacing w:val="0"/>
          <w:w w:val="100"/>
        </w:rPr>
        <w:t xml:space="preserve">WER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423D31"/>
          <w:spacing w:val="25"/>
          <w:w w:val="100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10"/>
          <w:szCs w:val="10"/>
          <w:color w:val="2F2A21"/>
          <w:spacing w:val="0"/>
          <w:w w:val="98"/>
        </w:rPr>
        <w:t xml:space="preserve">ON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right="1940"/>
        <w:jc w:val="right"/>
        <w:rPr>
          <w:rFonts w:ascii="Arial" w:hAnsi="Arial" w:cs="Arial" w:eastAsia="Arial"/>
          <w:sz w:val="41"/>
          <w:szCs w:val="41"/>
        </w:rPr>
      </w:pPr>
      <w:rPr xmlns:w="http://schemas.openxmlformats.org/wordprocessingml/2006/main"/>
      <w:r xmlns:w="http://schemas.openxmlformats.org/wordprocessingml/2006/main">
        <w:rPr>
          <w:rFonts w:ascii="Arial" w:hAnsi="Arial" w:cs="Arial" w:eastAsia="Arial"/>
          <w:sz w:val="41"/>
          <w:szCs w:val="41"/>
          <w:color w:val="2F2A21"/>
          <w:spacing w:val="0"/>
          <w:w w:val="144"/>
        </w:rPr>
        <w:t xml:space="preserve">D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1641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 xmlns:w="http://schemas.openxmlformats.org/wordprocessingml/2006/main"/>
      <w:r xmlns:w="http://schemas.openxmlformats.org/wordprocessingml/2006/main" xmlns:v="urn:schemas-microsoft-com:vml" xmlns:w10="urn:schemas-microsoft-com:office:word">
        <w:rPr/>
        <w:pict xmlns:w="http://schemas.openxmlformats.org/wordprocessingml/2006/main" xmlns:v="urn:schemas-microsoft-com:vml" xmlns:w10="urn:schemas-microsoft-com:office:word">
          <v:group style="position:absolute;margin-left:152.664642pt;margin-top:-.691698pt;width:344.316606pt;height:.1pt;mso-position-horizontal-relative:page;mso-position-vertical-relative:paragraph;z-index:-649" coordorigin="3053,-14" coordsize="6886,2">
            <v:shape style="position:absolute;left:3053;top:-14;width:6886;height:2" coordorigin="3053,-14" coordsize="6886,0" path="m3053,-14l9940,-14e" filled="f" stroked="t" strokeweight=".700305pt" strokecolor="#605748">
              <v:path arrowok="t"/>
            </v:shape>
          </v:group>
          <w10:wrap type="none"/>
        </w:pic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544F3F"/>
          <w:spacing w:val="0"/>
          <w:w w:val="119"/>
        </w:rPr>
        <w:t xml:space="preserve">P[M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544F3F"/>
          <w:spacing w:val="4"/>
          <w:w w:val="119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2F2A21"/>
          <w:spacing w:val="-11"/>
          <w:w w:val="162"/>
        </w:rPr>
        <w:t xml:space="preserve">1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696452"/>
          <w:spacing w:val="-1"/>
          <w:w w:val="109"/>
        </w:rPr>
        <w:t xml:space="preserve">0 </w:t>
      </w:r>
      <w:r xmlns:w="http://schemas.openxmlformats.org/wordprocessingml/2006/main">
        <w:rPr>
          <w:rFonts w:ascii="Times New Roman" w:hAnsi="Times New Roman" w:cs="Times New Roman" w:eastAsia="Times New Roman"/>
          <w:sz w:val="11"/>
          <w:szCs w:val="11"/>
          <w:color w:val="423D31"/>
          <w:spacing w:val="0"/>
          <w:w w:val="106"/>
        </w:rPr>
        <w:t xml:space="preserve">54</w:t>
      </w:r>
    </w:p>
    <w:p>
      <w:pPr xmlns:w="http://schemas.openxmlformats.org/wordprocessingml/2006/main">
        <w:spacing w:before="16" w:after="0" w:line="240" w:lineRule="auto"/>
        <w:ind w:left="9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>
        <w:rPr/>
        <w:br xmlns:w="http://schemas.openxmlformats.org/wordprocessingml/2006/main" w:type="column"/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11"/>
          <w:w w:val="100"/>
        </w:rPr>
        <w:t xml:space="preserve">V 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423D31"/>
          <w:spacing w:val="0"/>
          <w:w w:val="100"/>
        </w:rPr>
        <w:t xml:space="preserve">cE</w:t>
      </w:r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423D31"/>
          <w:spacing w:val="3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4"/>
        </w:rPr>
        <w:t xml:space="preserve">set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6"/>
        </w:rPr>
        <w:t xml:space="preserve">IB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17"/>
          <w:w w:val="8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4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0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1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2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upper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1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8"/>
        </w:rPr>
        <w:t xml:space="preserve">ei!_\put</w:t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 xmlns:w="http://schemas.openxmlformats.org/wordprocessingml/2006/main"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F2A21"/>
          <w:spacing w:val="0"/>
          <w:w w:val="146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2F2A21"/>
          <w:spacing w:val="49"/>
          <w:w w:val="146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on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3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the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7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upper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69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scale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70"/>
          <w:w w:val="100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</w:rPr>
        <w:t xml:space="preserve">read off.,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 xmlns:w="http://schemas.openxmlformats.org/wordprocessingml/2006/main">
        <w:spacing w:before="0" w:after="0" w:line="88" w:lineRule="exact"/>
        <w:ind w:right="539"/>
        <w:jc w:val="right"/>
        <w:rPr>
          <w:rFonts w:ascii="Times New Roman" w:hAnsi="Times New Roman" w:cs="Times New Roman" w:eastAsia="Times New Roman"/>
          <w:sz w:val="29"/>
          <w:szCs w:val="29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29"/>
          <w:szCs w:val="29"/>
          <w:color w:val="2F2A21"/>
          <w:spacing w:val="0"/>
          <w:w w:val="113"/>
          <w:position w:val="-20"/>
        </w:rPr>
        <w:t xml:space="preserve">lc-loEo</w:t>
      </w:r>
    </w:p>
    <w:p>
      <w:pPr>
        <w:jc w:val="right"/>
        <w:spacing w:after="0"/>
        <w:sectPr>
          <w:type w:val="continuous"/>
          <w:pgSz w:w="16840" w:h="11900" w:orient="landscape"/>
          <w:pgMar w:top="1100" w:bottom="280" w:left="2420" w:right="0"/>
          <w:cols w:num="2" w:equalWidth="0">
            <w:col w:w="8964" w:space="279"/>
            <w:col w:w="5177"/>
          </w:cols>
        </w:sectPr>
      </w:pPr>
      <w:rPr/>
    </w:p>
    <w:p>
      <w:pPr xmlns:w="http://schemas.openxmlformats.org/wordprocessingml/2006/main">
        <w:spacing w:before="0" w:after="0" w:line="484" w:lineRule="exact"/>
        <w:ind w:left="344" w:right="-20"/>
        <w:jc w:val="left"/>
        <w:rPr>
          <w:rFonts w:ascii="Times New Roman" w:hAnsi="Times New Roman" w:cs="Times New Roman" w:eastAsia="Times New Roman"/>
          <w:sz w:val="45"/>
          <w:szCs w:val="45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23D31"/>
          <w:spacing w:val="0"/>
          <w:w w:val="100"/>
          <w:b/>
          <w:bCs/>
          <w:position w:val="-4"/>
        </w:rPr>
        <w:t xml:space="preserve">At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23D31"/>
          <w:spacing w:val="55"/>
          <w:w w:val="100"/>
          <w:b/>
          <w:bCs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423D31"/>
          <w:spacing w:val="0"/>
          <w:w w:val="80"/>
          <w:position w:val="-4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36"/>
          <w:szCs w:val="36"/>
          <w:color w:val="423D31"/>
          <w:spacing w:val="66"/>
          <w:w w:val="80"/>
          <w:position w:val="-4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423D31"/>
          <w:spacing w:val="0"/>
          <w:w w:val="100"/>
          <w:position w:val="-4"/>
        </w:rPr>
        <w:t xml:space="preserve">&gt;</w:t>
      </w:r>
      <w:r xmlns:w="http://schemas.openxmlformats.org/wordprocessingml/2006/main">
        <w:rPr>
          <w:rFonts w:ascii="Arial" w:hAnsi="Arial" w:cs="Arial" w:eastAsia="Arial"/>
          <w:sz w:val="53"/>
          <w:szCs w:val="53"/>
          <w:color w:val="423D31"/>
          <w:spacing w:val="-35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23D31"/>
          <w:spacing w:val="0"/>
          <w:w w:val="100"/>
          <w:b/>
          <w:bCs/>
          <w:position w:val="-4"/>
        </w:rPr>
        <w:t xml:space="preserve">100,</w:t>
      </w:r>
      <w:r xmlns:w="http://schemas.openxmlformats.org/wordprocessingml/2006/main">
        <w:rPr>
          <w:rFonts w:ascii="Times New Roman" w:hAnsi="Times New Roman" w:cs="Times New Roman" w:eastAsia="Times New Roman"/>
          <w:sz w:val="33"/>
          <w:szCs w:val="33"/>
          <w:color w:val="423D31"/>
          <w:spacing w:val="49"/>
          <w:w w:val="100"/>
          <w:b/>
          <w:bCs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423D31"/>
          <w:spacing w:val="0"/>
          <w:w w:val="100"/>
          <w:position w:val="-4"/>
        </w:rPr>
        <w:t xml:space="preserve">button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423D31"/>
          <w:spacing w:val="63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96"/>
          <w:position w:val="-4"/>
        </w:rPr>
        <w:t xml:space="preserve">X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-30"/>
          <w:w w:val="96"/>
          <w:position w:val="-4"/>
        </w:rPr>
        <w:t xml:space="preserve"> </w:t>
      </w:r>
      <w:r xmlns:w="http://schemas.openxmlformats.org/wordprocessingml/2006/main">
        <w:rPr>
          <w:rFonts w:ascii="Arial" w:hAnsi="Arial" w:cs="Arial" w:eastAsia="Arial"/>
          <w:sz w:val="33"/>
          <w:szCs w:val="33"/>
          <w:color w:val="423D31"/>
          <w:spacing w:val="0"/>
          <w:w w:val="100"/>
          <w:i/>
          <w:position w:val="-4"/>
        </w:rPr>
        <w:t xml:space="preserve">5</w:t>
      </w:r>
      <w:r xmlns:w="http://schemas.openxmlformats.org/wordprocessingml/2006/main">
        <w:rPr>
          <w:rFonts w:ascii="Arial" w:hAnsi="Arial" w:cs="Arial" w:eastAsia="Arial"/>
          <w:sz w:val="33"/>
          <w:szCs w:val="33"/>
          <w:color w:val="423D31"/>
          <w:spacing w:val="39"/>
          <w:w w:val="100"/>
          <w:i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 xml:space="preserve">press.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82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5"/>
          <w:position w:val="-4"/>
        </w:rPr>
        <w:t xml:space="preserve">zero adjustment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34"/>
          <w:w w:val="105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 xml:space="preserve">anew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31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100"/>
          <w:position w:val="-4"/>
        </w:rPr>
        <w:t xml:space="preserve">make.</w:t>
      </w:r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56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423D31"/>
          <w:spacing w:val="0"/>
          <w:w w:val="151"/>
          <w:position w:val="-4"/>
        </w:rPr>
        <w:t xml:space="preserve">hFE</w:t>
      </w:r>
      <w:r xmlns:w="http://schemas.openxmlformats.org/wordprocessingml/2006/main">
        <w:rPr>
          <w:rFonts w:ascii="Times New Roman" w:hAnsi="Times New Roman" w:cs="Times New Roman" w:eastAsia="Times New Roman"/>
          <w:sz w:val="19"/>
          <w:szCs w:val="19"/>
          <w:color w:val="423D31"/>
          <w:spacing w:val="10"/>
          <w:w w:val="151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423D31"/>
          <w:spacing w:val="0"/>
          <w:w w:val="100"/>
          <w:position w:val="-4"/>
        </w:rPr>
        <w:t xml:space="preserve">=</w:t>
      </w:r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423D31"/>
          <w:spacing w:val="69"/>
          <w:w w:val="100"/>
          <w:position w:val="-4"/>
        </w:rPr>
        <w:t xml:space="preserve"> </w:t>
      </w:r>
      <w:r xmlns:w="http://schemas.openxmlformats.org/wordprocessingml/2006/main">
        <w:rPr>
          <w:rFonts w:ascii="Times New Roman" w:hAnsi="Times New Roman" w:cs="Times New Roman" w:eastAsia="Times New Roman"/>
          <w:sz w:val="45"/>
          <w:szCs w:val="45"/>
          <w:color w:val="544F3F"/>
          <w:spacing w:val="0"/>
          <w:w w:val="249"/>
          <w:position w:val="-4"/>
        </w:rPr>
        <w:t xml:space="preserve">--</w:t>
      </w:r>
    </w:p>
    <w:p>
      <w:pPr xmlns:w="http://schemas.openxmlformats.org/wordprocessingml/2006/main">
        <w:spacing w:before="0" w:after="0" w:line="289" w:lineRule="exact"/>
        <w:ind w:right="984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 xmlns:w="http://schemas.openxmlformats.org/wordprocessingml/2006/main"/>
      <w:r xmlns:w="http://schemas.openxmlformats.org/wordprocessingml/2006/main">
        <w:rPr>
          <w:rFonts w:ascii="Times New Roman" w:hAnsi="Times New Roman" w:cs="Times New Roman" w:eastAsia="Times New Roman"/>
          <w:sz w:val="34"/>
          <w:szCs w:val="34"/>
          <w:color w:val="2F2A21"/>
          <w:spacing w:val="0"/>
          <w:w w:val="87"/>
          <w:position w:val="2"/>
        </w:rPr>
        <w:t xml:space="preserve">IB</w:t>
      </w:r>
    </w:p>
    <w:sectPr>
      <w:type w:val="continuous"/>
      <w:pgSz w:w="16840" w:h="11900" w:orient="landscape"/>
      <w:pgMar w:top="1100" w:bottom="280" w:left="24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2023-08-21T19:54:13Z</dcterms:created>
  <dcterms:modified xsi:type="dcterms:W3CDTF">2023-08-21T19:54:13Z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2018-01-03T00:00:00Z</vt:filetime>
  </property>
  <property fmtid="{D5CDD505-2E9C-101B-9397-08002B2CF9AE}" pid="3" name="LastSaved">
    <vt:filetime>2023-08-21T00:00:00Z</vt:filetime>
  </property>
</Properties>
</file>