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1160" w:right="16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792" w:lineRule="exact"/>
        <w:ind w:left="120" w:right="-145"/>
        <w:jc w:val="left"/>
        <w:tabs>
          <w:tab w:pos="18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17.519615pt;margin-top:4.987782pt;width:186.329336pt;height:18.259365pt;mso-position-horizontal-relative:page;mso-position-vertical-relative:paragraph;z-index:-703" coordorigin="2350,100" coordsize="3727,365">
            <v:shape style="position:absolute;left:4019;top:100;width:2058;height:365" type="#_x0000_t75">
              <v:imagedata r:id="rId5" o:title=""/>
            </v:shape>
            <v:group style="position:absolute;left:2384;top:352;width:1660;height:2" coordorigin="2384,352" coordsize="1660,2">
              <v:shape style="position:absolute;left:2384;top:352;width:1660;height:2" coordorigin="2384,352" coordsize="1660,0" path="m2384,352l4044,352e" filled="f" stroked="t" strokeweight="3.319862pt" strokecolor="#3F3B2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70"/>
          <w:szCs w:val="70"/>
          <w:color w:val="9E8A57"/>
          <w:w w:val="24"/>
          <w:position w:val="-3"/>
        </w:rPr>
        <w:t>·</w:t>
      </w:r>
      <w:r>
        <w:rPr>
          <w:rFonts w:ascii="Arial" w:hAnsi="Arial" w:cs="Arial" w:eastAsia="Arial"/>
          <w:sz w:val="70"/>
          <w:szCs w:val="70"/>
          <w:color w:val="9E8A57"/>
          <w:spacing w:val="-141"/>
          <w:w w:val="100"/>
          <w:position w:val="-3"/>
        </w:rPr>
        <w:t> </w:t>
      </w:r>
      <w:r>
        <w:rPr>
          <w:rFonts w:ascii="Arial" w:hAnsi="Arial" w:cs="Arial" w:eastAsia="Arial"/>
          <w:sz w:val="70"/>
          <w:szCs w:val="70"/>
          <w:color w:val="5E5436"/>
          <w:spacing w:val="0"/>
          <w:w w:val="70"/>
          <w:position w:val="-3"/>
        </w:rPr>
        <w:t>-</w:t>
      </w:r>
      <w:r>
        <w:rPr>
          <w:rFonts w:ascii="Arial" w:hAnsi="Arial" w:cs="Arial" w:eastAsia="Arial"/>
          <w:sz w:val="70"/>
          <w:szCs w:val="70"/>
          <w:color w:val="5E5436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70"/>
          <w:szCs w:val="70"/>
          <w:color w:val="5E5436"/>
          <w:spacing w:val="0"/>
          <w:w w:val="100"/>
          <w:position w:val="-3"/>
        </w:rPr>
      </w:r>
      <w:r>
        <w:rPr>
          <w:rFonts w:ascii="Arial" w:hAnsi="Arial" w:cs="Arial" w:eastAsia="Arial"/>
          <w:sz w:val="16"/>
          <w:szCs w:val="16"/>
          <w:color w:val="6E6950"/>
          <w:spacing w:val="0"/>
          <w:w w:val="77"/>
          <w:position w:val="28"/>
        </w:rPr>
        <w:t>'</w:t>
      </w:r>
      <w:r>
        <w:rPr>
          <w:rFonts w:ascii="Arial" w:hAnsi="Arial" w:cs="Arial" w:eastAsia="Arial"/>
          <w:sz w:val="16"/>
          <w:szCs w:val="16"/>
          <w:color w:val="6E6950"/>
          <w:spacing w:val="-20"/>
          <w:w w:val="100"/>
          <w:position w:val="28"/>
        </w:rPr>
        <w:t> </w:t>
      </w:r>
      <w:r>
        <w:rPr>
          <w:rFonts w:ascii="Arial" w:hAnsi="Arial" w:cs="Arial" w:eastAsia="Arial"/>
          <w:sz w:val="16"/>
          <w:szCs w:val="16"/>
          <w:color w:val="8E8769"/>
          <w:spacing w:val="0"/>
          <w:w w:val="31"/>
          <w:position w:val="28"/>
        </w:rPr>
        <w:t>•</w:t>
      </w:r>
      <w:r>
        <w:rPr>
          <w:rFonts w:ascii="Arial" w:hAnsi="Arial" w:cs="Arial" w:eastAsia="Arial"/>
          <w:sz w:val="16"/>
          <w:szCs w:val="16"/>
          <w:color w:val="8E8769"/>
          <w:spacing w:val="0"/>
          <w:w w:val="31"/>
          <w:position w:val="28"/>
        </w:rPr>
        <w:t>  </w:t>
      </w:r>
      <w:r>
        <w:rPr>
          <w:rFonts w:ascii="Arial" w:hAnsi="Arial" w:cs="Arial" w:eastAsia="Arial"/>
          <w:sz w:val="16"/>
          <w:szCs w:val="16"/>
          <w:color w:val="8E8769"/>
          <w:spacing w:val="6"/>
          <w:w w:val="31"/>
          <w:position w:val="28"/>
        </w:rPr>
        <w:t> </w:t>
      </w:r>
      <w:r>
        <w:rPr>
          <w:rFonts w:ascii="Arial" w:hAnsi="Arial" w:cs="Arial" w:eastAsia="Arial"/>
          <w:sz w:val="16"/>
          <w:szCs w:val="16"/>
          <w:color w:val="2A281F"/>
          <w:spacing w:val="0"/>
          <w:w w:val="80"/>
          <w:position w:val="28"/>
        </w:rPr>
        <w:t>!!</w:t>
      </w:r>
      <w:r>
        <w:rPr>
          <w:rFonts w:ascii="Arial" w:hAnsi="Arial" w:cs="Arial" w:eastAsia="Arial"/>
          <w:sz w:val="16"/>
          <w:szCs w:val="16"/>
          <w:color w:val="2A281F"/>
          <w:spacing w:val="0"/>
          <w:w w:val="80"/>
          <w:position w:val="28"/>
        </w:rPr>
        <w:t> </w:t>
      </w:r>
      <w:r>
        <w:rPr>
          <w:rFonts w:ascii="Arial" w:hAnsi="Arial" w:cs="Arial" w:eastAsia="Arial"/>
          <w:sz w:val="16"/>
          <w:szCs w:val="16"/>
          <w:color w:val="2A281F"/>
          <w:spacing w:val="15"/>
          <w:w w:val="80"/>
          <w:position w:val="28"/>
        </w:rPr>
        <w:t> </w:t>
      </w:r>
      <w:r>
        <w:rPr>
          <w:rFonts w:ascii="Arial" w:hAnsi="Arial" w:cs="Arial" w:eastAsia="Arial"/>
          <w:sz w:val="16"/>
          <w:szCs w:val="16"/>
          <w:color w:val="5E5436"/>
          <w:spacing w:val="0"/>
          <w:w w:val="44"/>
          <w:position w:val="28"/>
        </w:rPr>
        <w:t>:·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93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5"/>
          <w:szCs w:val="35"/>
          <w:color w:val="2A281F"/>
          <w:spacing w:val="-13"/>
          <w:w w:val="11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A281F"/>
          <w:spacing w:val="0"/>
          <w:w w:val="111"/>
        </w:rPr>
        <w:t>DIIIIIDC</w:t>
      </w:r>
      <w:r>
        <w:rPr>
          <w:rFonts w:ascii="Times New Roman" w:hAnsi="Times New Roman" w:cs="Times New Roman" w:eastAsia="Times New Roman"/>
          <w:sz w:val="20"/>
          <w:szCs w:val="20"/>
          <w:color w:val="2A281F"/>
          <w:spacing w:val="0"/>
          <w:w w:val="111"/>
        </w:rPr>
        <w:t> </w:t>
      </w:r>
      <w:r>
        <w:rPr>
          <w:rFonts w:ascii="Arial" w:hAnsi="Arial" w:cs="Arial" w:eastAsia="Arial"/>
          <w:sz w:val="32"/>
          <w:szCs w:val="32"/>
          <w:color w:val="2A281F"/>
          <w:spacing w:val="0"/>
          <w:w w:val="122"/>
        </w:rPr>
        <w:t>I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0" w:after="0" w:line="1538" w:lineRule="exact"/>
        <w:ind w:right="-20"/>
        <w:jc w:val="left"/>
        <w:rPr>
          <w:rFonts w:ascii="Arial" w:hAnsi="Arial" w:cs="Arial" w:eastAsia="Arial"/>
          <w:sz w:val="144"/>
          <w:szCs w:val="14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4"/>
          <w:szCs w:val="144"/>
          <w:color w:val="2A281F"/>
          <w:spacing w:val="0"/>
          <w:w w:val="61"/>
        </w:rPr>
        <w:t>..</w:t>
      </w:r>
      <w:r>
        <w:rPr>
          <w:rFonts w:ascii="Times New Roman" w:hAnsi="Times New Roman" w:cs="Times New Roman" w:eastAsia="Times New Roman"/>
          <w:sz w:val="144"/>
          <w:szCs w:val="144"/>
          <w:color w:val="2A281F"/>
          <w:spacing w:val="-47"/>
          <w:w w:val="61"/>
        </w:rPr>
        <w:t>.</w:t>
      </w:r>
      <w:r>
        <w:rPr>
          <w:rFonts w:ascii="Times New Roman" w:hAnsi="Times New Roman" w:cs="Times New Roman" w:eastAsia="Times New Roman"/>
          <w:sz w:val="78"/>
          <w:szCs w:val="78"/>
          <w:color w:val="2A281F"/>
          <w:spacing w:val="0"/>
          <w:w w:val="61"/>
        </w:rPr>
        <w:t>.</w:t>
      </w:r>
      <w:r>
        <w:rPr>
          <w:rFonts w:ascii="Times New Roman" w:hAnsi="Times New Roman" w:cs="Times New Roman" w:eastAsia="Times New Roman"/>
          <w:sz w:val="78"/>
          <w:szCs w:val="78"/>
          <w:color w:val="2A281F"/>
          <w:spacing w:val="0"/>
          <w:w w:val="61"/>
          <w:u w:val="thick" w:color="29271E"/>
        </w:rPr>
        <w:t>  </w:t>
      </w:r>
      <w:r>
        <w:rPr>
          <w:rFonts w:ascii="Times New Roman" w:hAnsi="Times New Roman" w:cs="Times New Roman" w:eastAsia="Times New Roman"/>
          <w:sz w:val="78"/>
          <w:szCs w:val="78"/>
          <w:color w:val="2A281F"/>
          <w:spacing w:val="41"/>
          <w:w w:val="61"/>
          <w:u w:val="thick" w:color="29271E"/>
        </w:rPr>
        <w:t> </w:t>
      </w:r>
      <w:r>
        <w:rPr>
          <w:rFonts w:ascii="Times New Roman" w:hAnsi="Times New Roman" w:cs="Times New Roman" w:eastAsia="Times New Roman"/>
          <w:sz w:val="78"/>
          <w:szCs w:val="78"/>
          <w:color w:val="2A281F"/>
          <w:spacing w:val="-95"/>
          <w:w w:val="61"/>
        </w:rPr>
        <w:t> </w:t>
      </w:r>
      <w:r>
        <w:rPr>
          <w:rFonts w:ascii="Times New Roman" w:hAnsi="Times New Roman" w:cs="Times New Roman" w:eastAsia="Times New Roman"/>
          <w:sz w:val="78"/>
          <w:szCs w:val="78"/>
          <w:color w:val="2A281F"/>
          <w:spacing w:val="0"/>
          <w:w w:val="53"/>
        </w:rPr>
        <w:t>.</w:t>
      </w:r>
      <w:r>
        <w:rPr>
          <w:rFonts w:ascii="Times New Roman" w:hAnsi="Times New Roman" w:cs="Times New Roman" w:eastAsia="Times New Roman"/>
          <w:sz w:val="78"/>
          <w:szCs w:val="78"/>
          <w:color w:val="2A281F"/>
          <w:spacing w:val="-118"/>
          <w:w w:val="100"/>
        </w:rPr>
        <w:t> </w:t>
      </w:r>
      <w:r>
        <w:rPr>
          <w:rFonts w:ascii="Arial" w:hAnsi="Arial" w:cs="Arial" w:eastAsia="Arial"/>
          <w:sz w:val="144"/>
          <w:szCs w:val="144"/>
          <w:color w:val="2A281F"/>
          <w:spacing w:val="0"/>
          <w:w w:val="68"/>
        </w:rPr>
        <w:t>•</w:t>
      </w:r>
      <w:r>
        <w:rPr>
          <w:rFonts w:ascii="Arial" w:hAnsi="Arial" w:cs="Arial" w:eastAsia="Arial"/>
          <w:sz w:val="144"/>
          <w:szCs w:val="144"/>
          <w:color w:val="2A281F"/>
          <w:spacing w:val="-128"/>
          <w:w w:val="68"/>
        </w:rPr>
        <w:t>•</w:t>
      </w:r>
      <w:r>
        <w:rPr>
          <w:rFonts w:ascii="Arial" w:hAnsi="Arial" w:cs="Arial" w:eastAsia="Arial"/>
          <w:sz w:val="144"/>
          <w:szCs w:val="144"/>
          <w:color w:val="9E8A57"/>
          <w:spacing w:val="0"/>
          <w:w w:val="11"/>
        </w:rPr>
        <w:t>.</w:t>
      </w:r>
      <w:r>
        <w:rPr>
          <w:rFonts w:ascii="Arial" w:hAnsi="Arial" w:cs="Arial" w:eastAsia="Arial"/>
          <w:sz w:val="144"/>
          <w:szCs w:val="14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1160" w:right="1600"/>
          <w:cols w:num="3" w:equalWidth="0">
            <w:col w:w="2145" w:space="5510"/>
            <w:col w:w="1105" w:space="1372"/>
            <w:col w:w="3948"/>
          </w:cols>
        </w:sectPr>
      </w:pPr>
      <w:rPr/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.0795pt;margin-top:204.03833pt;width:21.57925pt;height:108.030818pt;mso-position-horizontal-relative:page;mso-position-vertical-relative:page;z-index:-706" coordorigin="2,4081" coordsize="432,2161">
            <v:shape style="position:absolute;left:2;top:5461;width:432;height:780" type="#_x0000_t75">
              <v:imagedata r:id="rId6" o:title=""/>
            </v:shape>
            <v:group style="position:absolute;left:35;top:4108;width:2;height:1378" coordorigin="35,4108" coordsize="2,1378">
              <v:shape style="position:absolute;left:35;top:4108;width:2;height:1378" coordorigin="35,4108" coordsize="0,1378" path="m35,5485l35,4108e" filled="f" stroked="t" strokeweight="2.697388pt" strokecolor="#4F4B3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0795pt;margin-top:470.593658pt;width:287.170042pt;height:24.899136pt;mso-position-horizontal-relative:page;mso-position-vertical-relative:page;z-index:-705" coordorigin="2,9412" coordsize="5743,498">
            <v:shape style="position:absolute;left:2;top:9412;width:1212;height:498" type="#_x0000_t75">
              <v:imagedata r:id="rId7" o:title=""/>
            </v:shape>
            <v:shape style="position:absolute;left:3006;top:9661;width:2739;height:249" type="#_x0000_t75">
              <v:imagedata r:id="rId8" o:title=""/>
            </v:shape>
            <v:group style="position:absolute;left:1155;top:9852;width:1909;height:2" coordorigin="1155,9852" coordsize="1909,2">
              <v:shape style="position:absolute;left:1155;top:9852;width:1909;height:2" coordorigin="1155,9852" coordsize="1909,0" path="m1155,9852l3064,9852e" filled="f" stroked="t" strokeweight="1.244948pt" strokecolor="#C3BC9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.111044pt;margin-top:99.596542pt;width:818.888957pt;height:32.368879pt;mso-position-horizontal-relative:page;mso-position-vertical-relative:page;z-index:-704" coordorigin="462,1992" coordsize="16378,647">
            <v:shape style="position:absolute;left:6741;top:1992;width:4913;height:282" type="#_x0000_t75">
              <v:imagedata r:id="rId9" o:title=""/>
            </v:shape>
            <v:group style="position:absolute;left:475;top:2046;width:6291;height:2" coordorigin="475,2046" coordsize="6291,2">
              <v:shape style="position:absolute;left:475;top:2046;width:6291;height:2" coordorigin="475,2046" coordsize="6291,0" path="m475,2046l6766,2046e" filled="f" stroked="t" strokeweight="1.244948pt" strokecolor="#CFBC87">
                <v:path arrowok="t"/>
              </v:shape>
              <v:shape style="position:absolute;left:16667;top:1992;width:149;height:647" type="#_x0000_t75">
                <v:imagedata r:id="rId10" o:title=""/>
              </v:shape>
            </v:group>
            <v:group style="position:absolute;left:11629;top:2046;width:5211;height:2" coordorigin="11629,2046" coordsize="5211,2">
              <v:shape style="position:absolute;left:11629;top:2046;width:5211;height:2" coordorigin="11629,2046" coordsize="5211,0" path="m11629,2046l16840,2046e" filled="f" stroked="t" strokeweight="1.244948pt" strokecolor="#B8A37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62.396484pt;margin-top:141.095093pt;width:179.603516pt;height:15.769452pt;mso-position-horizontal-relative:page;mso-position-vertical-relative:page;z-index:-702" coordorigin="13248,2822" coordsize="3592,315">
            <v:shape style="position:absolute;left:13248;top:2822;width:1826;height:315" type="#_x0000_t75">
              <v:imagedata r:id="rId11" o:title=""/>
            </v:shape>
            <v:group style="position:absolute;left:15024;top:3083;width:1809;height:2" coordorigin="15024,3083" coordsize="1809,2">
              <v:shape style="position:absolute;left:15024;top:3083;width:1809;height:2" coordorigin="15024,3083" coordsize="1809,0" path="m15024,3083l16833,3083e" filled="f" stroked="t" strokeweight="1.244948pt" strokecolor="#DBC39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843177pt;margin-top:121.98745pt;width:.1pt;height:36.098326pt;mso-position-horizontal-relative:page;mso-position-vertical-relative:page;z-index:-700" coordorigin="37,2440" coordsize="2,722">
            <v:shape style="position:absolute;left:37;top:2440;width:2;height:722" coordorigin="37,2440" coordsize="0,722" path="m37,3162l37,2440e" filled="f" stroked="t" strokeweight="2.697388pt" strokecolor="#5B5B4B">
              <v:path arrowok="t"/>
            </v:shape>
          </v:group>
          <w10:wrap type="none"/>
        </w:pict>
      </w:r>
      <w:r>
        <w:rPr/>
        <w:pict>
          <v:group style="position:absolute;margin-left:671.314087pt;margin-top:204.764557pt;width:170.685902pt;height:107.672773pt;mso-position-horizontal-relative:page;mso-position-vertical-relative:page;z-index:-699" coordorigin="13426,4095" coordsize="3414,2153">
            <v:group style="position:absolute;left:13439;top:4120;width:3395;height:2" coordorigin="13439,4120" coordsize="3395,2">
              <v:shape style="position:absolute;left:13439;top:4120;width:3395;height:2" coordorigin="13439,4120" coordsize="3395,0" path="m13439,4120l16833,4120e" filled="f" stroked="t" strokeweight="1.244948pt" strokecolor="#D4C38C">
                <v:path arrowok="t"/>
              </v:shape>
            </v:group>
            <v:group style="position:absolute;left:16750;top:4108;width:2;height:2129" coordorigin="16750,4108" coordsize="2,2129">
              <v:shape style="position:absolute;left:16750;top:4108;width:2;height:2129" coordorigin="16750,4108" coordsize="0,2129" path="m16750,6236l16750,4108e" filled="f" stroked="t" strokeweight="1.244948pt" strokecolor="#B8A06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37.099731pt;margin-top:356.834045pt;width:.1pt;height:103.938284pt;mso-position-horizontal-relative:page;mso-position-vertical-relative:page;z-index:-698" coordorigin="16742,7137" coordsize="2,2079">
            <v:shape style="position:absolute;left:16742;top:7137;width:2;height:2079" coordorigin="16742,7137" coordsize="0,2079" path="m16742,9215l16742,7137e" filled="f" stroked="t" strokeweight="1.037457pt" strokecolor="#AC9764">
              <v:path arrowok="t"/>
            </v:shape>
          </v:group>
          <w10:wrap type="none"/>
        </w:pict>
      </w:r>
      <w:r>
        <w:rPr/>
        <w:pict>
          <v:group style="position:absolute;margin-left:627.844666pt;margin-top:492.098938pt;width:214.155344pt;height:1.244948pt;mso-position-horizontal-relative:page;mso-position-vertical-relative:page;z-index:-697" coordorigin="12557,9842" coordsize="4283,25">
            <v:group style="position:absolute;left:12567;top:9854;width:1120;height:2" coordorigin="12567,9854" coordsize="1120,2">
              <v:shape style="position:absolute;left:12567;top:9854;width:1120;height:2" coordorigin="12567,9854" coordsize="1120,0" path="m12567,9854l13688,9854e" filled="f" stroked="t" strokeweight="1.037457pt" strokecolor="#D4C390">
                <v:path arrowok="t"/>
              </v:shape>
            </v:group>
            <v:group style="position:absolute;left:13721;top:9854;width:3119;height:2" coordorigin="13721,9854" coordsize="3119,2">
              <v:shape style="position:absolute;left:13721;top:9854;width:3119;height:2" coordorigin="13721,9854" coordsize="3119,0" path="m13721,9854l16840,9854e" filled="f" stroked="t" strokeweight="1.244948pt" strokecolor="#CFBC87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auto"/>
        <w:ind w:right="130"/>
        <w:jc w:val="right"/>
        <w:rPr>
          <w:rFonts w:ascii="Arial" w:hAnsi="Arial" w:cs="Arial" w:eastAsia="Arial"/>
          <w:sz w:val="42"/>
          <w:szCs w:val="42"/>
        </w:rPr>
      </w:pPr>
      <w:rPr/>
      <w:r>
        <w:rPr/>
        <w:pict>
          <v:shape style="position:absolute;margin-left:66.477196pt;margin-top:-87.229141pt;width:284.680115pt;height:184.253601pt;mso-position-horizontal-relative:page;mso-position-vertical-relative:paragraph;z-index:-701" type="#_x0000_t75">
            <v:imagedata r:id="rId12" o:title=""/>
          </v:shape>
        </w:pict>
      </w:r>
      <w:r>
        <w:rPr>
          <w:rFonts w:ascii="Arial" w:hAnsi="Arial" w:cs="Arial" w:eastAsia="Arial"/>
          <w:sz w:val="42"/>
          <w:szCs w:val="42"/>
          <w:color w:val="2A281F"/>
          <w:spacing w:val="24"/>
          <w:w w:val="100"/>
          <w:b/>
          <w:bCs/>
        </w:rPr>
        <w:t>T</w:t>
      </w:r>
      <w:r>
        <w:rPr>
          <w:rFonts w:ascii="Arial" w:hAnsi="Arial" w:cs="Arial" w:eastAsia="Arial"/>
          <w:sz w:val="42"/>
          <w:szCs w:val="42"/>
          <w:color w:val="2A281F"/>
          <w:spacing w:val="0"/>
          <w:w w:val="100"/>
          <w:b/>
          <w:bCs/>
        </w:rPr>
        <w:t>RAN</w:t>
      </w:r>
      <w:r>
        <w:rPr>
          <w:rFonts w:ascii="Arial" w:hAnsi="Arial" w:cs="Arial" w:eastAsia="Arial"/>
          <w:sz w:val="42"/>
          <w:szCs w:val="42"/>
          <w:color w:val="2A281F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2A281F"/>
          <w:spacing w:val="0"/>
          <w:w w:val="103"/>
          <w:b/>
          <w:bCs/>
        </w:rPr>
        <w:t>S</w:t>
      </w:r>
      <w:r>
        <w:rPr>
          <w:rFonts w:ascii="Arial" w:hAnsi="Arial" w:cs="Arial" w:eastAsia="Arial"/>
          <w:sz w:val="42"/>
          <w:szCs w:val="42"/>
          <w:color w:val="2A281F"/>
          <w:spacing w:val="-56"/>
          <w:w w:val="100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2A281F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42"/>
          <w:szCs w:val="42"/>
          <w:color w:val="2A281F"/>
          <w:spacing w:val="-25"/>
          <w:w w:val="100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2A281F"/>
          <w:spacing w:val="0"/>
          <w:w w:val="101"/>
          <w:b/>
          <w:bCs/>
        </w:rPr>
        <w:t>S</w:t>
      </w:r>
      <w:r>
        <w:rPr>
          <w:rFonts w:ascii="Arial" w:hAnsi="Arial" w:cs="Arial" w:eastAsia="Arial"/>
          <w:sz w:val="42"/>
          <w:szCs w:val="42"/>
          <w:color w:val="2A281F"/>
          <w:spacing w:val="-85"/>
          <w:w w:val="100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2A281F"/>
          <w:spacing w:val="0"/>
          <w:w w:val="96"/>
          <w:b/>
          <w:bCs/>
        </w:rPr>
        <w:t>T</w:t>
      </w:r>
      <w:r>
        <w:rPr>
          <w:rFonts w:ascii="Arial" w:hAnsi="Arial" w:cs="Arial" w:eastAsia="Arial"/>
          <w:sz w:val="42"/>
          <w:szCs w:val="42"/>
          <w:color w:val="2A281F"/>
          <w:spacing w:val="-83"/>
          <w:w w:val="100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2A281F"/>
          <w:spacing w:val="0"/>
          <w:w w:val="159"/>
          <w:b/>
          <w:bCs/>
        </w:rPr>
        <w:t>0</w:t>
      </w:r>
      <w:r>
        <w:rPr>
          <w:rFonts w:ascii="Arial" w:hAnsi="Arial" w:cs="Arial" w:eastAsia="Arial"/>
          <w:sz w:val="42"/>
          <w:szCs w:val="42"/>
          <w:color w:val="2A281F"/>
          <w:spacing w:val="-69"/>
          <w:w w:val="100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2A281F"/>
          <w:spacing w:val="0"/>
          <w:w w:val="86"/>
          <w:b/>
          <w:bCs/>
        </w:rPr>
        <w:t>R</w:t>
      </w:r>
      <w:r>
        <w:rPr>
          <w:rFonts w:ascii="Arial" w:hAnsi="Arial" w:cs="Arial" w:eastAsia="Arial"/>
          <w:sz w:val="42"/>
          <w:szCs w:val="42"/>
          <w:color w:val="2A281F"/>
          <w:spacing w:val="-6"/>
          <w:w w:val="86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2A281F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42"/>
          <w:szCs w:val="42"/>
          <w:color w:val="2A281F"/>
          <w:spacing w:val="-36"/>
          <w:w w:val="100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2A281F"/>
          <w:spacing w:val="0"/>
          <w:w w:val="104"/>
          <w:b/>
          <w:bCs/>
        </w:rPr>
        <w:t>P</w:t>
      </w:r>
      <w:r>
        <w:rPr>
          <w:rFonts w:ascii="Arial" w:hAnsi="Arial" w:cs="Arial" w:eastAsia="Arial"/>
          <w:sz w:val="42"/>
          <w:szCs w:val="42"/>
          <w:color w:val="2A281F"/>
          <w:spacing w:val="-58"/>
          <w:w w:val="100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2A281F"/>
          <w:spacing w:val="0"/>
          <w:w w:val="89"/>
          <w:b/>
          <w:bCs/>
        </w:rPr>
        <w:t>R</w:t>
      </w:r>
      <w:r>
        <w:rPr>
          <w:rFonts w:ascii="Arial" w:hAnsi="Arial" w:cs="Arial" w:eastAsia="Arial"/>
          <w:sz w:val="42"/>
          <w:szCs w:val="42"/>
          <w:color w:val="2A281F"/>
          <w:spacing w:val="-8"/>
          <w:w w:val="89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2A281F"/>
          <w:spacing w:val="0"/>
          <w:w w:val="89"/>
          <w:b/>
          <w:bCs/>
        </w:rPr>
        <w:t>l</w:t>
      </w:r>
      <w:r>
        <w:rPr>
          <w:rFonts w:ascii="Arial" w:hAnsi="Arial" w:cs="Arial" w:eastAsia="Arial"/>
          <w:sz w:val="42"/>
          <w:szCs w:val="42"/>
          <w:color w:val="2A281F"/>
          <w:spacing w:val="0"/>
          <w:w w:val="89"/>
          <w:b/>
          <w:bCs/>
        </w:rPr>
        <w:t>J</w:t>
      </w:r>
      <w:r>
        <w:rPr>
          <w:rFonts w:ascii="Arial" w:hAnsi="Arial" w:cs="Arial" w:eastAsia="Arial"/>
          <w:sz w:val="42"/>
          <w:szCs w:val="42"/>
          <w:color w:val="2A281F"/>
          <w:spacing w:val="-22"/>
          <w:w w:val="89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2A281F"/>
          <w:spacing w:val="0"/>
          <w:w w:val="97"/>
          <w:b/>
          <w:bCs/>
        </w:rPr>
        <w:t>F</w:t>
      </w:r>
      <w:r>
        <w:rPr>
          <w:rFonts w:ascii="Arial" w:hAnsi="Arial" w:cs="Arial" w:eastAsia="Arial"/>
          <w:sz w:val="42"/>
          <w:szCs w:val="42"/>
          <w:color w:val="2A281F"/>
          <w:spacing w:val="-50"/>
          <w:w w:val="100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2A281F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42"/>
          <w:szCs w:val="42"/>
          <w:color w:val="2A281F"/>
          <w:spacing w:val="-30"/>
          <w:w w:val="100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2A281F"/>
          <w:spacing w:val="0"/>
          <w:w w:val="92"/>
          <w:b/>
          <w:bCs/>
        </w:rPr>
        <w:t>E</w:t>
      </w:r>
      <w:r>
        <w:rPr>
          <w:rFonts w:ascii="Arial" w:hAnsi="Arial" w:cs="Arial" w:eastAsia="Arial"/>
          <w:sz w:val="42"/>
          <w:szCs w:val="42"/>
          <w:color w:val="2A281F"/>
          <w:spacing w:val="-86"/>
          <w:w w:val="100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5E5436"/>
          <w:spacing w:val="-5"/>
          <w:w w:val="35"/>
          <w:b/>
          <w:bCs/>
        </w:rPr>
        <w:t>.</w:t>
      </w:r>
      <w:r>
        <w:rPr>
          <w:rFonts w:ascii="Arial" w:hAnsi="Arial" w:cs="Arial" w:eastAsia="Arial"/>
          <w:sz w:val="42"/>
          <w:szCs w:val="42"/>
          <w:color w:val="2A281F"/>
          <w:spacing w:val="0"/>
          <w:w w:val="89"/>
          <w:b/>
          <w:bCs/>
        </w:rPr>
        <w:t>R</w:t>
      </w:r>
      <w:r>
        <w:rPr>
          <w:rFonts w:ascii="Arial" w:hAnsi="Arial" w:cs="Arial" w:eastAsia="Arial"/>
          <w:sz w:val="42"/>
          <w:szCs w:val="42"/>
          <w:color w:val="2A281F"/>
          <w:spacing w:val="-55"/>
          <w:w w:val="100"/>
          <w:b/>
          <w:bCs/>
        </w:rPr>
        <w:t> </w:t>
      </w:r>
      <w:r>
        <w:rPr>
          <w:rFonts w:ascii="Arial" w:hAnsi="Arial" w:cs="Arial" w:eastAsia="Arial"/>
          <w:sz w:val="38"/>
          <w:szCs w:val="38"/>
          <w:color w:val="2A281F"/>
          <w:spacing w:val="0"/>
          <w:w w:val="104"/>
          <w:b/>
          <w:bCs/>
          <w:i/>
        </w:rPr>
        <w:t>1</w:t>
      </w:r>
      <w:r>
        <w:rPr>
          <w:rFonts w:ascii="Arial" w:hAnsi="Arial" w:cs="Arial" w:eastAsia="Arial"/>
          <w:sz w:val="38"/>
          <w:szCs w:val="38"/>
          <w:color w:val="2A281F"/>
          <w:spacing w:val="7"/>
          <w:w w:val="103"/>
          <w:b/>
          <w:bCs/>
          <w:i/>
        </w:rPr>
        <w:t>\</w:t>
      </w:r>
      <w:r>
        <w:rPr>
          <w:rFonts w:ascii="Arial" w:hAnsi="Arial" w:cs="Arial" w:eastAsia="Arial"/>
          <w:sz w:val="42"/>
          <w:szCs w:val="42"/>
          <w:color w:val="2A281F"/>
          <w:spacing w:val="0"/>
          <w:w w:val="96"/>
          <w:b/>
          <w:bCs/>
        </w:rPr>
        <w:t>T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62" w:lineRule="exact"/>
        <w:ind w:right="99"/>
        <w:jc w:val="right"/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41"/>
          <w:szCs w:val="41"/>
          <w:color w:val="2A281F"/>
          <w:spacing w:val="0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41"/>
          <w:szCs w:val="41"/>
          <w:color w:val="2A281F"/>
          <w:spacing w:val="0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41"/>
          <w:szCs w:val="41"/>
          <w:color w:val="2A281F"/>
          <w:spacing w:val="4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1"/>
          <w:szCs w:val="41"/>
          <w:color w:val="2A281F"/>
          <w:spacing w:val="0"/>
          <w:w w:val="114"/>
          <w:b/>
          <w:bCs/>
          <w:position w:val="-1"/>
        </w:rPr>
        <w:t>6503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  <w:position w:val="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left="1531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>Diese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>Heft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>nac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>Benutzun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>wiede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>hinte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>Klemme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>rechte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>Seite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>Gerate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4"/>
        </w:rPr>
        <w:t>stecken.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1160" w:right="16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9" w:after="0" w:line="240" w:lineRule="auto"/>
        <w:ind w:left="106" w:right="13652"/>
        <w:jc w:val="both"/>
        <w:rPr>
          <w:rFonts w:ascii="Times New Roman" w:hAnsi="Times New Roman" w:cs="Times New Roman" w:eastAsia="Times New Roman"/>
          <w:sz w:val="39"/>
          <w:szCs w:val="39"/>
        </w:rPr>
      </w:pPr>
      <w:rPr/>
      <w:r>
        <w:rPr>
          <w:rFonts w:ascii="Times New Roman" w:hAnsi="Times New Roman" w:cs="Times New Roman" w:eastAsia="Times New Roman"/>
          <w:sz w:val="39"/>
          <w:szCs w:val="39"/>
          <w:color w:val="312F28"/>
          <w:spacing w:val="0"/>
          <w:w w:val="103"/>
        </w:rPr>
        <w:t>Messanleitung</w:t>
      </w:r>
      <w:r>
        <w:rPr>
          <w:rFonts w:ascii="Times New Roman" w:hAnsi="Times New Roman" w:cs="Times New Roman" w:eastAsia="Times New Roman"/>
          <w:sz w:val="39"/>
          <w:szCs w:val="39"/>
          <w:color w:val="000000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1" w:lineRule="auto"/>
        <w:ind w:left="101" w:right="27" w:firstLine="21"/>
        <w:jc w:val="both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Diese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6"/>
        </w:rPr>
        <w:t>Messanleitun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10"/>
          <w:w w:val="106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umfasst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94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6"/>
        </w:rPr>
        <w:t>gebrauchlichste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6"/>
        </w:rPr>
        <w:t>n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98"/>
          <w:w w:val="106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6"/>
        </w:rPr>
        <w:t>Messarten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6"/>
        </w:rPr>
        <w:t>,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10"/>
          <w:w w:val="106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mit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dem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PM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6503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9"/>
        </w:rPr>
        <w:t>durch­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fiihrba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sind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5"/>
        </w:rPr>
        <w:t>Ausgangsstellun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5"/>
        </w:rPr>
        <w:t>g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mlisse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alle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Taste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ungedriickt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sei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8"/>
        </w:rPr>
        <w:t>Drehknqpfe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3"/>
          <w:w w:val="108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6"/>
        </w:rPr>
        <w:t>s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-14"/>
          <w:w w:val="105"/>
        </w:rPr>
        <w:t>i</w:t>
      </w:r>
      <w:r>
        <w:rPr>
          <w:rFonts w:ascii="Times New Roman" w:hAnsi="Times New Roman" w:cs="Times New Roman" w:eastAsia="Times New Roman"/>
          <w:sz w:val="38"/>
          <w:szCs w:val="38"/>
          <w:color w:val="4B4942"/>
          <w:spacing w:val="-10"/>
          <w:w w:val="115"/>
        </w:rPr>
        <w:t>n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16"/>
        </w:rPr>
        <w:t>d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9"/>
        </w:rPr>
        <w:t>markierte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76"/>
          <w:w w:val="109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Positione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einzustellen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Vor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jede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Messun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zuerst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Wahl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PNP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11"/>
        </w:rPr>
        <w:t>od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-10"/>
          <w:w w:val="110"/>
        </w:rPr>
        <w:t>e</w:t>
      </w:r>
      <w:r>
        <w:rPr>
          <w:rFonts w:ascii="Times New Roman" w:hAnsi="Times New Roman" w:cs="Times New Roman" w:eastAsia="Times New Roman"/>
          <w:sz w:val="38"/>
          <w:szCs w:val="38"/>
          <w:color w:val="4B4942"/>
          <w:spacing w:val="0"/>
          <w:w w:val="127"/>
        </w:rPr>
        <w:t>r</w:t>
      </w:r>
      <w:r>
        <w:rPr>
          <w:rFonts w:ascii="Times New Roman" w:hAnsi="Times New Roman" w:cs="Times New Roman" w:eastAsia="Times New Roman"/>
          <w:sz w:val="38"/>
          <w:szCs w:val="38"/>
          <w:color w:val="4B4942"/>
          <w:spacing w:val="0"/>
          <w:w w:val="127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NPN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8"/>
        </w:rPr>
        <w:t>vornehmen;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-8"/>
          <w:w w:val="108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dan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mit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Taste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92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"POWER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ON"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7"/>
        </w:rPr>
        <w:t>einschalten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35"/>
          <w:w w:val="107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7"/>
        </w:rPr>
        <w:t>Nachfolgen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16"/>
          <w:w w:val="107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4"/>
        </w:rPr>
        <w:t>Geriitebedie­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nung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Reihenfolge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8"/>
        </w:rPr>
        <w:t>Numerierun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49"/>
          <w:w w:val="108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7"/>
        </w:rPr>
        <w:t>durchftihre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-9"/>
          <w:w w:val="108"/>
        </w:rPr>
        <w:t>n</w:t>
      </w:r>
      <w:r>
        <w:rPr>
          <w:rFonts w:ascii="Times New Roman" w:hAnsi="Times New Roman" w:cs="Times New Roman" w:eastAsia="Times New Roman"/>
          <w:sz w:val="38"/>
          <w:szCs w:val="38"/>
          <w:color w:val="4B4942"/>
          <w:spacing w:val="0"/>
          <w:w w:val="143"/>
        </w:rPr>
        <w:t>.</w:t>
      </w:r>
      <w:r>
        <w:rPr>
          <w:rFonts w:ascii="Times New Roman" w:hAnsi="Times New Roman" w:cs="Times New Roman" w:eastAsia="Times New Roman"/>
          <w:sz w:val="38"/>
          <w:szCs w:val="38"/>
          <w:color w:val="4B494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82"/>
        </w:rPr>
        <w:t>·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6" w:after="0" w:line="240" w:lineRule="auto"/>
        <w:ind w:left="138" w:right="1340"/>
        <w:jc w:val="both"/>
        <w:rPr>
          <w:rFonts w:ascii="Times New Roman" w:hAnsi="Times New Roman" w:cs="Times New Roman" w:eastAsia="Times New Roman"/>
          <w:sz w:val="39"/>
          <w:szCs w:val="39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Taste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79773F"/>
          <w:spacing w:val="0"/>
          <w:w w:val="38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79773F"/>
          <w:spacing w:val="0"/>
          <w:w w:val="38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79773F"/>
          <w:spacing w:val="9"/>
          <w:w w:val="38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312F28"/>
          <w:spacing w:val="0"/>
          <w:w w:val="100"/>
        </w:rPr>
        <w:t>X5</w:t>
      </w:r>
      <w:r>
        <w:rPr>
          <w:rFonts w:ascii="Times New Roman" w:hAnsi="Times New Roman" w:cs="Times New Roman" w:eastAsia="Times New Roman"/>
          <w:sz w:val="39"/>
          <w:szCs w:val="39"/>
          <w:color w:val="312F28"/>
          <w:spacing w:val="96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ist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fii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aile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Messbereiche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anwendbar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mit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8"/>
        </w:rPr>
        <w:t>Ausnahme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-62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C8C89E"/>
          <w:spacing w:val="0"/>
          <w:w w:val="52"/>
        </w:rPr>
        <w:t>.</w:t>
      </w:r>
      <w:r>
        <w:rPr>
          <w:rFonts w:ascii="Times New Roman" w:hAnsi="Times New Roman" w:cs="Times New Roman" w:eastAsia="Times New Roman"/>
          <w:sz w:val="38"/>
          <w:szCs w:val="38"/>
          <w:color w:val="C8C89E"/>
          <w:spacing w:val="15"/>
          <w:w w:val="52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bei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Messun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312F28"/>
          <w:spacing w:val="0"/>
          <w:w w:val="118"/>
        </w:rPr>
        <w:t>,SC</w:t>
      </w:r>
      <w:r>
        <w:rPr>
          <w:rFonts w:ascii="Times New Roman" w:hAnsi="Times New Roman" w:cs="Times New Roman" w:eastAsia="Times New Roman"/>
          <w:sz w:val="39"/>
          <w:szCs w:val="39"/>
          <w:color w:val="312F28"/>
          <w:spacing w:val="-40"/>
          <w:w w:val="119"/>
        </w:rPr>
        <w:t>"</w:t>
      </w:r>
      <w:r>
        <w:rPr>
          <w:rFonts w:ascii="Times New Roman" w:hAnsi="Times New Roman" w:cs="Times New Roman" w:eastAsia="Times New Roman"/>
          <w:sz w:val="39"/>
          <w:szCs w:val="39"/>
          <w:color w:val="312F28"/>
          <w:spacing w:val="0"/>
          <w:w w:val="152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35" w:lineRule="exact"/>
        <w:ind w:left="10347" w:right="5693"/>
        <w:jc w:val="center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AEAC87"/>
          <w:spacing w:val="-19"/>
          <w:w w:val="135"/>
          <w:i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726E57"/>
          <w:spacing w:val="0"/>
          <w:w w:val="111"/>
          <w:i/>
        </w:rPr>
        <w:t>.t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6840" w:h="11900" w:orient="landscape"/>
          <w:pgMar w:top="1100" w:bottom="280" w:left="320" w:right="320"/>
        </w:sectPr>
      </w:pPr>
      <w:rPr/>
    </w:p>
    <w:p>
      <w:pPr>
        <w:spacing w:before="11" w:after="0" w:line="366" w:lineRule="auto"/>
        <w:ind w:left="122" w:right="1418" w:firstLine="-5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10"/>
        </w:rPr>
        <w:t>MESSUNGEN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5"/>
        </w:rPr>
        <w:t>Kurzschlussmessun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5"/>
        </w:rPr>
        <w:t>g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2"/>
          <w:w w:val="105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10"/>
        </w:rPr>
        <w:t>SC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3" w:after="0" w:line="240" w:lineRule="auto"/>
        <w:ind w:left="111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222"/>
        </w:rPr>
        <w:t>-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-88"/>
          <w:w w:val="222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Taste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"SC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7"/>
        </w:rPr>
        <w:t>driicken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48" w:after="0" w:line="240" w:lineRule="auto"/>
        <w:ind w:left="111" w:right="-97"/>
        <w:jc w:val="left"/>
        <w:tabs>
          <w:tab w:pos="2980" w:val="left"/>
        </w:tabs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233"/>
        </w:rPr>
        <w:t>-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-92"/>
          <w:w w:val="233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8"/>
        </w:rPr>
        <w:t>Ohmwert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65"/>
          <w:w w:val="108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au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-69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n-Skala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5"/>
        </w:rPr>
        <w:t>ablesen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58" w:lineRule="exact"/>
        <w:ind w:left="1312" w:right="5003" w:firstLine="-1312"/>
        <w:jc w:val="left"/>
        <w:rPr>
          <w:rFonts w:ascii="Times New Roman" w:hAnsi="Times New Roman" w:cs="Times New Roman" w:eastAsia="Times New Roman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Daten: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23"/>
          <w:w w:val="108"/>
        </w:rPr>
        <w:t>V</w:t>
      </w:r>
      <w:r>
        <w:rPr>
          <w:rFonts w:ascii="Arial" w:hAnsi="Arial" w:cs="Arial" w:eastAsia="Arial"/>
          <w:sz w:val="28"/>
          <w:szCs w:val="28"/>
          <w:color w:val="312F28"/>
          <w:spacing w:val="0"/>
          <w:w w:val="65"/>
        </w:rPr>
        <w:t>c:m</w:t>
      </w:r>
      <w:r>
        <w:rPr>
          <w:rFonts w:ascii="Arial" w:hAnsi="Arial" w:cs="Arial" w:eastAsia="Arial"/>
          <w:sz w:val="28"/>
          <w:szCs w:val="28"/>
          <w:color w:val="312F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312F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color w:val="312F28"/>
          <w:spacing w:val="0"/>
          <w:w w:val="59"/>
        </w:rPr>
        <w:t>==</w:t>
      </w:r>
      <w:r>
        <w:rPr>
          <w:rFonts w:ascii="Times New Roman" w:hAnsi="Times New Roman" w:cs="Times New Roman" w:eastAsia="Times New Roman"/>
          <w:sz w:val="49"/>
          <w:szCs w:val="49"/>
          <w:color w:val="312F28"/>
          <w:spacing w:val="0"/>
          <w:w w:val="59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color w:val="312F28"/>
          <w:spacing w:val="41"/>
          <w:w w:val="59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5"/>
        </w:rPr>
        <w:t>(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4"/>
        </w:rPr>
        <w:t>fest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5"/>
        </w:rPr>
        <w:t>)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>Anzeige</w:t>
      </w:r>
      <w:r>
        <w:rPr>
          <w:rFonts w:ascii="Times New Roman" w:hAnsi="Times New Roman" w:cs="Times New Roman" w:eastAsia="Times New Roman"/>
          <w:sz w:val="38"/>
          <w:szCs w:val="38"/>
          <w:color w:val="312F2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312F28"/>
          <w:spacing w:val="0"/>
          <w:w w:val="100"/>
        </w:rPr>
        <w:t>0-5</w:t>
      </w:r>
      <w:r>
        <w:rPr>
          <w:rFonts w:ascii="Times New Roman" w:hAnsi="Times New Roman" w:cs="Times New Roman" w:eastAsia="Times New Roman"/>
          <w:sz w:val="40"/>
          <w:szCs w:val="40"/>
          <w:color w:val="312F28"/>
          <w:spacing w:val="91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312F28"/>
          <w:spacing w:val="0"/>
          <w:w w:val="111"/>
        </w:rPr>
        <w:t>kn</w:t>
      </w:r>
      <w:r>
        <w:rPr>
          <w:rFonts w:ascii="Times New Roman" w:hAnsi="Times New Roman" w:cs="Times New Roman" w:eastAsia="Times New Roman"/>
          <w:sz w:val="40"/>
          <w:szCs w:val="4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320" w:right="320"/>
          <w:cols w:num="2" w:equalWidth="0">
            <w:col w:w="5618" w:space="1388"/>
            <w:col w:w="919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1" w:after="0" w:line="429" w:lineRule="exact"/>
        <w:ind w:left="110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pict>
          <v:group style="position:absolute;margin-left:45.039097pt;margin-top:66.005486pt;width:460.799988pt;height:262.578594pt;mso-position-horizontal-relative:page;mso-position-vertical-relative:paragraph;z-index:-696" coordorigin="901,1320" coordsize="9216,5252">
            <v:shape style="position:absolute;left:901;top:1465;width:9216;height:4320" type="#_x0000_t75">
              <v:imagedata r:id="rId13" o:title=""/>
            </v:shape>
            <v:group style="position:absolute;left:8638;top:1331;width:2;height:773" coordorigin="8638,1331" coordsize="2,773">
              <v:shape style="position:absolute;left:8638;top:1331;width:2;height:773" coordorigin="8638,1331" coordsize="0,773" path="m8638,2104l8638,1331e" filled="f" stroked="t" strokeweight="1.066498pt" strokecolor="#2B281F">
                <v:path arrowok="t"/>
              </v:shape>
            </v:group>
            <v:group style="position:absolute;left:8174;top:1576;width:2;height:565" coordorigin="8174,1576" coordsize="2,565">
              <v:shape style="position:absolute;left:8174;top:1576;width:2;height:565" coordorigin="8174,1576" coordsize="0,565" path="m8174,2141l8174,1576e" filled="f" stroked="t" strokeweight=".533249pt" strokecolor="#342F23">
                <v:path arrowok="t"/>
              </v:shape>
            </v:group>
            <v:group style="position:absolute;left:938;top:1464;width:2;height:5097" coordorigin="938,1464" coordsize="2,5097">
              <v:shape style="position:absolute;left:938;top:1464;width:2;height:5097" coordorigin="938,1464" coordsize="0,5097" path="m938,6561l938,1464e" filled="f" stroked="t" strokeweight="1.066498pt" strokecolor="#28231C">
                <v:path arrowok="t"/>
              </v:shape>
            </v:group>
            <v:group style="position:absolute;left:6926;top:1693;width:2901;height:2" coordorigin="6926,1693" coordsize="2901,2">
              <v:shape style="position:absolute;left:6926;top:1693;width:2901;height:2" coordorigin="6926,1693" coordsize="2901,0" path="m6926,1693l9827,1693e" filled="f" stroked="t" strokeweight=".799873pt" strokecolor="#97776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.567108pt;margin-top:48.011631pt;width:386.072198pt;height:.1pt;mso-position-horizontal-relative:page;mso-position-vertical-relative:paragraph;z-index:-694" coordorigin="671,960" coordsize="7721,2">
            <v:shape style="position:absolute;left:671;top:960;width:7721;height:2" coordorigin="671,960" coordsize="7721,0" path="m671,960l8393,960e" filled="f" stroked="t" strokeweight=".799873pt" strokecolor="#34342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5"/>
          <w:position w:val="-1"/>
        </w:rPr>
        <w:t>Reststrommessung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11"/>
          <w:w w:val="105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61F"/>
          <w:spacing w:val="0"/>
          <w:w w:val="100"/>
          <w:position w:val="-1"/>
        </w:rPr>
        <w:t>lcEo</w:t>
      </w:r>
      <w:r>
        <w:rPr>
          <w:rFonts w:ascii="Times New Roman" w:hAnsi="Times New Roman" w:cs="Times New Roman" w:eastAsia="Times New Roman"/>
          <w:sz w:val="31"/>
          <w:szCs w:val="31"/>
          <w:color w:val="28261F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31"/>
          <w:szCs w:val="31"/>
          <w:color w:val="28261F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61F"/>
          <w:spacing w:val="2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7"/>
          <w:w w:val="226"/>
          <w:position w:val="-1"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color w:val="49483D"/>
          <w:spacing w:val="-8"/>
          <w:w w:val="121"/>
          <w:position w:val="-1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91"/>
          <w:position w:val="-1"/>
        </w:rPr>
        <w:t>ER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92"/>
          <w:position w:val="-1"/>
        </w:rPr>
        <w:t>,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-2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61F"/>
          <w:spacing w:val="0"/>
          <w:w w:val="113"/>
          <w:position w:val="-1"/>
        </w:rPr>
        <w:t>IcEs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40" w:h="11900" w:orient="landscape"/>
          <w:pgMar w:top="1100" w:bottom="280" w:left="300" w:right="280"/>
        </w:sectPr>
      </w:pPr>
      <w:rPr/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83" w:lineRule="atLeast"/>
        <w:ind w:right="-20"/>
        <w:jc w:val="right"/>
        <w:tabs>
          <w:tab w:pos="360" w:val="left"/>
          <w:tab w:pos="680" w:val="left"/>
          <w:tab w:pos="100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4"/>
          <w:szCs w:val="14"/>
          <w:color w:val="28261F"/>
          <w:w w:val="92"/>
        </w:rPr>
        <w:t>E</w:t>
      </w:r>
      <w:r>
        <w:rPr>
          <w:rFonts w:ascii="Arial" w:hAnsi="Arial" w:cs="Arial" w:eastAsia="Arial"/>
          <w:sz w:val="14"/>
          <w:szCs w:val="14"/>
          <w:color w:val="28261F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28261F"/>
          <w:w w:val="100"/>
        </w:rPr>
      </w:r>
      <w:r>
        <w:rPr>
          <w:rFonts w:ascii="Arial" w:hAnsi="Arial" w:cs="Arial" w:eastAsia="Arial"/>
          <w:sz w:val="16"/>
          <w:szCs w:val="16"/>
          <w:color w:val="28261F"/>
          <w:w w:val="98"/>
        </w:rPr>
        <w:t>a</w:t>
      </w:r>
      <w:r>
        <w:rPr>
          <w:rFonts w:ascii="Arial" w:hAnsi="Arial" w:cs="Arial" w:eastAsia="Arial"/>
          <w:sz w:val="16"/>
          <w:szCs w:val="16"/>
          <w:color w:val="28261F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8261F"/>
          <w:w w:val="101"/>
        </w:rPr>
        <w:t>s</w:t>
      </w:r>
      <w:r>
        <w:rPr>
          <w:rFonts w:ascii="Arial" w:hAnsi="Arial" w:cs="Arial" w:eastAsia="Arial"/>
          <w:sz w:val="16"/>
          <w:szCs w:val="16"/>
          <w:color w:val="28261F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8261F"/>
          <w:w w:val="100"/>
        </w:rPr>
      </w:r>
      <w:r>
        <w:rPr>
          <w:rFonts w:ascii="Arial" w:hAnsi="Arial" w:cs="Arial" w:eastAsia="Arial"/>
          <w:sz w:val="17"/>
          <w:szCs w:val="17"/>
          <w:color w:val="7E8064"/>
          <w:spacing w:val="-20"/>
          <w:w w:val="103"/>
          <w:i/>
        </w:rPr>
        <w:t>·</w:t>
      </w:r>
      <w:r>
        <w:rPr>
          <w:rFonts w:ascii="Arial" w:hAnsi="Arial" w:cs="Arial" w:eastAsia="Arial"/>
          <w:sz w:val="17"/>
          <w:szCs w:val="17"/>
          <w:color w:val="28261F"/>
          <w:spacing w:val="0"/>
          <w:w w:val="90"/>
          <w:i/>
        </w:rPr>
        <w:t>c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pict>
          <v:group style="position:absolute;margin-left:43.165588pt;margin-top:-23.962112pt;width:367.141862pt;height:.1pt;mso-position-horizontal-relative:page;mso-position-vertical-relative:paragraph;z-index:-692" coordorigin="863,-479" coordsize="7343,2">
            <v:shape style="position:absolute;left:863;top:-479;width:7343;height:2" coordorigin="863,-479" coordsize="7343,0" path="m863,-479l8206,-479e" filled="f" stroked="t" strokeweight="1.599747pt" strokecolor="#2F2B2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2"/>
          <w:szCs w:val="12"/>
          <w:color w:val="28261F"/>
          <w:spacing w:val="0"/>
          <w:w w:val="104"/>
        </w:rPr>
        <w:t>RaE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9" w:lineRule="exact"/>
        <w:ind w:left="277" w:right="-234"/>
        <w:jc w:val="left"/>
        <w:rPr>
          <w:rFonts w:ascii="Times New Roman" w:hAnsi="Times New Roman" w:cs="Times New Roman" w:eastAsia="Times New Roman"/>
          <w:sz w:val="129"/>
          <w:szCs w:val="129"/>
        </w:rPr>
      </w:pPr>
      <w:rPr/>
      <w:r>
        <w:rPr/>
        <w:pict>
          <v:group style="position:absolute;margin-left:22.368883pt;margin-top:-183.701202pt;width:.1pt;height:288.169803pt;mso-position-horizontal-relative:page;mso-position-vertical-relative:paragraph;z-index:-693" coordorigin="447,-3674" coordsize="2,5763">
            <v:shape style="position:absolute;left:447;top:-3674;width:2;height:5763" coordorigin="447,-3674" coordsize="0,5763" path="m447,2089l447,-3674e" filled="f" stroked="t" strokeweight="1.066498pt" strokecolor="#2B2B23">
              <v:path arrowok="t"/>
            </v:shape>
          </v:group>
          <w10:wrap type="none"/>
        </w:pict>
      </w:r>
      <w:r>
        <w:rPr/>
        <w:pict>
          <v:group style="position:absolute;margin-left:39.832787pt;margin-top:-168.772888pt;width:.1pt;height:259.912635pt;mso-position-horizontal-relative:page;mso-position-vertical-relative:paragraph;z-index:-691" coordorigin="797,-3375" coordsize="2,5198">
            <v:shape style="position:absolute;left:797;top:-3375;width:2;height:5198" coordorigin="797,-3375" coordsize="0,5198" path="m797,1823l797,-3375e" filled="f" stroked="t" strokeweight="1.066498pt" strokecolor="#28231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29"/>
          <w:szCs w:val="129"/>
          <w:color w:val="BC3438"/>
          <w:spacing w:val="0"/>
          <w:w w:val="159"/>
          <w:position w:val="-91"/>
        </w:rPr>
        <w:t>•</w:t>
      </w:r>
      <w:r>
        <w:rPr>
          <w:rFonts w:ascii="Times New Roman" w:hAnsi="Times New Roman" w:cs="Times New Roman" w:eastAsia="Times New Roman"/>
          <w:sz w:val="129"/>
          <w:szCs w:val="129"/>
          <w:color w:val="000000"/>
          <w:spacing w:val="0"/>
          <w:w w:val="100"/>
          <w:position w:val="0"/>
        </w:rPr>
      </w:r>
    </w:p>
    <w:p>
      <w:pPr>
        <w:spacing w:before="11" w:after="0" w:line="240" w:lineRule="auto"/>
        <w:ind w:left="217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1"/>
          <w:szCs w:val="31"/>
          <w:color w:val="28261F"/>
          <w:spacing w:val="-5"/>
          <w:w w:val="157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color w:val="3A382F"/>
          <w:spacing w:val="0"/>
          <w:w w:val="102"/>
        </w:rPr>
        <w:t>cEo</w:t>
      </w:r>
      <w:r>
        <w:rPr>
          <w:rFonts w:ascii="Times New Roman" w:hAnsi="Times New Roman" w:cs="Times New Roman" w:eastAsia="Times New Roman"/>
          <w:sz w:val="31"/>
          <w:szCs w:val="31"/>
          <w:color w:val="3A382F"/>
          <w:spacing w:val="-13"/>
          <w:w w:val="102"/>
        </w:rPr>
        <w:t>-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11"/>
        </w:rPr>
        <w:t>Taste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5"/>
        </w:rPr>
        <w:t>drticken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564" w:right="-20"/>
        <w:jc w:val="left"/>
        <w:tabs>
          <w:tab w:pos="286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pict>
          <v:shape style="position:absolute;margin-left:521.839111pt;margin-top:10.538738pt;width:6.933333pt;height:50.133335pt;mso-position-horizontal-relative:page;mso-position-vertical-relative:paragraph;z-index:-695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71"/>
        </w:rPr>
        <w:t>OO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00"/>
        </w:rPr>
        <w:t>==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61F"/>
          <w:spacing w:val="0"/>
          <w:w w:val="102"/>
        </w:rPr>
        <w:t>lcEO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56" w:after="0" w:line="240" w:lineRule="auto"/>
        <w:ind w:left="558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28261F"/>
          <w:spacing w:val="0"/>
          <w:w w:val="100"/>
        </w:rPr>
        <w:t>100</w:t>
      </w:r>
      <w:r>
        <w:rPr>
          <w:rFonts w:ascii="Times New Roman" w:hAnsi="Times New Roman" w:cs="Times New Roman" w:eastAsia="Times New Roman"/>
          <w:sz w:val="37"/>
          <w:szCs w:val="37"/>
          <w:color w:val="28261F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F"/>
          <w:spacing w:val="0"/>
          <w:w w:val="100"/>
        </w:rPr>
        <w:t>kn-100</w:t>
      </w:r>
      <w:r>
        <w:rPr>
          <w:rFonts w:ascii="Times New Roman" w:hAnsi="Times New Roman" w:cs="Times New Roman" w:eastAsia="Times New Roman"/>
          <w:sz w:val="37"/>
          <w:szCs w:val="37"/>
          <w:color w:val="2826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F"/>
          <w:spacing w:val="0"/>
          <w:w w:val="127"/>
        </w:rPr>
        <w:t>n</w:t>
      </w:r>
      <w:r>
        <w:rPr>
          <w:rFonts w:ascii="Times New Roman" w:hAnsi="Times New Roman" w:cs="Times New Roman" w:eastAsia="Times New Roman"/>
          <w:sz w:val="37"/>
          <w:szCs w:val="37"/>
          <w:color w:val="28261F"/>
          <w:spacing w:val="14"/>
          <w:w w:val="127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45"/>
        </w:rPr>
        <w:t>==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-17"/>
          <w:w w:val="145"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color w:val="49483D"/>
          <w:spacing w:val="-8"/>
          <w:w w:val="117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85"/>
        </w:rPr>
        <w:t>ER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2" w:after="0" w:line="257" w:lineRule="auto"/>
        <w:ind w:left="222" w:right="1261" w:firstLine="309"/>
        <w:jc w:val="left"/>
        <w:tabs>
          <w:tab w:pos="2860" w:val="left"/>
        </w:tabs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Arial" w:hAnsi="Arial" w:cs="Arial" w:eastAsia="Arial"/>
          <w:sz w:val="34"/>
          <w:szCs w:val="34"/>
          <w:color w:val="28261F"/>
          <w:spacing w:val="0"/>
          <w:w w:val="100"/>
        </w:rPr>
        <w:t>0</w:t>
      </w:r>
      <w:r>
        <w:rPr>
          <w:rFonts w:ascii="Arial" w:hAnsi="Arial" w:cs="Arial" w:eastAsia="Arial"/>
          <w:sz w:val="34"/>
          <w:szCs w:val="34"/>
          <w:color w:val="28261F"/>
          <w:spacing w:val="21"/>
          <w:w w:val="100"/>
        </w:rPr>
        <w:t> </w:t>
      </w:r>
      <w:r>
        <w:rPr>
          <w:rFonts w:ascii="Arial" w:hAnsi="Arial" w:cs="Arial" w:eastAsia="Arial"/>
          <w:sz w:val="43"/>
          <w:szCs w:val="43"/>
          <w:color w:val="28261F"/>
          <w:spacing w:val="0"/>
          <w:w w:val="100"/>
        </w:rPr>
        <w:t>n</w:t>
      </w:r>
      <w:r>
        <w:rPr>
          <w:rFonts w:ascii="Arial" w:hAnsi="Arial" w:cs="Arial" w:eastAsia="Arial"/>
          <w:sz w:val="43"/>
          <w:szCs w:val="43"/>
          <w:color w:val="28261F"/>
          <w:spacing w:val="-69"/>
          <w:w w:val="100"/>
        </w:rPr>
        <w:t> </w:t>
      </w:r>
      <w:r>
        <w:rPr>
          <w:rFonts w:ascii="Arial" w:hAnsi="Arial" w:cs="Arial" w:eastAsia="Arial"/>
          <w:sz w:val="43"/>
          <w:szCs w:val="43"/>
          <w:color w:val="28261F"/>
          <w:spacing w:val="0"/>
          <w:w w:val="100"/>
        </w:rPr>
        <w:tab/>
      </w:r>
      <w:r>
        <w:rPr>
          <w:rFonts w:ascii="Arial" w:hAnsi="Arial" w:cs="Arial" w:eastAsia="Arial"/>
          <w:sz w:val="43"/>
          <w:szCs w:val="43"/>
          <w:color w:val="28261F"/>
          <w:spacing w:val="0"/>
          <w:w w:val="100"/>
        </w:rPr>
      </w:r>
      <w:r>
        <w:rPr>
          <w:rFonts w:ascii="Times New Roman" w:hAnsi="Times New Roman" w:cs="Times New Roman" w:eastAsia="Times New Roman"/>
          <w:sz w:val="31"/>
          <w:szCs w:val="31"/>
          <w:color w:val="28261F"/>
          <w:spacing w:val="0"/>
          <w:w w:val="135"/>
        </w:rPr>
        <w:t>==</w:t>
      </w:r>
      <w:r>
        <w:rPr>
          <w:rFonts w:ascii="Times New Roman" w:hAnsi="Times New Roman" w:cs="Times New Roman" w:eastAsia="Times New Roman"/>
          <w:sz w:val="31"/>
          <w:szCs w:val="31"/>
          <w:color w:val="28261F"/>
          <w:spacing w:val="-11"/>
          <w:w w:val="136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color w:val="49483D"/>
          <w:spacing w:val="-9"/>
          <w:w w:val="118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color w:val="28261F"/>
          <w:spacing w:val="0"/>
          <w:w w:val="92"/>
        </w:rPr>
        <w:t>ES</w:t>
      </w:r>
      <w:r>
        <w:rPr>
          <w:rFonts w:ascii="Times New Roman" w:hAnsi="Times New Roman" w:cs="Times New Roman" w:eastAsia="Times New Roman"/>
          <w:sz w:val="31"/>
          <w:szCs w:val="31"/>
          <w:color w:val="28261F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8"/>
        </w:rPr>
        <w:t>Messbereichtaste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-22"/>
          <w:w w:val="108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8"/>
        </w:rPr>
        <w:t>drticken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8"/>
        </w:rPr>
        <w:t>Einstellun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-6"/>
          <w:w w:val="108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2"/>
          <w:w w:val="100"/>
        </w:rPr>
        <w:t>V</w:t>
      </w:r>
      <w:r>
        <w:rPr>
          <w:rFonts w:ascii="Arial" w:hAnsi="Arial" w:cs="Arial" w:eastAsia="Arial"/>
          <w:sz w:val="27"/>
          <w:szCs w:val="27"/>
          <w:color w:val="645D4F"/>
          <w:spacing w:val="-21"/>
          <w:w w:val="100"/>
        </w:rPr>
        <w:t>c</w:t>
      </w:r>
      <w:r>
        <w:rPr>
          <w:rFonts w:ascii="Arial" w:hAnsi="Arial" w:cs="Arial" w:eastAsia="Arial"/>
          <w:sz w:val="27"/>
          <w:szCs w:val="27"/>
          <w:color w:val="3A382F"/>
          <w:spacing w:val="0"/>
          <w:w w:val="100"/>
        </w:rPr>
        <w:t>E</w:t>
      </w:r>
      <w:r>
        <w:rPr>
          <w:rFonts w:ascii="Arial" w:hAnsi="Arial" w:cs="Arial" w:eastAsia="Arial"/>
          <w:sz w:val="27"/>
          <w:szCs w:val="27"/>
          <w:color w:val="3A382F"/>
          <w:spacing w:val="0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3A382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7"/>
        </w:rPr>
        <w:t>vornehmen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7" w:after="0" w:line="240" w:lineRule="auto"/>
        <w:ind w:left="249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28261F"/>
          <w:spacing w:val="0"/>
          <w:w w:val="143"/>
        </w:rPr>
        <w:t>lc</w:t>
      </w:r>
      <w:r>
        <w:rPr>
          <w:rFonts w:ascii="Times New Roman" w:hAnsi="Times New Roman" w:cs="Times New Roman" w:eastAsia="Times New Roman"/>
          <w:sz w:val="31"/>
          <w:szCs w:val="31"/>
          <w:color w:val="28261F"/>
          <w:spacing w:val="5"/>
          <w:w w:val="143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>Bereic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>wahlen;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61F"/>
          <w:spacing w:val="0"/>
          <w:w w:val="120"/>
        </w:rPr>
        <w:t>Ic</w:t>
      </w:r>
      <w:r>
        <w:rPr>
          <w:rFonts w:ascii="Times New Roman" w:hAnsi="Times New Roman" w:cs="Times New Roman" w:eastAsia="Times New Roman"/>
          <w:sz w:val="31"/>
          <w:szCs w:val="31"/>
          <w:color w:val="28261F"/>
          <w:spacing w:val="58"/>
          <w:w w:val="12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20"/>
        </w:rPr>
        <w:t>ablesen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300" w:right="280"/>
          <w:cols w:num="3" w:equalWidth="0">
            <w:col w:w="5824" w:space="931"/>
            <w:col w:w="996" w:space="2387"/>
            <w:col w:w="6122"/>
          </w:cols>
        </w:sectPr>
      </w:pPr>
      <w:rPr/>
    </w:p>
    <w:p>
      <w:pPr>
        <w:spacing w:before="0" w:after="0" w:line="866" w:lineRule="atLeast"/>
        <w:ind w:left="6913" w:right="8612"/>
        <w:jc w:val="center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28261F"/>
          <w:spacing w:val="0"/>
          <w:w w:val="100"/>
        </w:rPr>
        <w:t>POWE</w:t>
      </w:r>
      <w:r>
        <w:rPr>
          <w:rFonts w:ascii="Arial" w:hAnsi="Arial" w:cs="Arial" w:eastAsia="Arial"/>
          <w:sz w:val="11"/>
          <w:szCs w:val="11"/>
          <w:color w:val="28261F"/>
          <w:spacing w:val="0"/>
          <w:w w:val="100"/>
        </w:rPr>
        <w:t>R</w:t>
      </w:r>
      <w:r>
        <w:rPr>
          <w:rFonts w:ascii="Arial" w:hAnsi="Arial" w:cs="Arial" w:eastAsia="Arial"/>
          <w:sz w:val="11"/>
          <w:szCs w:val="11"/>
          <w:color w:val="28261F"/>
          <w:spacing w:val="28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28261F"/>
          <w:spacing w:val="0"/>
          <w:w w:val="109"/>
        </w:rPr>
        <w:t>ON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6840" w:h="11900" w:orient="landscape"/>
          <w:pgMar w:top="1100" w:bottom="280" w:left="300" w:right="280"/>
        </w:sectPr>
      </w:pPr>
      <w:rPr/>
    </w:p>
    <w:p>
      <w:pPr>
        <w:spacing w:before="0" w:after="0" w:line="385" w:lineRule="exact"/>
        <w:ind w:right="-20"/>
        <w:jc w:val="right"/>
        <w:rPr>
          <w:rFonts w:ascii="Arial" w:hAnsi="Arial" w:cs="Arial" w:eastAsia="Arial"/>
          <w:sz w:val="40"/>
          <w:szCs w:val="40"/>
        </w:rPr>
      </w:pPr>
      <w:rPr/>
      <w:r>
        <w:rPr/>
        <w:pict>
          <v:group style="position:absolute;margin-left:50.897697pt;margin-top:25.123018pt;width:355.410386pt;height:.1pt;mso-position-horizontal-relative:page;mso-position-vertical-relative:paragraph;z-index:-690" coordorigin="1018,502" coordsize="7108,2">
            <v:shape style="position:absolute;left:1018;top:502;width:7108;height:2" coordorigin="1018,502" coordsize="7108,0" path="m1018,502l8126,502e" filled="f" stroked="t" strokeweight=".799873pt" strokecolor="#2F2F23">
              <v:path arrowok="t"/>
            </v:shape>
          </v:group>
          <w10:wrap type="none"/>
        </w:pict>
      </w:r>
      <w:r>
        <w:rPr/>
        <w:pict>
          <v:group style="position:absolute;margin-left:49.031326pt;margin-top:32.453888pt;width:358.876504pt;height:.1pt;mso-position-horizontal-relative:page;mso-position-vertical-relative:paragraph;z-index:-689" coordorigin="981,649" coordsize="7178,2">
            <v:shape style="position:absolute;left:981;top:649;width:7178;height:2" coordorigin="981,649" coordsize="7178,0" path="m981,649l8158,649e" filled="f" stroked="t" strokeweight=".799873pt" strokecolor="#2F2F2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40"/>
          <w:szCs w:val="40"/>
          <w:color w:val="28261F"/>
          <w:spacing w:val="0"/>
          <w:w w:val="138"/>
          <w:position w:val="1"/>
        </w:rPr>
        <w:t>looool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60" w:lineRule="auto"/>
        <w:ind w:left="1646" w:right="111" w:firstLine="-1493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/>
        <w:pict>
          <v:group style="position:absolute;margin-left:36.499977pt;margin-top:-13.184643pt;width:387.671944pt;height:.1pt;mso-position-horizontal-relative:page;mso-position-vertical-relative:paragraph;z-index:-688" coordorigin="730,-264" coordsize="7753,2">
            <v:shape style="position:absolute;left:730;top:-264;width:7753;height:2" coordorigin="730,-264" coordsize="7753,0" path="m730,-264l8483,-264e" filled="f" stroked="t" strokeweight=".799873pt" strokecolor="#342F2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>Dioden: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>Buchse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A382F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38"/>
          <w:szCs w:val="38"/>
          <w:color w:val="3A382F"/>
          <w:spacing w:val="0"/>
          <w:w w:val="100"/>
        </w:rPr>
        <w:t>bei</w:t>
      </w:r>
      <w:r>
        <w:rPr>
          <w:rFonts w:ascii="Times New Roman" w:hAnsi="Times New Roman" w:cs="Times New Roman" w:eastAsia="Times New Roman"/>
          <w:sz w:val="38"/>
          <w:szCs w:val="38"/>
          <w:color w:val="3A382F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>PNP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>Katode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11"/>
        </w:rPr>
        <w:t>)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0" w:after="0" w:line="442" w:lineRule="exact"/>
        <w:ind w:right="-20"/>
        <w:jc w:val="left"/>
        <w:rPr>
          <w:rFonts w:ascii="Arial" w:hAnsi="Arial" w:cs="Arial" w:eastAsia="Arial"/>
          <w:sz w:val="47"/>
          <w:szCs w:val="47"/>
        </w:rPr>
      </w:pPr>
      <w:rPr/>
      <w:r>
        <w:rPr/>
        <w:br w:type="column"/>
      </w:r>
      <w:r>
        <w:rPr>
          <w:rFonts w:ascii="Arial" w:hAnsi="Arial" w:cs="Arial" w:eastAsia="Arial"/>
          <w:sz w:val="47"/>
          <w:szCs w:val="47"/>
          <w:color w:val="28261F"/>
          <w:spacing w:val="0"/>
          <w:w w:val="138"/>
          <w:position w:val="1"/>
        </w:rPr>
        <w:t>D</w:t>
      </w:r>
      <w:r>
        <w:rPr>
          <w:rFonts w:ascii="Arial" w:hAnsi="Arial" w:cs="Arial" w:eastAsia="Arial"/>
          <w:sz w:val="47"/>
          <w:szCs w:val="47"/>
          <w:color w:val="000000"/>
          <w:spacing w:val="0"/>
          <w:w w:val="100"/>
          <w:position w:val="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5" w:right="-6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9483D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49483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49483D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8261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28261F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A382F"/>
          <w:spacing w:val="0"/>
          <w:w w:val="103"/>
        </w:rPr>
        <w:t>10S4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99" w:lineRule="atLeast"/>
        <w:ind w:left="53" w:right="91"/>
        <w:jc w:val="both"/>
        <w:rPr>
          <w:rFonts w:ascii="Times New Roman" w:hAnsi="Times New Roman" w:cs="Times New Roman" w:eastAsia="Times New Roman"/>
          <w:sz w:val="30"/>
          <w:szCs w:val="3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9"/>
          <w:szCs w:val="29"/>
          <w:color w:val="28261F"/>
          <w:spacing w:val="0"/>
          <w:w w:val="100"/>
        </w:rPr>
        <w:t>Anm.:</w:t>
      </w:r>
      <w:r>
        <w:rPr>
          <w:rFonts w:ascii="Times New Roman" w:hAnsi="Times New Roman" w:cs="Times New Roman" w:eastAsia="Times New Roman"/>
          <w:sz w:val="29"/>
          <w:szCs w:val="29"/>
          <w:color w:val="2826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2826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00"/>
        </w:rPr>
        <w:t>Fi.i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00"/>
        </w:rPr>
        <w:t>hoh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4"/>
        </w:rPr>
        <w:t>Empfindlichkeite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44"/>
          <w:w w:val="114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A382F"/>
          <w:spacing w:val="0"/>
          <w:w w:val="119"/>
        </w:rPr>
        <w:t>kann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28" w:after="0" w:line="272" w:lineRule="auto"/>
        <w:ind w:right="36" w:firstLine="69"/>
        <w:jc w:val="both"/>
        <w:rPr>
          <w:rFonts w:ascii="Arial" w:hAnsi="Arial" w:cs="Arial" w:eastAsia="Arial"/>
          <w:sz w:val="29"/>
          <w:szCs w:val="29"/>
        </w:rPr>
      </w:pPr>
      <w:rPr/>
      <w:r>
        <w:rPr/>
        <w:pict>
          <v:group style="position:absolute;margin-left:562.439636pt;margin-top:.301374pt;width:.1pt;height:19.702149pt;mso-position-horizontal-relative:page;mso-position-vertical-relative:paragraph;z-index:-687" coordorigin="11249,6" coordsize="2,394">
            <v:shape style="position:absolute;left:11249;top:6;width:2;height:394" coordorigin="11249,6" coordsize="0,394" path="m11249,400l11249,6e" filled="f" stroked="t" strokeweight="4.3957pt" strokecolor="#F4F4D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00"/>
        </w:rPr>
        <w:t>ei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C8CAAF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30"/>
          <w:szCs w:val="30"/>
          <w:color w:val="C8CAA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5"/>
        </w:rPr>
        <w:t>Verstarke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-54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49483D"/>
          <w:spacing w:val="-2"/>
          <w:w w:val="92"/>
        </w:rPr>
        <w:t>v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4"/>
        </w:rPr>
        <w:t>oltmeter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4"/>
        </w:rPr>
        <w:t>extern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4"/>
        </w:rPr>
        <w:t>  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55"/>
          <w:w w:val="114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4"/>
        </w:rPr>
        <w:t>ange-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2"/>
        </w:rPr>
        <w:t>schlosse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59"/>
          <w:w w:val="112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2"/>
        </w:rPr>
        <w:t>werden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68"/>
          <w:w w:val="112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2"/>
        </w:rPr>
        <w:t>(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2"/>
        </w:rPr>
        <w:t>1-mV-Ausschla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2"/>
        </w:rPr>
        <w:t>g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A382F"/>
          <w:spacing w:val="0"/>
          <w:w w:val="118"/>
        </w:rPr>
        <w:t>ent­</w:t>
      </w:r>
      <w:r>
        <w:rPr>
          <w:rFonts w:ascii="Times New Roman" w:hAnsi="Times New Roman" w:cs="Times New Roman" w:eastAsia="Times New Roman"/>
          <w:sz w:val="30"/>
          <w:szCs w:val="30"/>
          <w:color w:val="3A382F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5"/>
        </w:rPr>
        <w:t>spricht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74"/>
          <w:w w:val="11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00"/>
        </w:rPr>
        <w:t>einem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-9"/>
          <w:w w:val="150"/>
        </w:rPr>
        <w:t>I</w:t>
      </w:r>
      <w:r>
        <w:rPr>
          <w:rFonts w:ascii="Arial" w:hAnsi="Arial" w:cs="Arial" w:eastAsia="Arial"/>
          <w:sz w:val="27"/>
          <w:szCs w:val="27"/>
          <w:color w:val="3A382F"/>
          <w:spacing w:val="0"/>
          <w:w w:val="106"/>
        </w:rPr>
        <w:t>cE</w:t>
      </w:r>
      <w:r>
        <w:rPr>
          <w:rFonts w:ascii="Arial" w:hAnsi="Arial" w:cs="Arial" w:eastAsia="Arial"/>
          <w:sz w:val="27"/>
          <w:szCs w:val="27"/>
          <w:color w:val="3A382F"/>
          <w:spacing w:val="0"/>
          <w:w w:val="107"/>
        </w:rPr>
        <w:t>o</w:t>
      </w:r>
      <w:r>
        <w:rPr>
          <w:rFonts w:ascii="Arial" w:hAnsi="Arial" w:cs="Arial" w:eastAsia="Arial"/>
          <w:sz w:val="27"/>
          <w:szCs w:val="27"/>
          <w:color w:val="3A382F"/>
          <w:spacing w:val="0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3A382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00"/>
        </w:rPr>
        <w:t>von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3"/>
        </w:rPr>
        <w:t>0,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-18"/>
          <w:w w:val="113"/>
        </w:rPr>
        <w:t>5</w:t>
      </w:r>
      <w:r>
        <w:rPr>
          <w:rFonts w:ascii="Arial" w:hAnsi="Arial" w:cs="Arial" w:eastAsia="Arial"/>
          <w:sz w:val="29"/>
          <w:szCs w:val="29"/>
          <w:color w:val="3A382F"/>
          <w:spacing w:val="0"/>
          <w:w w:val="136"/>
          <w:i/>
        </w:rPr>
        <w:t>ItA</w:t>
      </w:r>
      <w:r>
        <w:rPr>
          <w:rFonts w:ascii="Arial" w:hAnsi="Arial" w:cs="Arial" w:eastAsia="Arial"/>
          <w:sz w:val="29"/>
          <w:szCs w:val="29"/>
          <w:color w:val="3A382F"/>
          <w:spacing w:val="0"/>
          <w:w w:val="137"/>
          <w:i/>
        </w:rPr>
        <w:t>)</w:t>
      </w:r>
      <w:r>
        <w:rPr>
          <w:rFonts w:ascii="Arial" w:hAnsi="Arial" w:cs="Arial" w:eastAsia="Arial"/>
          <w:sz w:val="29"/>
          <w:szCs w:val="29"/>
          <w:color w:val="3A382F"/>
          <w:spacing w:val="0"/>
          <w:w w:val="136"/>
          <w:i/>
        </w:rPr>
        <w:t>.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0" w:after="0" w:line="389" w:lineRule="exact"/>
        <w:ind w:left="75" w:right="79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00"/>
          <w:position w:val="5"/>
        </w:rPr>
        <w:t>Siebe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56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5"/>
          <w:position w:val="5"/>
        </w:rPr>
        <w:t>auc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5"/>
          <w:position w:val="5"/>
        </w:rPr>
        <w:t>h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48"/>
          <w:w w:val="115"/>
          <w:position w:val="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5"/>
          <w:position w:val="5"/>
        </w:rPr>
        <w:t>Kapitel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32"/>
          <w:w w:val="115"/>
          <w:position w:val="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8261F"/>
          <w:spacing w:val="0"/>
          <w:w w:val="100"/>
          <w:position w:val="5"/>
        </w:rPr>
        <w:t>VII.</w:t>
      </w:r>
      <w:r>
        <w:rPr>
          <w:rFonts w:ascii="Times New Roman" w:hAnsi="Times New Roman" w:cs="Times New Roman" w:eastAsia="Times New Roman"/>
          <w:sz w:val="32"/>
          <w:szCs w:val="32"/>
          <w:color w:val="28261F"/>
          <w:spacing w:val="0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8261F"/>
          <w:spacing w:val="30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8261F"/>
          <w:spacing w:val="-20"/>
          <w:w w:val="100"/>
          <w:position w:val="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28261F"/>
          <w:spacing w:val="0"/>
          <w:w w:val="100"/>
          <w:position w:val="-4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color w:val="28261F"/>
          <w:spacing w:val="0"/>
          <w:w w:val="100"/>
          <w:position w:val="-4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color w:val="28261F"/>
          <w:spacing w:val="23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A382F"/>
          <w:spacing w:val="0"/>
          <w:w w:val="100"/>
          <w:position w:val="5"/>
        </w:rPr>
        <w:t>und</w:t>
      </w:r>
      <w:r>
        <w:rPr>
          <w:rFonts w:ascii="Times New Roman" w:hAnsi="Times New Roman" w:cs="Times New Roman" w:eastAsia="Times New Roman"/>
          <w:sz w:val="30"/>
          <w:szCs w:val="30"/>
          <w:color w:val="3A382F"/>
          <w:spacing w:val="0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A382F"/>
          <w:spacing w:val="50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A382F"/>
          <w:spacing w:val="0"/>
          <w:w w:val="115"/>
          <w:position w:val="5"/>
        </w:rPr>
        <w:t>VIII.</w:t>
      </w:r>
      <w:r>
        <w:rPr>
          <w:rFonts w:ascii="Times New Roman" w:hAnsi="Times New Roman" w:cs="Times New Roman" w:eastAsia="Times New Roman"/>
          <w:sz w:val="32"/>
          <w:szCs w:val="32"/>
          <w:color w:val="3A382F"/>
          <w:spacing w:val="22"/>
          <w:w w:val="115"/>
          <w:position w:val="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A382F"/>
          <w:spacing w:val="0"/>
          <w:w w:val="115"/>
          <w:position w:val="5"/>
        </w:rPr>
        <w:t>C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39" w:lineRule="exact"/>
        <w:ind w:left="80" w:right="3788"/>
        <w:jc w:val="both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Arial" w:hAnsi="Arial" w:cs="Arial" w:eastAsia="Arial"/>
          <w:sz w:val="28"/>
          <w:szCs w:val="28"/>
          <w:color w:val="28261F"/>
          <w:spacing w:val="0"/>
          <w:w w:val="100"/>
        </w:rPr>
        <w:t>der</w:t>
      </w:r>
      <w:r>
        <w:rPr>
          <w:rFonts w:ascii="Arial" w:hAnsi="Arial" w:cs="Arial" w:eastAsia="Arial"/>
          <w:sz w:val="28"/>
          <w:szCs w:val="28"/>
          <w:color w:val="28261F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2826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2"/>
        </w:rPr>
        <w:t>Anleitung.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840" w:h="11900" w:orient="landscape"/>
          <w:pgMar w:top="1100" w:bottom="280" w:left="300" w:right="280"/>
          <w:cols w:num="3" w:equalWidth="0">
            <w:col w:w="6041" w:space="1049"/>
            <w:col w:w="823" w:space="2409"/>
            <w:col w:w="5938"/>
          </w:cols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40" w:h="11900" w:orient="landscape"/>
          <w:pgMar w:top="1100" w:bottom="280" w:left="0" w:right="200"/>
        </w:sectPr>
      </w:pPr>
      <w:rPr/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5" w:lineRule="auto"/>
        <w:ind w:left="5137" w:right="-73" w:firstLine="-3102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pict>
          <v:group style="position:absolute;margin-left:1.525694pt;margin-top:-45.727249pt;width:.1pt;height:405.027493pt;mso-position-horizontal-relative:page;mso-position-vertical-relative:paragraph;z-index:-684" coordorigin="31,-915" coordsize="2,8101">
            <v:shape style="position:absolute;left:31;top:-915;width:2;height:8101" coordorigin="31,-915" coordsize="0,8101" path="m31,7186l31,-915e" filled="f" stroked="t" strokeweight="2.835751pt" strokecolor="#5B574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Date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fii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90"/>
        </w:rPr>
        <w:t>lcE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9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24"/>
          <w:w w:val="9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Vn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Messbereiche: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8241C"/>
          <w:spacing w:val="0"/>
          <w:w w:val="100"/>
          <w:i/>
        </w:rPr>
        <w:t>50.uA</w:t>
      </w:r>
      <w:r>
        <w:rPr>
          <w:rFonts w:ascii="Times New Roman" w:hAnsi="Times New Roman" w:cs="Times New Roman" w:eastAsia="Times New Roman"/>
          <w:sz w:val="30"/>
          <w:szCs w:val="30"/>
          <w:color w:val="28241C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30"/>
          <w:szCs w:val="30"/>
          <w:color w:val="28241C"/>
          <w:spacing w:val="6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.5mA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8"/>
        </w:rPr>
        <w:t>5mA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VeE: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0-150V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96"/>
        </w:rPr>
        <w:t>:rviessbereiche: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48"/>
          <w:w w:val="96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5V,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4"/>
        </w:rPr>
        <w:t>50V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035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109.611443pt;margin-top:37.559616pt;width:316.295336pt;height:.1pt;mso-position-horizontal-relative:page;mso-position-vertical-relative:paragraph;z-index:-683" coordorigin="2192,751" coordsize="6326,2">
            <v:shape style="position:absolute;left:2192;top:751;width:6326;height:2" coordorigin="2192,751" coordsize="6326,0" path="m2192,751l8518,751e" filled="f" stroked="t" strokeweight=".654404pt" strokecolor="#383428">
              <v:path arrowok="t"/>
            </v:shape>
          </v:group>
          <w10:wrap type="none"/>
        </w:pict>
      </w:r>
      <w:r>
        <w:rPr/>
        <w:pict>
          <v:group style="position:absolute;margin-left:122.26326pt;margin-top:51.845726pt;width:292.736788pt;height:.1pt;mso-position-horizontal-relative:page;mso-position-vertical-relative:paragraph;z-index:-681" coordorigin="2445,1037" coordsize="5855,2">
            <v:shape style="position:absolute;left:2445;top:1037;width:5855;height:2" coordorigin="2445,1037" coordsize="5855,0" path="m2445,1037l8300,1037e" filled="f" stroked="t" strokeweight=".654404pt" strokecolor="#2F2B2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0"/>
          <w:szCs w:val="30"/>
          <w:color w:val="28241C"/>
          <w:spacing w:val="0"/>
          <w:w w:val="100"/>
          <w:b/>
          <w:bCs/>
        </w:rPr>
        <w:t>Durchbruchspannun</w:t>
      </w:r>
      <w:r>
        <w:rPr>
          <w:rFonts w:ascii="Times New Roman" w:hAnsi="Times New Roman" w:cs="Times New Roman" w:eastAsia="Times New Roman"/>
          <w:sz w:val="30"/>
          <w:szCs w:val="30"/>
          <w:color w:val="28241C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30"/>
          <w:szCs w:val="30"/>
          <w:color w:val="28241C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8241C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8241C"/>
          <w:spacing w:val="-4"/>
          <w:w w:val="11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28241C"/>
          <w:spacing w:val="0"/>
          <w:w w:val="132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" w:after="0" w:line="448" w:lineRule="exact"/>
        <w:ind w:left="9" w:right="-20"/>
        <w:jc w:val="left"/>
        <w:rPr>
          <w:rFonts w:ascii="Times New Roman" w:hAnsi="Times New Roman" w:cs="Times New Roman" w:eastAsia="Times New Roman"/>
          <w:sz w:val="42"/>
          <w:szCs w:val="4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42"/>
          <w:szCs w:val="42"/>
          <w:color w:val="28241C"/>
          <w:w w:val="103"/>
          <w:position w:val="-3"/>
        </w:rPr>
        <w:t>x</w:t>
      </w:r>
      <w:r>
        <w:rPr>
          <w:rFonts w:ascii="Times New Roman" w:hAnsi="Times New Roman" w:cs="Times New Roman" w:eastAsia="Times New Roman"/>
          <w:sz w:val="42"/>
          <w:szCs w:val="42"/>
          <w:color w:val="28241C"/>
          <w:spacing w:val="-57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42"/>
          <w:szCs w:val="42"/>
          <w:color w:val="413B31"/>
          <w:spacing w:val="3"/>
          <w:w w:val="100"/>
          <w:position w:val="-3"/>
        </w:rPr>
        <w:t>s</w:t>
      </w:r>
      <w:r>
        <w:rPr>
          <w:rFonts w:ascii="Times New Roman" w:hAnsi="Times New Roman" w:cs="Times New Roman" w:eastAsia="Times New Roman"/>
          <w:sz w:val="42"/>
          <w:szCs w:val="42"/>
          <w:color w:val="28241C"/>
          <w:spacing w:val="0"/>
          <w:w w:val="100"/>
          <w:position w:val="-3"/>
        </w:rPr>
        <w:t>.</w:t>
      </w:r>
      <w:r>
        <w:rPr>
          <w:rFonts w:ascii="Times New Roman" w:hAnsi="Times New Roman" w:cs="Times New Roman" w:eastAsia="Times New Roman"/>
          <w:sz w:val="42"/>
          <w:szCs w:val="42"/>
          <w:color w:val="000000"/>
          <w:spacing w:val="0"/>
          <w:w w:val="100"/>
          <w:position w:val="0"/>
        </w:rPr>
      </w:r>
    </w:p>
    <w:p>
      <w:pPr>
        <w:spacing w:before="0" w:after="0" w:line="425" w:lineRule="exact"/>
        <w:ind w:left="519" w:right="-20"/>
        <w:jc w:val="left"/>
        <w:rPr>
          <w:rFonts w:ascii="Times New Roman" w:hAnsi="Times New Roman" w:cs="Times New Roman" w:eastAsia="Times New Roman"/>
          <w:sz w:val="45"/>
          <w:szCs w:val="45"/>
        </w:rPr>
      </w:pPr>
      <w:rPr/>
      <w:r>
        <w:rPr>
          <w:rFonts w:ascii="Times New Roman" w:hAnsi="Times New Roman" w:cs="Times New Roman" w:eastAsia="Times New Roman"/>
          <w:sz w:val="45"/>
          <w:szCs w:val="45"/>
          <w:color w:val="28241C"/>
          <w:spacing w:val="0"/>
          <w:w w:val="109"/>
          <w:i/>
          <w:position w:val="1"/>
        </w:rPr>
        <w:t>xs.</w:t>
      </w:r>
      <w:r>
        <w:rPr>
          <w:rFonts w:ascii="Times New Roman" w:hAnsi="Times New Roman" w:cs="Times New Roman" w:eastAsia="Times New Roman"/>
          <w:sz w:val="45"/>
          <w:szCs w:val="45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pict>
          <v:group style="position:absolute;margin-left:113.344231pt;margin-top:-27.07902pt;width:376.476023pt;height:234.684829pt;mso-position-horizontal-relative:page;mso-position-vertical-relative:paragraph;z-index:-686" coordorigin="2267,-542" coordsize="7530,4694">
            <v:shape style="position:absolute;left:2267;top:-389;width:6231;height:3561" type="#_x0000_t75">
              <v:imagedata r:id="rId15" o:title=""/>
            </v:shape>
            <v:group style="position:absolute;left:8754;top:-535;width:2;height:4681" coordorigin="8754,-535" coordsize="2,4681">
              <v:shape style="position:absolute;left:8754;top:-535;width:2;height:4681" coordorigin="8754,-535" coordsize="0,4681" path="m8754,4146l8754,-535e" filled="f" stroked="t" strokeweight=".654404pt" strokecolor="#342F28">
                <v:path arrowok="t"/>
              </v:shape>
            </v:group>
            <v:group style="position:absolute;left:8470;top:161;width:1213;height:2" coordorigin="8470,161" coordsize="1213,2">
              <v:shape style="position:absolute;left:8470;top:161;width:1213;height:2" coordorigin="8470,161" coordsize="1213,0" path="m8470,161l9683,161e" filled="f" stroked="t" strokeweight=".436269pt" strokecolor="#A09C80">
                <v:path arrowok="t"/>
              </v:shape>
            </v:group>
            <v:group style="position:absolute;left:8470;top:606;width:1222;height:2" coordorigin="8470,606" coordsize="1222,2">
              <v:shape style="position:absolute;left:8470;top:606;width:1222;height:2" coordorigin="8470,606" coordsize="1222,0" path="m8470,606l9692,606e" filled="f" stroked="t" strokeweight=".436269pt" strokecolor="#9C977C">
                <v:path arrowok="t"/>
              </v:shape>
            </v:group>
            <v:group style="position:absolute;left:7947;top:1513;width:1745;height:2" coordorigin="7947,1513" coordsize="1745,2">
              <v:shape style="position:absolute;left:7947;top:1513;width:1745;height:2" coordorigin="7947,1513" coordsize="1745,0" path="m7947,1513l9692,1513e" filled="f" stroked="t" strokeweight=".436269pt" strokecolor="#9C937C">
                <v:path arrowok="t"/>
              </v:shape>
            </v:group>
            <v:group style="position:absolute;left:7694;top:2353;width:2011;height:2" coordorigin="7694,2353" coordsize="2011,2">
              <v:shape style="position:absolute;left:7694;top:2353;width:2011;height:2" coordorigin="7694,2353" coordsize="2011,0" path="m7694,2353l9705,2353e" filled="f" stroked="t" strokeweight=".436269pt" strokecolor="#9C9077">
                <v:path arrowok="t"/>
              </v:shape>
            </v:group>
            <v:group style="position:absolute;left:7973;top:2409;width:1811;height:2" coordorigin="7973,2409" coordsize="1811,2">
              <v:shape style="position:absolute;left:7973;top:2409;width:1811;height:2" coordorigin="7973,2409" coordsize="1811,0" path="m7973,2409l9783,2409e" filled="f" stroked="t" strokeweight="1.308808pt" strokecolor="#644B3B">
                <v:path arrowok="t"/>
              </v:shape>
            </v:group>
            <v:group style="position:absolute;left:5752;top:3476;width:903;height:2" coordorigin="5752,3476" coordsize="903,2">
              <v:shape style="position:absolute;left:5752;top:3476;width:903;height:2" coordorigin="5752,3476" coordsize="903,0" path="m5752,3476l6655,3476e" filled="f" stroked="t" strokeweight=".654404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7"/>
        </w:rPr>
        <w:t>Geeignete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54"/>
          <w:w w:val="107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Ic-Bereic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6"/>
        </w:rPr>
        <w:t>wahle</w:t>
      </w:r>
      <w:r>
        <w:rPr>
          <w:rFonts w:ascii="Times New Roman" w:hAnsi="Times New Roman" w:cs="Times New Roman" w:eastAsia="Times New Roman"/>
          <w:sz w:val="31"/>
          <w:szCs w:val="31"/>
          <w:color w:val="413B31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28241C"/>
          <w:spacing w:val="0"/>
          <w:w w:val="86"/>
        </w:rPr>
        <w:t>RBE;</w:t>
      </w:r>
      <w:r>
        <w:rPr>
          <w:rFonts w:ascii="Times New Roman" w:hAnsi="Times New Roman" w:cs="Times New Roman" w:eastAsia="Times New Roman"/>
          <w:sz w:val="30"/>
          <w:szCs w:val="30"/>
          <w:color w:val="28241C"/>
          <w:spacing w:val="63"/>
          <w:w w:val="86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normal: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0" w:lineRule="exact"/>
        <w:ind w:left="13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-2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-10"/>
          <w:w w:val="100"/>
          <w:position w:val="-1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  <w:position w:val="-1"/>
        </w:rPr>
        <w:t>Taste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6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5"/>
          <w:position w:val="-1"/>
        </w:rPr>
        <w:t>driicken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0" w:right="200"/>
          <w:cols w:num="2" w:equalWidth="0">
            <w:col w:w="10175" w:space="236"/>
            <w:col w:w="622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9" w:lineRule="exact"/>
        <w:ind w:left="63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101.540459pt;margin-top:-140.045898pt;width:.1pt;height:234.684751pt;mso-position-horizontal-relative:page;mso-position-vertical-relative:paragraph;z-index:-682" coordorigin="2031,-2801" coordsize="2,4694">
            <v:shape style="position:absolute;left:2031;top:-2801;width:2;height:4694" coordorigin="2031,-2801" coordsize="0,4694" path="m2031,1893l2031,-2801e" filled="f" stroked="t" strokeweight=".654404pt" strokecolor="#2F2F2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B6B182"/>
          <w:spacing w:val="0"/>
          <w:w w:val="70"/>
          <w:position w:val="-2"/>
        </w:rPr>
        <w:t>I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93" w:lineRule="exact"/>
        <w:ind w:left="68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B6B182"/>
          <w:spacing w:val="0"/>
          <w:w w:val="197"/>
        </w:rPr>
        <w:t>i'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18" w:lineRule="exact"/>
        <w:ind w:right="174"/>
        <w:jc w:val="right"/>
        <w:tabs>
          <w:tab w:pos="280" w:val="left"/>
          <w:tab w:pos="580" w:val="left"/>
          <w:tab w:pos="84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Arial" w:hAnsi="Arial" w:cs="Arial" w:eastAsia="Arial"/>
          <w:sz w:val="10"/>
          <w:szCs w:val="10"/>
          <w:color w:val="413B31"/>
          <w:w w:val="89"/>
          <w:position w:val="-1"/>
        </w:rPr>
        <w:t>E</w:t>
      </w:r>
      <w:r>
        <w:rPr>
          <w:rFonts w:ascii="Arial" w:hAnsi="Arial" w:cs="Arial" w:eastAsia="Arial"/>
          <w:sz w:val="10"/>
          <w:szCs w:val="10"/>
          <w:color w:val="413B31"/>
          <w:w w:val="100"/>
          <w:position w:val="-1"/>
        </w:rPr>
        <w:tab/>
      </w:r>
      <w:r>
        <w:rPr>
          <w:rFonts w:ascii="Arial" w:hAnsi="Arial" w:cs="Arial" w:eastAsia="Arial"/>
          <w:sz w:val="10"/>
          <w:szCs w:val="10"/>
          <w:color w:val="413B31"/>
          <w:w w:val="100"/>
          <w:position w:val="-1"/>
        </w:rPr>
      </w:r>
      <w:r>
        <w:rPr>
          <w:rFonts w:ascii="Arial" w:hAnsi="Arial" w:cs="Arial" w:eastAsia="Arial"/>
          <w:sz w:val="10"/>
          <w:szCs w:val="10"/>
          <w:color w:val="28241C"/>
          <w:w w:val="104"/>
          <w:position w:val="-1"/>
        </w:rPr>
        <w:t>B</w:t>
      </w:r>
      <w:r>
        <w:rPr>
          <w:rFonts w:ascii="Arial" w:hAnsi="Arial" w:cs="Arial" w:eastAsia="Arial"/>
          <w:sz w:val="10"/>
          <w:szCs w:val="10"/>
          <w:color w:val="28241C"/>
          <w:w w:val="100"/>
          <w:position w:val="-1"/>
        </w:rPr>
        <w:tab/>
      </w:r>
      <w:r>
        <w:rPr>
          <w:rFonts w:ascii="Arial" w:hAnsi="Arial" w:cs="Arial" w:eastAsia="Arial"/>
          <w:sz w:val="10"/>
          <w:szCs w:val="10"/>
          <w:color w:val="28241C"/>
          <w:w w:val="110"/>
          <w:position w:val="-1"/>
        </w:rPr>
        <w:t>5</w:t>
      </w:r>
      <w:r>
        <w:rPr>
          <w:rFonts w:ascii="Arial" w:hAnsi="Arial" w:cs="Arial" w:eastAsia="Arial"/>
          <w:sz w:val="10"/>
          <w:szCs w:val="10"/>
          <w:color w:val="28241C"/>
          <w:w w:val="100"/>
          <w:position w:val="-1"/>
        </w:rPr>
        <w:tab/>
      </w:r>
      <w:r>
        <w:rPr>
          <w:rFonts w:ascii="Arial" w:hAnsi="Arial" w:cs="Arial" w:eastAsia="Arial"/>
          <w:sz w:val="10"/>
          <w:szCs w:val="10"/>
          <w:color w:val="28241C"/>
          <w:w w:val="100"/>
          <w:position w:val="-1"/>
        </w:rPr>
      </w:r>
      <w:r>
        <w:rPr>
          <w:rFonts w:ascii="Times New Roman" w:hAnsi="Times New Roman" w:cs="Times New Roman" w:eastAsia="Times New Roman"/>
          <w:sz w:val="11"/>
          <w:szCs w:val="11"/>
          <w:color w:val="28241C"/>
          <w:spacing w:val="0"/>
          <w:w w:val="74"/>
          <w:i/>
          <w:position w:val="-1"/>
        </w:rPr>
        <w:t>C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319" w:lineRule="exact"/>
        <w:ind w:right="-20"/>
        <w:jc w:val="righ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28241C"/>
          <w:spacing w:val="0"/>
          <w:w w:val="140"/>
        </w:rPr>
        <w:t>looool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96" w:lineRule="exact"/>
        <w:ind w:left="485" w:right="-6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8241C"/>
          <w:spacing w:val="0"/>
          <w:w w:val="578"/>
          <w:position w:val="-1"/>
        </w:rPr>
        <w:t>A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116" w:lineRule="exact"/>
        <w:ind w:left="307" w:right="296"/>
        <w:jc w:val="center"/>
        <w:rPr>
          <w:rFonts w:ascii="Courier New" w:hAnsi="Courier New" w:cs="Courier New" w:eastAsia="Courier New"/>
          <w:sz w:val="12"/>
          <w:szCs w:val="12"/>
        </w:rPr>
      </w:pPr>
      <w:rPr/>
      <w:r>
        <w:rPr>
          <w:rFonts w:ascii="Arial" w:hAnsi="Arial" w:cs="Arial" w:eastAsia="Arial"/>
          <w:sz w:val="10"/>
          <w:szCs w:val="10"/>
          <w:color w:val="28241C"/>
          <w:w w:val="171"/>
          <w:position w:val="1"/>
        </w:rPr>
        <w:t>I</w:t>
      </w:r>
      <w:r>
        <w:rPr>
          <w:rFonts w:ascii="Arial" w:hAnsi="Arial" w:cs="Arial" w:eastAsia="Arial"/>
          <w:sz w:val="10"/>
          <w:szCs w:val="10"/>
          <w:color w:val="28241C"/>
          <w:spacing w:val="2"/>
          <w:w w:val="171"/>
          <w:position w:val="1"/>
        </w:rPr>
        <w:t>'</w:t>
      </w:r>
      <w:r>
        <w:rPr>
          <w:rFonts w:ascii="Courier New" w:hAnsi="Courier New" w:cs="Courier New" w:eastAsia="Courier New"/>
          <w:sz w:val="12"/>
          <w:szCs w:val="12"/>
          <w:color w:val="28241C"/>
          <w:spacing w:val="0"/>
          <w:w w:val="95"/>
          <w:position w:val="1"/>
        </w:rPr>
        <w:t>A</w:t>
      </w:r>
      <w:r>
        <w:rPr>
          <w:rFonts w:ascii="Courier New" w:hAnsi="Courier New" w:cs="Courier New" w:eastAsia="Courier New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136" w:lineRule="exact"/>
        <w:ind w:right="-20"/>
        <w:jc w:val="left"/>
        <w:rPr>
          <w:rFonts w:ascii="Arial" w:hAnsi="Arial" w:cs="Arial" w:eastAsia="Arial"/>
          <w:sz w:val="105"/>
          <w:szCs w:val="105"/>
        </w:rPr>
      </w:pPr>
      <w:rPr/>
      <w:r>
        <w:rPr>
          <w:rFonts w:ascii="Arial" w:hAnsi="Arial" w:cs="Arial" w:eastAsia="Arial"/>
          <w:sz w:val="105"/>
          <w:szCs w:val="105"/>
          <w:color w:val="B53133"/>
          <w:spacing w:val="0"/>
          <w:w w:val="159"/>
          <w:position w:val="-8"/>
        </w:rPr>
        <w:t>•</w:t>
      </w:r>
      <w:r>
        <w:rPr>
          <w:rFonts w:ascii="Arial" w:hAnsi="Arial" w:cs="Arial" w:eastAsia="Arial"/>
          <w:sz w:val="105"/>
          <w:szCs w:val="105"/>
          <w:color w:val="000000"/>
          <w:spacing w:val="0"/>
          <w:w w:val="100"/>
          <w:position w:val="0"/>
        </w:rPr>
      </w:r>
    </w:p>
    <w:p>
      <w:pPr>
        <w:spacing w:before="0" w:after="0" w:line="317" w:lineRule="exact"/>
        <w:ind w:left="48" w:right="-20"/>
        <w:jc w:val="left"/>
        <w:rPr>
          <w:rFonts w:ascii="Arial" w:hAnsi="Arial" w:cs="Arial" w:eastAsia="Arial"/>
          <w:sz w:val="38"/>
          <w:szCs w:val="38"/>
        </w:rPr>
      </w:pPr>
      <w:rPr/>
      <w:r>
        <w:rPr/>
        <w:pict>
          <v:group style="position:absolute;margin-left:418.381134pt;margin-top:68.717316pt;width:423.181347pt;height:6.981818pt;mso-position-horizontal-relative:page;mso-position-vertical-relative:paragraph;z-index:-685" coordorigin="8368,1374" coordsize="8464,140">
            <v:shape style="position:absolute;left:8952;top:1374;width:2321;height:140" type="#_x0000_t75">
              <v:imagedata r:id="rId16" o:title=""/>
            </v:shape>
            <v:group style="position:absolute;left:8374;top:1434;width:624;height:2" coordorigin="8374,1434" coordsize="624,2">
              <v:shape style="position:absolute;left:8374;top:1434;width:624;height:2" coordorigin="8374,1434" coordsize="624,0" path="m8374,1434l8998,1434e" filled="f" stroked="t" strokeweight=".654404pt" strokecolor="#CFCCA3">
                <v:path arrowok="t"/>
              </v:shape>
            </v:group>
            <v:group style="position:absolute;left:11227;top:1452;width:5593;height:2" coordorigin="11227,1452" coordsize="5593,2">
              <v:shape style="position:absolute;left:11227;top:1452;width:5593;height:2" coordorigin="11227,1452" coordsize="5593,0" path="m11227,1452l16820,1452e" filled="f" stroked="t" strokeweight="1.090674pt" strokecolor="#C3BC9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5.317146pt;margin-top:18.166227pt;width:289.682902pt;height:.1pt;mso-position-horizontal-relative:page;mso-position-vertical-relative:paragraph;z-index:-680" coordorigin="2506,363" coordsize="5794,2">
            <v:shape style="position:absolute;left:2506;top:363;width:5794;height:2" coordorigin="2506,363" coordsize="5794,0" path="m2506,363l8300,363e" filled="f" stroked="t" strokeweight=".654404pt" strokecolor="#2B2B1F">
              <v:path arrowok="t"/>
            </v:shape>
          </v:group>
          <w10:wrap type="none"/>
        </w:pict>
      </w:r>
      <w:r>
        <w:rPr/>
        <w:pict>
          <v:group style="position:absolute;margin-left:124.444603pt;margin-top:24.491373pt;width:291.864249pt;height:.1pt;mso-position-horizontal-relative:page;mso-position-vertical-relative:paragraph;z-index:-679" coordorigin="2489,490" coordsize="5837,2">
            <v:shape style="position:absolute;left:2489;top:490;width:5837;height:2" coordorigin="2489,490" coordsize="5837,0" path="m2489,490l8326,490e" filled="f" stroked="t" strokeweight=".654404pt" strokecolor="#2F2F23">
              <v:path arrowok="t"/>
            </v:shape>
          </v:group>
          <w10:wrap type="none"/>
        </w:pict>
      </w:r>
      <w:r>
        <w:rPr/>
        <w:pict>
          <v:group style="position:absolute;margin-left:113.319733pt;margin-top:38.777481pt;width:315.422798pt;height:.1pt;mso-position-horizontal-relative:page;mso-position-vertical-relative:paragraph;z-index:-678" coordorigin="2266,776" coordsize="6308,2">
            <v:shape style="position:absolute;left:2266;top:776;width:6308;height:2" coordorigin="2266,776" coordsize="6308,0" path="m2266,776l8575,776e" filled="f" stroked="t" strokeweight=".654404pt" strokecolor="#2F2F1F">
              <v:path arrowok="t"/>
            </v:shape>
          </v:group>
          <w10:wrap type="none"/>
        </w:pict>
      </w:r>
      <w:r>
        <w:rPr/>
        <w:pict>
          <v:group style="position:absolute;margin-left:219.333206pt;margin-top:71.275597pt;width:195.339638pt;height:.872539pt;mso-position-horizontal-relative:page;mso-position-vertical-relative:paragraph;z-index:-677" coordorigin="4387,1426" coordsize="3907,17">
            <v:group style="position:absolute;left:4395;top:1434;width:2618;height:2" coordorigin="4395,1434" coordsize="2618,2">
              <v:shape style="position:absolute;left:4395;top:1434;width:2618;height:2" coordorigin="4395,1434" coordsize="2618,0" path="m4395,1434l7013,1434e" filled="f" stroked="t" strokeweight=".872539pt" strokecolor="#CCC3A0">
                <v:path arrowok="t"/>
              </v:shape>
            </v:group>
            <v:group style="position:absolute;left:7065;top:1434;width:1222;height:2" coordorigin="7065,1434" coordsize="1222,2">
              <v:shape style="position:absolute;left:7065;top:1434;width:1222;height:2" coordorigin="7065,1434" coordsize="1222,0" path="m7065,1434l8287,1434e" filled="f" stroked="t" strokeweight=".654404pt" strokecolor="#CCC3A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38"/>
          <w:szCs w:val="38"/>
          <w:color w:val="28241C"/>
          <w:spacing w:val="0"/>
          <w:w w:val="142"/>
          <w:position w:val="2"/>
        </w:rPr>
        <w:t>D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3" w:lineRule="auto"/>
        <w:ind w:left="4" w:right="28" w:firstLine="-4"/>
        <w:jc w:val="both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-3"/>
          <w:w w:val="95"/>
        </w:rPr>
        <w:t>V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95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erhohen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bi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Strom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schnelle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7"/>
        </w:rPr>
        <w:t>zunimm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1"/>
          <w:w w:val="107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color w:val="413B31"/>
          <w:spacing w:val="0"/>
          <w:w w:val="143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413B31"/>
          <w:spacing w:val="0"/>
          <w:w w:val="143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Dan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zuriickreg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color w:val="413B31"/>
          <w:spacing w:val="9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bi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gerade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vor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4"/>
        </w:rPr>
        <w:t>diesem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Punkt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-10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28241C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28241C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824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ablesen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Siehe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auc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6"/>
        </w:rPr>
        <w:t>Kapitel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-12"/>
          <w:w w:val="100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color w:val="413B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413B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413B3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VIII.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7"/>
        </w:rPr>
        <w:t>Anleitun</w:t>
      </w:r>
      <w:r>
        <w:rPr>
          <w:rFonts w:ascii="Times New Roman" w:hAnsi="Times New Roman" w:cs="Times New Roman" w:eastAsia="Times New Roman"/>
          <w:sz w:val="31"/>
          <w:szCs w:val="31"/>
          <w:color w:val="28241C"/>
          <w:spacing w:val="-6"/>
          <w:w w:val="108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color w:val="413B31"/>
          <w:spacing w:val="0"/>
          <w:w w:val="13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840" w:h="11900" w:orient="landscape"/>
          <w:pgMar w:top="1100" w:bottom="280" w:left="0" w:right="200"/>
          <w:cols w:num="3" w:equalWidth="0">
            <w:col w:w="6852" w:space="807"/>
            <w:col w:w="832" w:space="1925"/>
            <w:col w:w="622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451" w:lineRule="exact"/>
        <w:ind w:left="199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/>
        <w:pict>
          <v:shape style="position:absolute;margin-left:143.552612pt;margin-top:54.552692pt;width:369.337189pt;height:227.412109pt;mso-position-horizontal-relative:page;mso-position-vertical-relative:paragraph;z-index:-674" type="#_x0000_t75">
            <v:imagedata r:id="rId17" o:title=""/>
          </v:shape>
        </w:pict>
      </w:r>
      <w:r>
        <w:rPr/>
        <w:pict>
          <v:group style="position:absolute;margin-left:132.598663pt;margin-top:-39.959221pt;width:51.394536pt;height:.1pt;mso-position-horizontal-relative:page;mso-position-vertical-relative:paragraph;z-index:-672" coordorigin="2652,-799" coordsize="1028,2">
            <v:shape style="position:absolute;left:2652;top:-799;width:1028;height:2" coordorigin="2652,-799" coordsize="1028,0" path="m2652,-799l3680,-799e" filled="f" stroked="t" strokeweight=".828944pt" strokecolor="#C8BC8C">
              <v:path arrowok="t"/>
            </v:shape>
          </v:group>
          <w10:wrap type="none"/>
        </w:pict>
      </w:r>
      <w:r>
        <w:rPr/>
        <w:pict>
          <v:group style="position:absolute;margin-left:131.976959pt;margin-top:47.75983pt;width:.1pt;height:221.78025pt;mso-position-horizontal-relative:page;mso-position-vertical-relative:paragraph;z-index:-671" coordorigin="2640,955" coordsize="2,4436">
            <v:shape style="position:absolute;left:2640;top:955;width:2;height:4436" coordorigin="2640,955" coordsize="0,4436" path="m2640,5391l2640,955e" filled="f" stroked="t" strokeweight=".621708pt" strokecolor="#3F3B2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9"/>
          <w:szCs w:val="29"/>
          <w:color w:val="362F24"/>
          <w:spacing w:val="0"/>
          <w:w w:val="100"/>
          <w:b/>
          <w:bCs/>
          <w:position w:val="-1"/>
        </w:rPr>
        <w:t>Kennlinienaufnahme</w:t>
      </w:r>
      <w:r>
        <w:rPr>
          <w:rFonts w:ascii="Times New Roman" w:hAnsi="Times New Roman" w:cs="Times New Roman" w:eastAsia="Times New Roman"/>
          <w:sz w:val="29"/>
          <w:szCs w:val="29"/>
          <w:color w:val="362F24"/>
          <w:spacing w:val="0"/>
          <w:w w:val="100"/>
          <w:b/>
          <w:bCs/>
          <w:position w:val="-1"/>
        </w:rPr>
        <w:t>;</w:t>
      </w:r>
      <w:r>
        <w:rPr>
          <w:rFonts w:ascii="Times New Roman" w:hAnsi="Times New Roman" w:cs="Times New Roman" w:eastAsia="Times New Roman"/>
          <w:sz w:val="29"/>
          <w:szCs w:val="29"/>
          <w:color w:val="362F24"/>
          <w:spacing w:val="58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  <w:position w:val="-1"/>
        </w:rPr>
        <w:t>Ic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37"/>
          <w:w w:val="100"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362F24"/>
          <w:spacing w:val="0"/>
          <w:w w:val="144"/>
          <w:position w:val="-1"/>
        </w:rPr>
        <w:t>=</w:t>
      </w:r>
      <w:r>
        <w:rPr>
          <w:rFonts w:ascii="Arial" w:hAnsi="Arial" w:cs="Arial" w:eastAsia="Arial"/>
          <w:sz w:val="40"/>
          <w:szCs w:val="40"/>
          <w:color w:val="362F24"/>
          <w:spacing w:val="-6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62F24"/>
          <w:spacing w:val="0"/>
          <w:w w:val="94"/>
          <w:b/>
          <w:bCs/>
          <w:position w:val="-1"/>
        </w:rPr>
        <w:t>f(</w:t>
      </w:r>
      <w:r>
        <w:rPr>
          <w:rFonts w:ascii="Times New Roman" w:hAnsi="Times New Roman" w:cs="Times New Roman" w:eastAsia="Times New Roman"/>
          <w:sz w:val="29"/>
          <w:szCs w:val="29"/>
          <w:color w:val="362F24"/>
          <w:spacing w:val="-1"/>
          <w:w w:val="94"/>
          <w:b/>
          <w:bCs/>
          <w:position w:val="-1"/>
        </w:rPr>
        <w:t>V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94"/>
          <w:position w:val="-1"/>
        </w:rPr>
        <w:t>cE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94"/>
          <w:position w:val="-1"/>
        </w:rPr>
        <w:t>)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15"/>
          <w:w w:val="94"/>
          <w:position w:val="-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62F24"/>
          <w:spacing w:val="0"/>
          <w:w w:val="100"/>
          <w:b/>
          <w:bCs/>
          <w:position w:val="-1"/>
        </w:rPr>
        <w:t>bei</w:t>
      </w:r>
      <w:r>
        <w:rPr>
          <w:rFonts w:ascii="Times New Roman" w:hAnsi="Times New Roman" w:cs="Times New Roman" w:eastAsia="Times New Roman"/>
          <w:sz w:val="29"/>
          <w:szCs w:val="29"/>
          <w:color w:val="362F24"/>
          <w:spacing w:val="2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62F24"/>
          <w:spacing w:val="0"/>
          <w:w w:val="100"/>
          <w:b/>
          <w:bCs/>
          <w:position w:val="-1"/>
        </w:rPr>
        <w:t>konstante</w:t>
      </w:r>
      <w:r>
        <w:rPr>
          <w:rFonts w:ascii="Times New Roman" w:hAnsi="Times New Roman" w:cs="Times New Roman" w:eastAsia="Times New Roman"/>
          <w:sz w:val="29"/>
          <w:szCs w:val="29"/>
          <w:color w:val="362F24"/>
          <w:spacing w:val="0"/>
          <w:w w:val="100"/>
          <w:b/>
          <w:bCs/>
          <w:position w:val="-1"/>
        </w:rPr>
        <w:t>m</w:t>
      </w:r>
      <w:r>
        <w:rPr>
          <w:rFonts w:ascii="Times New Roman" w:hAnsi="Times New Roman" w:cs="Times New Roman" w:eastAsia="Times New Roman"/>
          <w:sz w:val="29"/>
          <w:szCs w:val="29"/>
          <w:color w:val="362F24"/>
          <w:spacing w:val="12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  <w:position w:val="-1"/>
        </w:rPr>
        <w:t>IB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6840" w:h="11900" w:orient="landscape"/>
          <w:pgMar w:top="1100" w:bottom="280" w:left="2420" w:right="1680"/>
        </w:sectPr>
      </w:pPr>
      <w:rPr/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13" w:lineRule="exact"/>
        <w:ind w:right="1624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362F24"/>
          <w:spacing w:val="0"/>
          <w:w w:val="100"/>
        </w:rPr>
        <w:t>PE</w:t>
      </w:r>
      <w:r>
        <w:rPr>
          <w:rFonts w:ascii="Arial" w:hAnsi="Arial" w:cs="Arial" w:eastAsia="Arial"/>
          <w:sz w:val="10"/>
          <w:szCs w:val="10"/>
          <w:color w:val="362F24"/>
          <w:spacing w:val="0"/>
          <w:w w:val="100"/>
        </w:rPr>
        <w:t>M</w:t>
      </w:r>
      <w:r>
        <w:rPr>
          <w:rFonts w:ascii="Arial" w:hAnsi="Arial" w:cs="Arial" w:eastAsia="Arial"/>
          <w:sz w:val="10"/>
          <w:szCs w:val="10"/>
          <w:color w:val="362F24"/>
          <w:spacing w:val="0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362F24"/>
          <w:spacing w:val="0"/>
          <w:w w:val="93"/>
        </w:rPr>
        <w:t>20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Arial" w:hAnsi="Arial" w:cs="Arial" w:eastAsia="Arial"/>
          <w:sz w:val="27"/>
          <w:szCs w:val="27"/>
          <w:color w:val="362F24"/>
          <w:w w:val="104"/>
        </w:rPr>
        <w:t>R</w:t>
      </w:r>
      <w:r>
        <w:rPr>
          <w:rFonts w:ascii="Arial" w:hAnsi="Arial" w:cs="Arial" w:eastAsia="Arial"/>
          <w:sz w:val="27"/>
          <w:szCs w:val="27"/>
          <w:color w:val="362F24"/>
          <w:spacing w:val="-42"/>
          <w:w w:val="104"/>
        </w:rPr>
        <w:t>m</w:t>
      </w:r>
      <w:r>
        <w:rPr>
          <w:rFonts w:ascii="Arial" w:hAnsi="Arial" w:cs="Arial" w:eastAsia="Arial"/>
          <w:sz w:val="27"/>
          <w:szCs w:val="27"/>
          <w:color w:val="756E56"/>
          <w:spacing w:val="-48"/>
          <w:w w:val="60"/>
        </w:rPr>
        <w:t>.</w:t>
      </w:r>
      <w:r>
        <w:rPr>
          <w:rFonts w:ascii="Arial" w:hAnsi="Arial" w:cs="Arial" w:eastAsia="Arial"/>
          <w:sz w:val="27"/>
          <w:szCs w:val="27"/>
          <w:color w:val="362F24"/>
          <w:spacing w:val="0"/>
          <w:w w:val="51"/>
        </w:rPr>
        <w:t>u</w:t>
      </w:r>
      <w:r>
        <w:rPr>
          <w:rFonts w:ascii="Arial" w:hAnsi="Arial" w:cs="Arial" w:eastAsia="Arial"/>
          <w:sz w:val="27"/>
          <w:szCs w:val="27"/>
          <w:color w:val="362F24"/>
          <w:spacing w:val="0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362F24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100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62F24"/>
          <w:spacing w:val="0"/>
          <w:w w:val="84"/>
        </w:rPr>
        <w:t>n-</w:t>
      </w:r>
      <w:r>
        <w:rPr>
          <w:rFonts w:ascii="Times New Roman" w:hAnsi="Times New Roman" w:cs="Times New Roman" w:eastAsia="Times New Roman"/>
          <w:sz w:val="38"/>
          <w:szCs w:val="38"/>
          <w:color w:val="362F24"/>
          <w:spacing w:val="-58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normaal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82"/>
        </w:rPr>
        <w:t>oo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84" w:after="0" w:line="240" w:lineRule="auto"/>
        <w:ind w:left="8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Bereic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3"/>
        </w:rPr>
        <w:t>wah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-4"/>
          <w:w w:val="103"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5"/>
        </w:rPr>
        <w:t>en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97" w:after="0" w:line="240" w:lineRule="auto"/>
        <w:ind w:left="8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82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82"/>
        </w:rPr>
        <w:t>B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57"/>
          <w:w w:val="82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3"/>
        </w:rPr>
        <w:t>einstellen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362F24"/>
          <w:spacing w:val="0"/>
          <w:w w:val="107"/>
        </w:rPr>
        <w:t>VeE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-3"/>
          <w:w w:val="107"/>
        </w:rPr>
        <w:t>V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80"/>
        </w:rPr>
        <w:t>cE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5"/>
          <w:w w:val="81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3"/>
        </w:rPr>
        <w:t>Bereich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2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-6"/>
          <w:w w:val="89"/>
        </w:rPr>
        <w:t>V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89"/>
        </w:rPr>
        <w:t>cE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38"/>
          <w:w w:val="89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3"/>
        </w:rPr>
        <w:t>einstellen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23" w:after="0" w:line="240" w:lineRule="auto"/>
        <w:ind w:left="21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2"/>
        </w:rPr>
        <w:t>ablesen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2420" w:right="1680"/>
          <w:cols w:num="2" w:equalWidth="0">
            <w:col w:w="7838" w:space="356"/>
            <w:col w:w="4546"/>
          </w:cols>
        </w:sectPr>
      </w:pPr>
      <w:rPr/>
    </w:p>
    <w:p>
      <w:pPr>
        <w:spacing w:before="0" w:after="0" w:line="340" w:lineRule="exact"/>
        <w:ind w:left="220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/>
        <w:pict>
          <v:group style="position:absolute;margin-left:0pt;margin-top:96.276657pt;width:306.226975pt;height:227.412123pt;mso-position-horizontal-relative:page;mso-position-vertical-relative:page;z-index:-676" coordorigin="0,1926" coordsize="6125,4548">
            <v:shape style="position:absolute;left:3751;top:1926;width:2374;height:216" type="#_x0000_t75">
              <v:imagedata r:id="rId18" o:title=""/>
            </v:shape>
            <v:group style="position:absolute;left:8;top:1974;width:3763;height:2" coordorigin="8,1974" coordsize="3763,2">
              <v:shape style="position:absolute;left:8;top:1974;width:3763;height:2" coordorigin="8,1974" coordsize="3763,0" path="m8,1974l3771,1974e" filled="f" stroked="t" strokeweight="1.036180pt" strokecolor="#D4C8A3">
                <v:path arrowok="t"/>
              </v:shape>
              <v:shape style="position:absolute;left:0;top:3735;width:182;height:2739" type="#_x0000_t75">
                <v:imagedata r:id="rId19" o:title=""/>
              </v:shape>
            </v:group>
            <v:group style="position:absolute;left:20;top:1965;width:2;height:2056" coordorigin="20,1965" coordsize="2,2056">
              <v:shape style="position:absolute;left:20;top:1965;width:2;height:2056" coordorigin="20,1965" coordsize="0,2056" path="m20,4022l20,1965e" filled="f" stroked="t" strokeweight="1.243416pt" strokecolor="#DBCFA0">
                <v:path arrowok="t"/>
              </v:shape>
            </v:group>
            <v:group style="position:absolute;left:169;top:2681;width:2;height:1043" coordorigin="169,2681" coordsize="2,1043">
              <v:shape style="position:absolute;left:169;top:2681;width:2;height:1043" coordorigin="169,2681" coordsize="0,1043" path="m169,3724l169,2681e" filled="f" stroked="t" strokeweight="1.243416pt" strokecolor="#D4C89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.821159pt;margin-top:102.086456pt;width:825.737198pt;height:398.386169pt;mso-position-horizontal-relative:page;mso-position-vertical-relative:page;z-index:-675" coordorigin="316,2042" coordsize="16515,7968">
            <v:shape style="position:absolute;left:7735;top:2042;width:1394;height:133" type="#_x0000_t75">
              <v:imagedata r:id="rId20" o:title=""/>
            </v:shape>
            <v:shape style="position:absolute;left:15752;top:2042;width:1079;height:7968" type="#_x0000_t75">
              <v:imagedata r:id="rId21" o:title=""/>
            </v:shape>
            <v:group style="position:absolute;left:9093;top:2102;width:6665;height:2" coordorigin="9093,2102" coordsize="6665,2">
              <v:shape style="position:absolute;left:9093;top:2102;width:6665;height:2" coordorigin="9093,2102" coordsize="6665,0" path="m9093,2102l15758,2102e" filled="f" stroked="t" strokeweight="1.450652pt" strokecolor="#BCAF8C">
                <v:path arrowok="t"/>
              </v:shape>
            </v:group>
            <v:group style="position:absolute;left:2809;top:3722;width:6035;height:2" coordorigin="2809,3722" coordsize="6035,2">
              <v:shape style="position:absolute;left:2809;top:3722;width:6035;height:2" coordorigin="2809,3722" coordsize="6035,0" path="m2809,3722l8844,3722e" filled="f" stroked="t" strokeweight=".414472pt" strokecolor="#4F4B38">
                <v:path arrowok="t"/>
              </v:shape>
            </v:group>
            <v:group style="position:absolute;left:323;top:9943;width:2445;height:2" coordorigin="323,9943" coordsize="2445,2">
              <v:shape style="position:absolute;left:323;top:9943;width:2445;height:2" coordorigin="323,9943" coordsize="2445,0" path="m323,9943l2768,9943e" filled="f" stroked="t" strokeweight=".621708pt" strokecolor="#DBCFA3">
                <v:path arrowok="t"/>
              </v:shape>
            </v:group>
            <v:group style="position:absolute;left:14423;top:9928;width:1210;height:2" coordorigin="14423,9928" coordsize="1210,2">
              <v:shape style="position:absolute;left:14423;top:9928;width:1210;height:2" coordorigin="14423,9928" coordsize="1210,0" path="m14423,9928l15633,9928e" filled="f" stroked="t" strokeweight="1.243416pt" strokecolor="#E8DBAC">
                <v:path arrowok="t"/>
              </v:shape>
            </v:group>
            <v:group style="position:absolute;left:16804;top:2135;width:2;height:7804" coordorigin="16804,2135" coordsize="2,7804">
              <v:shape style="position:absolute;left:16804;top:2135;width:2;height:7804" coordorigin="16804,2135" coordsize="0,7804" path="m16804,9939l16804,2135e" filled="f" stroked="t" strokeweight="2.072360pt" strokecolor="#5B544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8.151703pt;margin-top:105.304245pt;width:74.812208pt;height:.1pt;mso-position-horizontal-relative:page;mso-position-vertical-relative:page;z-index:-673" coordorigin="563,2106" coordsize="1496,2">
            <v:shape style="position:absolute;left:563;top:2106;width:1496;height:2" coordorigin="563,2106" coordsize="1496,0" path="m563,2106l2059,2106e" filled="f" stroked="t" strokeweight=".621708pt" strokecolor="#C8B88C">
              <v:path arrowok="t"/>
            </v:shape>
          </v:group>
          <w10:wrap type="none"/>
        </w:pict>
      </w:r>
      <w:r>
        <w:rPr/>
        <w:pict>
          <v:group style="position:absolute;margin-left:1.521872pt;margin-top:413.769135pt;width:.1pt;height:59.168984pt;mso-position-horizontal-relative:page;mso-position-vertical-relative:page;z-index:-670" coordorigin="30,8275" coordsize="2,1183">
            <v:shape style="position:absolute;left:30;top:8275;width:2;height:1183" coordorigin="30,8275" coordsize="0,1183" path="m30,9459l30,8275e" filled="f" stroked="t" strokeweight=".828944pt" strokecolor="#E8DFA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Nac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dem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Eindriicke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Taste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9"/>
        </w:rPr>
        <w:t>"METER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36"/>
          <w:w w:val="109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15"/>
        </w:rPr>
        <w:t>NGE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15"/>
        </w:rPr>
        <w:t>"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abwechseln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mit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dem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Potentiomete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6"/>
          <w:w w:val="101"/>
        </w:rPr>
        <w:t>V</w:t>
      </w:r>
      <w:r>
        <w:rPr>
          <w:rFonts w:ascii="Times New Roman" w:hAnsi="Times New Roman" w:cs="Times New Roman" w:eastAsia="Times New Roman"/>
          <w:sz w:val="30"/>
          <w:szCs w:val="30"/>
          <w:color w:val="524B3B"/>
          <w:spacing w:val="-2"/>
          <w:w w:val="91"/>
        </w:rPr>
        <w:t>c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65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23" w:after="0" w:line="240" w:lineRule="auto"/>
        <w:ind w:left="215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Spannun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einstelle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dan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>Ic-Strom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5"/>
        </w:rPr>
        <w:t>ablesen.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2420" w:right="16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Sz w:w="16840" w:h="11900" w:orient="landscape"/>
          <w:pgMar w:top="1100" w:bottom="280" w:left="220" w:right="260"/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Date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13"/>
        </w:rPr>
        <w:t>fiir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40" w:after="0" w:line="240" w:lineRule="auto"/>
        <w:ind w:left="114" w:right="-97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9"/>
        </w:rPr>
        <w:t>Kennlinienaufnahme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left="11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8"/>
        </w:rPr>
        <w:t>Ic-Messbereiche: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-41"/>
          <w:w w:val="108"/>
        </w:rPr>
        <w:t> </w:t>
      </w:r>
      <w:r>
        <w:rPr>
          <w:rFonts w:ascii="Arial" w:hAnsi="Arial" w:cs="Arial" w:eastAsia="Arial"/>
          <w:sz w:val="36"/>
          <w:szCs w:val="36"/>
          <w:color w:val="2B2A21"/>
          <w:spacing w:val="0"/>
          <w:w w:val="108"/>
          <w:i/>
        </w:rPr>
        <w:t>50pA,</w:t>
      </w:r>
      <w:r>
        <w:rPr>
          <w:rFonts w:ascii="Arial" w:hAnsi="Arial" w:cs="Arial" w:eastAsia="Arial"/>
          <w:sz w:val="36"/>
          <w:szCs w:val="36"/>
          <w:color w:val="2B2A21"/>
          <w:spacing w:val="71"/>
          <w:w w:val="108"/>
          <w:i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.5mA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5mA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SOmA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9"/>
        </w:rPr>
        <w:t>.5A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97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Arial" w:hAnsi="Arial" w:cs="Arial" w:eastAsia="Arial"/>
          <w:sz w:val="38"/>
          <w:szCs w:val="38"/>
          <w:color w:val="2B2A21"/>
          <w:spacing w:val="-9"/>
          <w:w w:val="92"/>
        </w:rPr>
        <w:t>V</w:t>
      </w:r>
      <w:r>
        <w:rPr>
          <w:rFonts w:ascii="Times New Roman" w:hAnsi="Times New Roman" w:cs="Times New Roman" w:eastAsia="Times New Roman"/>
          <w:sz w:val="38"/>
          <w:szCs w:val="38"/>
          <w:color w:val="413F34"/>
          <w:spacing w:val="0"/>
          <w:w w:val="92"/>
        </w:rPr>
        <w:t>cE:</w:t>
      </w:r>
      <w:r>
        <w:rPr>
          <w:rFonts w:ascii="Times New Roman" w:hAnsi="Times New Roman" w:cs="Times New Roman" w:eastAsia="Times New Roman"/>
          <w:sz w:val="38"/>
          <w:szCs w:val="38"/>
          <w:color w:val="413F34"/>
          <w:spacing w:val="45"/>
          <w:w w:val="92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0-20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7"/>
        </w:rPr>
        <w:t>stabilisiert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68"/>
          <w:w w:val="107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20-40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7"/>
        </w:rPr>
        <w:t>Zusatzspannung.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45" w:after="0" w:line="429" w:lineRule="exact"/>
        <w:ind w:left="863" w:right="-20"/>
        <w:jc w:val="left"/>
        <w:tabs>
          <w:tab w:pos="7220" w:val="left"/>
        </w:tabs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  <w:position w:val="-1"/>
        </w:rPr>
        <w:t>Messbereiche: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6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  <w:position w:val="-1"/>
        </w:rPr>
        <w:t>.5V,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8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  <w:position w:val="-1"/>
        </w:rPr>
        <w:t>5V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  <w:position w:val="-1"/>
        </w:rPr>
        <w:t>und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2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  <w:position w:val="-1"/>
        </w:rPr>
        <w:t>50V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-4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36"/>
          <w:szCs w:val="36"/>
          <w:color w:val="2B2A21"/>
          <w:spacing w:val="0"/>
          <w:w w:val="100"/>
          <w:position w:val="-1"/>
        </w:rPr>
        <w:t>X</w:t>
      </w:r>
      <w:r>
        <w:rPr>
          <w:rFonts w:ascii="Times New Roman" w:hAnsi="Times New Roman" w:cs="Times New Roman" w:eastAsia="Times New Roman"/>
          <w:sz w:val="36"/>
          <w:szCs w:val="36"/>
          <w:color w:val="2B2A21"/>
          <w:spacing w:val="-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12"/>
          <w:position w:val="-1"/>
        </w:rPr>
        <w:t>5.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0" w:after="0" w:line="601" w:lineRule="exact"/>
        <w:ind w:right="-20"/>
        <w:jc w:val="left"/>
        <w:rPr>
          <w:rFonts w:ascii="Times New Roman" w:hAnsi="Times New Roman" w:cs="Times New Roman" w:eastAsia="Times New Roman"/>
          <w:sz w:val="53"/>
          <w:szCs w:val="5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53"/>
          <w:szCs w:val="53"/>
          <w:color w:val="2B2A21"/>
          <w:spacing w:val="0"/>
          <w:w w:val="108"/>
          <w:position w:val="-1"/>
        </w:rPr>
        <w:t>xs.</w:t>
      </w:r>
      <w:r>
        <w:rPr>
          <w:rFonts w:ascii="Times New Roman" w:hAnsi="Times New Roman" w:cs="Times New Roman" w:eastAsia="Times New Roman"/>
          <w:sz w:val="53"/>
          <w:szCs w:val="5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220" w:right="260"/>
          <w:cols w:num="3" w:equalWidth="0">
            <w:col w:w="3616" w:space="2268"/>
            <w:col w:w="8369" w:space="775"/>
            <w:col w:w="1332"/>
          </w:cols>
        </w:sectPr>
      </w:pPr>
      <w:rPr/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9" w:after="0" w:line="434" w:lineRule="exact"/>
        <w:ind w:left="5895" w:right="-20"/>
        <w:jc w:val="left"/>
        <w:tabs>
          <w:tab w:pos="6760" w:val="left"/>
        </w:tabs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9"/>
          <w:szCs w:val="39"/>
          <w:color w:val="2B2A21"/>
          <w:spacing w:val="0"/>
          <w:w w:val="81"/>
          <w:position w:val="-2"/>
        </w:rPr>
        <w:t>IB:</w:t>
      </w:r>
      <w:r>
        <w:rPr>
          <w:rFonts w:ascii="Times New Roman" w:hAnsi="Times New Roman" w:cs="Times New Roman" w:eastAsia="Times New Roman"/>
          <w:sz w:val="39"/>
          <w:szCs w:val="39"/>
          <w:color w:val="2B2A21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39"/>
          <w:szCs w:val="39"/>
          <w:color w:val="2B2A21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  <w:position w:val="-2"/>
        </w:rPr>
        <w:t>Regelbereiche: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67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10"/>
          <w:position w:val="-2"/>
        </w:rPr>
        <w:t>0-1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-15"/>
          <w:w w:val="110"/>
          <w:position w:val="-2"/>
        </w:rPr>
        <w:t>5</w:t>
      </w:r>
      <w:r>
        <w:rPr>
          <w:rFonts w:ascii="Arial" w:hAnsi="Arial" w:cs="Arial" w:eastAsia="Arial"/>
          <w:sz w:val="36"/>
          <w:szCs w:val="36"/>
          <w:color w:val="413F34"/>
          <w:spacing w:val="0"/>
          <w:w w:val="110"/>
          <w:i/>
          <w:position w:val="-2"/>
        </w:rPr>
        <w:t>f!A,</w:t>
      </w:r>
      <w:r>
        <w:rPr>
          <w:rFonts w:ascii="Arial" w:hAnsi="Arial" w:cs="Arial" w:eastAsia="Arial"/>
          <w:sz w:val="36"/>
          <w:szCs w:val="36"/>
          <w:color w:val="413F34"/>
          <w:spacing w:val="42"/>
          <w:w w:val="110"/>
          <w:i/>
          <w:position w:val="-2"/>
        </w:rPr>
        <w:t> </w:t>
      </w:r>
      <w:r>
        <w:rPr>
          <w:rFonts w:ascii="Arial" w:hAnsi="Arial" w:cs="Arial" w:eastAsia="Arial"/>
          <w:sz w:val="36"/>
          <w:szCs w:val="36"/>
          <w:color w:val="2B2A21"/>
          <w:spacing w:val="0"/>
          <w:w w:val="110"/>
          <w:i/>
          <w:position w:val="-2"/>
        </w:rPr>
        <w:t>0-150ftA,</w:t>
      </w:r>
      <w:r>
        <w:rPr>
          <w:rFonts w:ascii="Arial" w:hAnsi="Arial" w:cs="Arial" w:eastAsia="Arial"/>
          <w:sz w:val="36"/>
          <w:szCs w:val="36"/>
          <w:color w:val="2B2A21"/>
          <w:spacing w:val="3"/>
          <w:w w:val="11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10"/>
          <w:position w:val="-2"/>
        </w:rPr>
        <w:t>0-l,SmA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10"/>
          <w:position w:val="-2"/>
        </w:rPr>
        <w:t>,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37"/>
          <w:w w:val="110"/>
          <w:position w:val="-2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10"/>
          <w:position w:val="-2"/>
        </w:rPr>
        <w:t>0-15mA.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0" w:after="0" w:line="527" w:lineRule="exact"/>
        <w:ind w:left="6753" w:right="-20"/>
        <w:jc w:val="left"/>
        <w:tabs>
          <w:tab w:pos="13400" w:val="left"/>
        </w:tabs>
        <w:rPr>
          <w:rFonts w:ascii="Times New Roman" w:hAnsi="Times New Roman" w:cs="Times New Roman" w:eastAsia="Times New Roman"/>
          <w:sz w:val="53"/>
          <w:szCs w:val="53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  <w:position w:val="1"/>
        </w:rPr>
        <w:t>Messbereiche: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79"/>
          <w:w w:val="100"/>
          <w:position w:val="1"/>
        </w:rPr>
        <w:t> </w:t>
      </w:r>
      <w:r>
        <w:rPr>
          <w:rFonts w:ascii="Arial" w:hAnsi="Arial" w:cs="Arial" w:eastAsia="Arial"/>
          <w:sz w:val="36"/>
          <w:szCs w:val="36"/>
          <w:color w:val="2B2A21"/>
          <w:spacing w:val="0"/>
          <w:w w:val="114"/>
          <w:i/>
          <w:position w:val="1"/>
        </w:rPr>
        <w:t>50ftA,</w:t>
      </w:r>
      <w:r>
        <w:rPr>
          <w:rFonts w:ascii="Arial" w:hAnsi="Arial" w:cs="Arial" w:eastAsia="Arial"/>
          <w:sz w:val="36"/>
          <w:szCs w:val="36"/>
          <w:color w:val="2B2A21"/>
          <w:spacing w:val="55"/>
          <w:w w:val="114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  <w:position w:val="1"/>
        </w:rPr>
        <w:t>.5mA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  <w:position w:val="1"/>
        </w:rPr>
        <w:t>,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5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  <w:position w:val="1"/>
        </w:rPr>
        <w:t>5mA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-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53"/>
          <w:szCs w:val="53"/>
          <w:color w:val="2B2A21"/>
          <w:spacing w:val="0"/>
          <w:w w:val="110"/>
          <w:position w:val="1"/>
        </w:rPr>
        <w:t>xs.</w:t>
      </w:r>
      <w:r>
        <w:rPr>
          <w:rFonts w:ascii="Times New Roman" w:hAnsi="Times New Roman" w:cs="Times New Roman" w:eastAsia="Times New Roman"/>
          <w:sz w:val="53"/>
          <w:szCs w:val="53"/>
          <w:color w:val="000000"/>
          <w:spacing w:val="0"/>
          <w:w w:val="100"/>
          <w:position w:val="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5836" w:right="6514"/>
        <w:jc w:val="center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Arial" w:hAnsi="Arial" w:cs="Arial" w:eastAsia="Arial"/>
          <w:sz w:val="38"/>
          <w:szCs w:val="38"/>
          <w:color w:val="2B2A21"/>
          <w:spacing w:val="1"/>
          <w:w w:val="111"/>
        </w:rPr>
        <w:t>V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72"/>
        </w:rPr>
        <w:t>BE: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0-96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49"/>
          <w:w w:val="100"/>
        </w:rPr>
        <w:t> </w:t>
      </w:r>
      <w:r>
        <w:rPr>
          <w:rFonts w:ascii="Arial" w:hAnsi="Arial" w:cs="Arial" w:eastAsia="Arial"/>
          <w:sz w:val="38"/>
          <w:szCs w:val="38"/>
          <w:color w:val="2B2A21"/>
          <w:spacing w:val="0"/>
          <w:w w:val="100"/>
        </w:rPr>
        <w:t>V</w:t>
      </w:r>
      <w:r>
        <w:rPr>
          <w:rFonts w:ascii="Arial" w:hAnsi="Arial" w:cs="Arial" w:eastAsia="Arial"/>
          <w:sz w:val="38"/>
          <w:szCs w:val="38"/>
          <w:color w:val="2B2A21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6"/>
        </w:rPr>
        <w:t>stabilisiert,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34" w:after="0" w:line="240" w:lineRule="auto"/>
        <w:ind w:left="6758" w:right="-20"/>
        <w:jc w:val="left"/>
        <w:tabs>
          <w:tab w:pos="12400" w:val="left"/>
        </w:tabs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Messbereiche: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.5V,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5V,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B2A21"/>
          <w:spacing w:val="0"/>
          <w:w w:val="100"/>
        </w:rPr>
        <w:t>50V</w:t>
      </w:r>
      <w:r>
        <w:rPr>
          <w:rFonts w:ascii="Arial" w:hAnsi="Arial" w:cs="Arial" w:eastAsia="Arial"/>
          <w:sz w:val="36"/>
          <w:szCs w:val="36"/>
          <w:color w:val="2B2A21"/>
          <w:spacing w:val="-4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B2A21"/>
          <w:spacing w:val="0"/>
          <w:w w:val="100"/>
        </w:rPr>
        <w:tab/>
      </w:r>
      <w:r>
        <w:rPr>
          <w:rFonts w:ascii="Arial" w:hAnsi="Arial" w:cs="Arial" w:eastAsia="Arial"/>
          <w:sz w:val="36"/>
          <w:szCs w:val="36"/>
          <w:color w:val="2B2A21"/>
          <w:spacing w:val="0"/>
          <w:w w:val="100"/>
        </w:rPr>
        <w:t>X</w:t>
      </w:r>
      <w:r>
        <w:rPr>
          <w:rFonts w:ascii="Arial" w:hAnsi="Arial" w:cs="Arial" w:eastAsia="Arial"/>
          <w:sz w:val="36"/>
          <w:szCs w:val="36"/>
          <w:color w:val="2B2A21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12"/>
        </w:rPr>
        <w:t>5.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4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9"/>
        </w:rPr>
        <w:t>Kennlinienaufnahme;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-47"/>
          <w:w w:val="109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73"/>
          <w:w w:val="100"/>
        </w:rPr>
        <w:t> </w:t>
      </w:r>
      <w:r>
        <w:rPr>
          <w:rFonts w:ascii="Arial" w:hAnsi="Arial" w:cs="Arial" w:eastAsia="Arial"/>
          <w:sz w:val="53"/>
          <w:szCs w:val="53"/>
          <w:color w:val="2B2A21"/>
          <w:spacing w:val="0"/>
          <w:w w:val="143"/>
        </w:rPr>
        <w:t>=</w:t>
      </w:r>
      <w:r>
        <w:rPr>
          <w:rFonts w:ascii="Arial" w:hAnsi="Arial" w:cs="Arial" w:eastAsia="Arial"/>
          <w:sz w:val="53"/>
          <w:szCs w:val="53"/>
          <w:color w:val="2B2A21"/>
          <w:spacing w:val="-99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95"/>
        </w:rPr>
        <w:t>f(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95"/>
        </w:rPr>
        <w:t>IB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95"/>
        </w:rPr>
        <w:t>)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bei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9"/>
        </w:rPr>
        <w:t>konstante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14"/>
          <w:w w:val="109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-3"/>
          <w:w w:val="107"/>
        </w:rPr>
        <w:t>V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80"/>
        </w:rPr>
        <w:t>cE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4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7"/>
        </w:rPr>
        <w:t>Bedienungsreihenfolge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37"/>
          <w:w w:val="107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wie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bei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8"/>
        </w:rPr>
        <w:t>konstantem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46"/>
          <w:w w:val="108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8"/>
        </w:rPr>
        <w:t>vornehmen.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2" w:after="0" w:line="240" w:lineRule="auto"/>
        <w:ind w:left="135" w:right="-20"/>
        <w:jc w:val="left"/>
        <w:tabs>
          <w:tab w:pos="3600" w:val="left"/>
          <w:tab w:pos="5660" w:val="left"/>
          <w:tab w:pos="6200" w:val="left"/>
          <w:tab w:pos="7060" w:val="left"/>
          <w:tab w:pos="7600" w:val="left"/>
          <w:tab w:pos="9240" w:val="left"/>
          <w:tab w:pos="10480" w:val="left"/>
          <w:tab w:pos="11440" w:val="left"/>
          <w:tab w:pos="12160" w:val="left"/>
          <w:tab w:pos="14140" w:val="left"/>
          <w:tab w:pos="15720" w:val="left"/>
        </w:tabs>
        <w:rPr>
          <w:rFonts w:ascii="Times New Roman" w:hAnsi="Times New Roman" w:cs="Times New Roman" w:eastAsia="Times New Roman"/>
          <w:sz w:val="42"/>
          <w:szCs w:val="42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4"/>
        </w:rPr>
        <w:t>Abwechslungsweise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Taste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83"/>
        </w:rPr>
        <w:t>I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83"/>
        </w:rPr>
        <w:t>B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-78"/>
          <w:w w:val="83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-67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dri.icken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,</w:t>
        <w:tab/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indem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bei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-67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gedriickte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IB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-20"/>
          <w:w w:val="100"/>
        </w:rPr>
        <w:t>-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Taste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-89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</w:r>
      <w:r>
        <w:rPr>
          <w:rFonts w:ascii="Times New Roman" w:hAnsi="Times New Roman" w:cs="Times New Roman" w:eastAsia="Times New Roman"/>
          <w:sz w:val="42"/>
          <w:szCs w:val="42"/>
          <w:color w:val="2B2A21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42"/>
          <w:szCs w:val="42"/>
          <w:color w:val="000000"/>
          <w:spacing w:val="0"/>
          <w:w w:val="100"/>
        </w:rPr>
      </w:r>
    </w:p>
    <w:p>
      <w:pPr>
        <w:spacing w:before="36" w:after="0" w:line="240" w:lineRule="auto"/>
        <w:ind w:left="135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10"/>
        </w:rPr>
        <w:t>Potentiomete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61"/>
          <w:w w:val="11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einstellt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bei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91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gedri.ickte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-17"/>
          <w:w w:val="100"/>
        </w:rPr>
        <w:t>-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Taste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7"/>
        </w:rPr>
        <w:t>Kollektorstrom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15"/>
          <w:w w:val="107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7"/>
        </w:rPr>
        <w:t>abliest.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220" w:right="2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20" w:lineRule="exact"/>
        <w:ind w:left="406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/>
        <w:pict>
          <v:group style="position:absolute;margin-left:150.25647pt;margin-top:54.968803pt;width:330.958208pt;height:.1pt;mso-position-horizontal-relative:page;mso-position-vertical-relative:paragraph;z-index:-667" coordorigin="3005,1099" coordsize="6619,2">
            <v:shape style="position:absolute;left:3005;top:1099;width:6619;height:2" coordorigin="3005,1099" coordsize="6619,0" path="m3005,1099l9624,1099e" filled="f" stroked="t" strokeweight=".459984pt" strokecolor="#3B382B">
              <v:path arrowok="t"/>
            </v:shape>
          </v:group>
          <w10:wrap type="none"/>
        </w:pict>
      </w:r>
      <w:r>
        <w:rPr/>
        <w:pict>
          <v:group style="position:absolute;margin-left:158.99617pt;margin-top:72.793503pt;width:315.548758pt;height:.1pt;mso-position-horizontal-relative:page;mso-position-vertical-relative:paragraph;z-index:-665" coordorigin="3180,1456" coordsize="6311,2">
            <v:shape style="position:absolute;left:3180;top:1456;width:6311;height:2" coordorigin="3180,1456" coordsize="6311,0" path="m3180,1456l9491,1456e" filled="f" stroked="t" strokeweight="1.379951pt" strokecolor="#605B4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  <w:b/>
          <w:bCs/>
          <w:position w:val="-2"/>
        </w:rPr>
        <w:t>Kennlinienaufnahme;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56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B281F"/>
          <w:spacing w:val="0"/>
          <w:w w:val="100"/>
          <w:position w:val="-2"/>
        </w:rPr>
        <w:t>Io</w:t>
      </w:r>
      <w:r>
        <w:rPr>
          <w:rFonts w:ascii="Times New Roman" w:hAnsi="Times New Roman" w:cs="Times New Roman" w:eastAsia="Times New Roman"/>
          <w:sz w:val="27"/>
          <w:szCs w:val="27"/>
          <w:color w:val="2B281F"/>
          <w:spacing w:val="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B281F"/>
          <w:spacing w:val="41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66"/>
          <w:szCs w:val="66"/>
          <w:color w:val="2B281F"/>
          <w:spacing w:val="0"/>
          <w:w w:val="86"/>
          <w:position w:val="-2"/>
        </w:rPr>
        <w:t>=</w:t>
      </w:r>
      <w:r>
        <w:rPr>
          <w:rFonts w:ascii="Times New Roman" w:hAnsi="Times New Roman" w:cs="Times New Roman" w:eastAsia="Times New Roman"/>
          <w:sz w:val="66"/>
          <w:szCs w:val="66"/>
          <w:color w:val="2B281F"/>
          <w:spacing w:val="-10"/>
          <w:w w:val="86"/>
          <w:position w:val="-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9"/>
          <w:b/>
          <w:bCs/>
          <w:position w:val="-2"/>
        </w:rPr>
        <w:t>f(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1"/>
          <w:w w:val="109"/>
          <w:b/>
          <w:bCs/>
          <w:position w:val="-2"/>
        </w:rPr>
        <w:t>V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72"/>
          <w:position w:val="-2"/>
        </w:rPr>
        <w:t>BE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73"/>
          <w:position w:val="-2"/>
        </w:rPr>
        <w:t>)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29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  <w:b/>
          <w:bCs/>
          <w:position w:val="-2"/>
        </w:rPr>
        <w:t>bei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37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  <w:b/>
          <w:bCs/>
          <w:position w:val="-2"/>
        </w:rPr>
        <w:t>konstanter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40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4"/>
          <w:b/>
          <w:bCs/>
          <w:position w:val="-2"/>
        </w:rPr>
        <w:t>V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-58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3B382D"/>
          <w:spacing w:val="0"/>
          <w:w w:val="100"/>
          <w:position w:val="-2"/>
        </w:rPr>
        <w:t>oE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auto"/>
        <w:ind w:left="9219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pict>
          <v:group style="position:absolute;margin-left:154.423309pt;margin-top:-41.661526pt;width:395.328934pt;height:254.674748pt;mso-position-horizontal-relative:page;mso-position-vertical-relative:paragraph;z-index:-669" coordorigin="3088,-833" coordsize="7907,5093">
            <v:shape style="position:absolute;left:3088;top:-764;width:6827;height:5024" type="#_x0000_t75">
              <v:imagedata r:id="rId22" o:title=""/>
            </v:shape>
            <v:group style="position:absolute;left:8769;top:-493;width:2116;height:2" coordorigin="8769,-493" coordsize="2116,2">
              <v:shape style="position:absolute;left:8769;top:-493;width:2116;height:2" coordorigin="8769,-493" coordsize="2116,0" path="m8769,-493l10885,-493e" filled="f" stroked="t" strokeweight=".689975pt" strokecolor="#A37C70">
                <v:path arrowok="t"/>
              </v:shape>
            </v:group>
            <v:group style="position:absolute;left:9206;top:257;width:1679;height:2" coordorigin="9206,257" coordsize="1679,2">
              <v:shape style="position:absolute;left:9206;top:257;width:1679;height:2" coordorigin="9206,257" coordsize="1679,0" path="m9206,257l10885,257e" filled="f" stroked="t" strokeweight=".689975pt" strokecolor="#A39783">
                <v:path arrowok="t"/>
              </v:shape>
            </v:group>
            <v:group style="position:absolute;left:9003;top:756;width:1891;height:2" coordorigin="9003,756" coordsize="1891,2">
              <v:shape style="position:absolute;left:9003;top:756;width:1891;height:2" coordorigin="9003,756" coordsize="1891,0" path="m9003,756l10894,756e" filled="f" stroked="t" strokeweight=".459984pt" strokecolor="#AFA890">
                <v:path arrowok="t"/>
              </v:shape>
            </v:group>
            <v:group style="position:absolute;left:9233;top:1218;width:1748;height:2" coordorigin="9233,1218" coordsize="1748,2">
              <v:shape style="position:absolute;left:9233;top:1218;width:1748;height:2" coordorigin="9233,1218" coordsize="1748,0" path="m9233,1218l10981,1218e" filled="f" stroked="t" strokeweight="1.379951pt" strokecolor="#704F44">
                <v:path arrowok="t"/>
              </v:shape>
            </v:group>
            <v:group style="position:absolute;left:9509;top:-819;width:2;height:2870" coordorigin="9509,-819" coordsize="2,2870">
              <v:shape style="position:absolute;left:9509;top:-819;width:2;height:2870" coordorigin="9509,-819" coordsize="0,2870" path="m9509,2051l9509,-819e" filled="f" stroked="t" strokeweight="1.379951pt" strokecolor="#908070">
                <v:path arrowok="t"/>
              </v:shape>
            </v:group>
            <v:group style="position:absolute;left:9886;top:-502;width:2;height:4522" coordorigin="9886,-502" coordsize="2,4522">
              <v:shape style="position:absolute;left:9886;top:-502;width:2;height:4522" coordorigin="9886,-502" coordsize="0,4522" path="m9886,4020l9886,-502e" filled="f" stroked="t" strokeweight=".689975pt" strokecolor="#3F3B2F">
                <v:path arrowok="t"/>
              </v:shape>
            </v:group>
            <v:group style="position:absolute;left:9886;top:2992;width:1007;height:2" coordorigin="9886,2992" coordsize="1007,2">
              <v:shape style="position:absolute;left:9886;top:2992;width:1007;height:2" coordorigin="9886,2992" coordsize="1007,0" path="m9886,2992l10894,2992e" filled="f" stroked="t" strokeweight=".459984pt" strokecolor="#A3937C">
                <v:path arrowok="t"/>
              </v:shape>
            </v:group>
            <v:group style="position:absolute;left:9914;top:3661;width:994;height:2" coordorigin="9914,3661" coordsize="994,2">
              <v:shape style="position:absolute;left:9914;top:3661;width:994;height:2" coordorigin="9914,3661" coordsize="994,0" path="m9914,3661l10908,3661e" filled="f" stroked="t" strokeweight="1.379951pt" strokecolor="#908770">
                <v:path arrowok="t"/>
              </v:shape>
            </v:group>
            <v:group style="position:absolute;left:9886;top:4010;width:1012;height:2" coordorigin="9886,4010" coordsize="1012,2">
              <v:shape style="position:absolute;left:9886;top:4010;width:1012;height:2" coordorigin="9886,4010" coordsize="1012,0" path="m9886,4010l10898,4010e" filled="f" stroked="t" strokeweight=".689975pt" strokecolor="#AC907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0.941803pt;margin-top:-52.931351pt;width:.1pt;height:247.935833pt;mso-position-horizontal-relative:page;mso-position-vertical-relative:paragraph;z-index:-666" coordorigin="2819,-1059" coordsize="2,4959">
            <v:shape style="position:absolute;left:2819;top:-1059;width:2;height:4959" coordorigin="2819,-1059" coordsize="0,4959" path="m2819,3900l2819,-1059e" filled="f" stroked="t" strokeweight=".919967pt" strokecolor="#38342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2B281F"/>
          <w:spacing w:val="0"/>
          <w:w w:val="154"/>
        </w:rPr>
        <w:t>RBE</w:t>
      </w:r>
      <w:r>
        <w:rPr>
          <w:rFonts w:ascii="Arial" w:hAnsi="Arial" w:cs="Arial" w:eastAsia="Arial"/>
          <w:sz w:val="17"/>
          <w:szCs w:val="17"/>
          <w:color w:val="2B281F"/>
          <w:spacing w:val="0"/>
          <w:w w:val="154"/>
        </w:rPr>
        <w:t> </w:t>
      </w:r>
      <w:r>
        <w:rPr>
          <w:rFonts w:ascii="Arial" w:hAnsi="Arial" w:cs="Arial" w:eastAsia="Arial"/>
          <w:sz w:val="17"/>
          <w:szCs w:val="17"/>
          <w:color w:val="2B281F"/>
          <w:spacing w:val="26"/>
          <w:w w:val="154"/>
        </w:rPr>
        <w:t> </w:t>
      </w:r>
      <w:r>
        <w:rPr>
          <w:rFonts w:ascii="Arial" w:hAnsi="Arial" w:cs="Arial" w:eastAsia="Arial"/>
          <w:sz w:val="28"/>
          <w:szCs w:val="28"/>
          <w:color w:val="2B281F"/>
          <w:spacing w:val="0"/>
          <w:w w:val="100"/>
        </w:rPr>
        <w:t>100</w:t>
      </w:r>
      <w:r>
        <w:rPr>
          <w:rFonts w:ascii="Arial" w:hAnsi="Arial" w:cs="Arial" w:eastAsia="Arial"/>
          <w:sz w:val="28"/>
          <w:szCs w:val="28"/>
          <w:color w:val="2B28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B281F"/>
          <w:spacing w:val="0"/>
          <w:w w:val="100"/>
        </w:rPr>
        <w:t>n-co;</w:t>
      </w:r>
      <w:r>
        <w:rPr>
          <w:rFonts w:ascii="Times New Roman" w:hAnsi="Times New Roman" w:cs="Times New Roman" w:eastAsia="Times New Roman"/>
          <w:sz w:val="31"/>
          <w:szCs w:val="31"/>
          <w:color w:val="2B28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color w:val="2B28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10"/>
        </w:rPr>
        <w:t>normal: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88"/>
          <w:w w:val="11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B281F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9214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>Io-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>Bereic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9"/>
        </w:rPr>
        <w:t>wah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-6"/>
          <w:w w:val="109"/>
        </w:rPr>
        <w:t>l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11"/>
        </w:rPr>
        <w:t>en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9205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2B281F"/>
          <w:spacing w:val="0"/>
          <w:w w:val="114"/>
        </w:rPr>
        <w:t>VeE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95" w:lineRule="exact"/>
        <w:ind w:left="6317" w:right="-20"/>
        <w:jc w:val="left"/>
        <w:tabs>
          <w:tab w:pos="920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Arial" w:hAnsi="Arial" w:cs="Arial" w:eastAsia="Arial"/>
          <w:sz w:val="35"/>
          <w:szCs w:val="35"/>
          <w:color w:val="746D56"/>
          <w:w w:val="80"/>
          <w:position w:val="-1"/>
        </w:rPr>
        <w:t>H--+-</w:t>
      </w:r>
      <w:r>
        <w:rPr>
          <w:rFonts w:ascii="Arial" w:hAnsi="Arial" w:cs="Arial" w:eastAsia="Arial"/>
          <w:sz w:val="35"/>
          <w:szCs w:val="35"/>
          <w:color w:val="746D56"/>
          <w:spacing w:val="-12"/>
          <w:w w:val="81"/>
          <w:position w:val="-1"/>
        </w:rPr>
        <w:t>-</w:t>
      </w:r>
      <w:r>
        <w:rPr>
          <w:rFonts w:ascii="Arial" w:hAnsi="Arial" w:cs="Arial" w:eastAsia="Arial"/>
          <w:sz w:val="35"/>
          <w:szCs w:val="35"/>
          <w:color w:val="A59A80"/>
          <w:spacing w:val="0"/>
          <w:w w:val="200"/>
          <w:position w:val="-1"/>
        </w:rPr>
        <w:t>--®</w:t>
      </w:r>
      <w:r>
        <w:rPr>
          <w:rFonts w:ascii="Arial" w:hAnsi="Arial" w:cs="Arial" w:eastAsia="Arial"/>
          <w:sz w:val="35"/>
          <w:szCs w:val="35"/>
          <w:color w:val="A59A8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35"/>
          <w:szCs w:val="35"/>
          <w:color w:val="A59A8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7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  <w:position w:val="-1"/>
        </w:rPr>
        <w:t>oE-Bereich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40" w:h="11900" w:orient="landscape"/>
          <w:pgMar w:top="1100" w:bottom="280" w:left="2420" w:right="1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58" w:lineRule="exact"/>
        <w:ind w:right="-20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B6B190"/>
          <w:spacing w:val="0"/>
          <w:w w:val="139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B6B190"/>
          <w:spacing w:val="6"/>
          <w:w w:val="139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97826D"/>
          <w:spacing w:val="0"/>
          <w:w w:val="139"/>
        </w:rPr>
        <w:t>"·1</w:t>
      </w:r>
      <w:r>
        <w:rPr>
          <w:rFonts w:ascii="Times New Roman" w:hAnsi="Times New Roman" w:cs="Times New Roman" w:eastAsia="Times New Roman"/>
          <w:sz w:val="10"/>
          <w:szCs w:val="10"/>
          <w:color w:val="B6B190"/>
          <w:spacing w:val="0"/>
          <w:w w:val="36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B6B19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0"/>
          <w:szCs w:val="10"/>
          <w:color w:val="B6B19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746D56"/>
          <w:spacing w:val="-17"/>
          <w:w w:val="128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CAC193"/>
          <w:spacing w:val="0"/>
          <w:w w:val="136"/>
        </w:rPr>
        <w:t>•</w:t>
      </w:r>
      <w:r>
        <w:rPr>
          <w:rFonts w:ascii="Times New Roman" w:hAnsi="Times New Roman" w:cs="Times New Roman" w:eastAsia="Times New Roman"/>
          <w:sz w:val="10"/>
          <w:szCs w:val="10"/>
          <w:color w:val="CAC193"/>
          <w:spacing w:val="-14"/>
          <w:w w:val="136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B6B190"/>
          <w:spacing w:val="0"/>
          <w:w w:val="119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8" w:after="0" w:line="240" w:lineRule="auto"/>
        <w:ind w:left="152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6"/>
          <w:w w:val="88"/>
        </w:rPr>
        <w:t>V</w:t>
      </w:r>
      <w:r>
        <w:rPr>
          <w:rFonts w:ascii="Times New Roman" w:hAnsi="Times New Roman" w:cs="Times New Roman" w:eastAsia="Times New Roman"/>
          <w:sz w:val="32"/>
          <w:szCs w:val="32"/>
          <w:color w:val="3B382D"/>
          <w:spacing w:val="0"/>
          <w:w w:val="88"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color w:val="3B382D"/>
          <w:spacing w:val="0"/>
          <w:w w:val="88"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color w:val="3B382D"/>
          <w:spacing w:val="41"/>
          <w:w w:val="8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6"/>
        </w:rPr>
        <w:t>einstellen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56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2B281F"/>
          <w:spacing w:val="4"/>
          <w:w w:val="78"/>
        </w:rPr>
        <w:t>V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78"/>
        </w:rPr>
        <w:t>BE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53"/>
          <w:w w:val="7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6"/>
        </w:rPr>
        <w:t>einstellen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23" w:after="0" w:line="240" w:lineRule="auto"/>
        <w:ind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97826D"/>
          <w:spacing w:val="0"/>
          <w:w w:val="28"/>
        </w:rPr>
        <w:t>·</w:t>
      </w:r>
      <w:r>
        <w:rPr>
          <w:rFonts w:ascii="Times New Roman" w:hAnsi="Times New Roman" w:cs="Times New Roman" w:eastAsia="Times New Roman"/>
          <w:sz w:val="32"/>
          <w:szCs w:val="32"/>
          <w:color w:val="97826D"/>
          <w:spacing w:val="0"/>
          <w:w w:val="28"/>
        </w:rPr>
        <w:t>      </w:t>
      </w:r>
      <w:r>
        <w:rPr>
          <w:rFonts w:ascii="Times New Roman" w:hAnsi="Times New Roman" w:cs="Times New Roman" w:eastAsia="Times New Roman"/>
          <w:sz w:val="32"/>
          <w:szCs w:val="32"/>
          <w:color w:val="97826D"/>
          <w:spacing w:val="8"/>
          <w:w w:val="2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>Io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6"/>
        </w:rPr>
        <w:t>ablesen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2420" w:right="180"/>
          <w:cols w:num="2" w:equalWidth="0">
            <w:col w:w="4694" w:space="4374"/>
            <w:col w:w="5172"/>
          </w:cols>
        </w:sectPr>
      </w:pPr>
      <w:rPr/>
    </w:p>
    <w:p>
      <w:pPr>
        <w:spacing w:before="0" w:after="0" w:line="345" w:lineRule="exact"/>
        <w:ind w:left="443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group style="position:absolute;margin-left:.071828pt;margin-top:80.728668pt;width:410.880361pt;height:434.80766pt;mso-position-horizontal-relative:page;mso-position-vertical-relative:page;z-index:-668" coordorigin="1,1615" coordsize="8218,8696">
            <v:group style="position:absolute;left:24;top:1638;width:2;height:8629" coordorigin="24,1638" coordsize="2,8629">
              <v:shape style="position:absolute;left:24;top:1638;width:2;height:8629" coordorigin="24,1638" coordsize="0,8629" path="m24,10267l24,1638e" filled="f" stroked="t" strokeweight="2.299918pt" strokecolor="#483F38">
                <v:path arrowok="t"/>
              </v:shape>
            </v:group>
            <v:group style="position:absolute;left:24;top:10299;width:8183;height:2" coordorigin="24,10299" coordsize="8183,2">
              <v:shape style="position:absolute;left:24;top:10299;width:8183;height:2" coordorigin="24,10299" coordsize="8183,0" path="m24,10299l8208,10299e" filled="f" stroked="t" strokeweight="1.149959pt" strokecolor="#D8C89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>Nac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>dem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8"/>
        </w:rPr>
        <w:t>Eindriicke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31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B382D"/>
          <w:spacing w:val="0"/>
          <w:w w:val="100"/>
        </w:rPr>
        <w:t>Taste</w:t>
      </w:r>
      <w:r>
        <w:rPr>
          <w:rFonts w:ascii="Times New Roman" w:hAnsi="Times New Roman" w:cs="Times New Roman" w:eastAsia="Times New Roman"/>
          <w:sz w:val="32"/>
          <w:szCs w:val="32"/>
          <w:color w:val="3B382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B382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B382D"/>
          <w:spacing w:val="0"/>
          <w:w w:val="110"/>
        </w:rPr>
        <w:t>"METER</w:t>
      </w:r>
      <w:r>
        <w:rPr>
          <w:rFonts w:ascii="Times New Roman" w:hAnsi="Times New Roman" w:cs="Times New Roman" w:eastAsia="Times New Roman"/>
          <w:sz w:val="32"/>
          <w:szCs w:val="32"/>
          <w:color w:val="3B382D"/>
          <w:spacing w:val="58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10"/>
        </w:rPr>
        <w:t>RANGE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10"/>
        </w:rPr>
        <w:t>"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43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10"/>
        </w:rPr>
        <w:t>abwechseln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-23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>n1it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>dem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10"/>
        </w:rPr>
        <w:t>Potentiomete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40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>IBVn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37" w:after="0" w:line="240" w:lineRule="auto"/>
        <w:ind w:left="443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group style="position:absolute;margin-left:441.426117pt;margin-top:47.491985pt;width:400.415733pt;height:.1pt;mso-position-horizontal-relative:page;mso-position-vertical-relative:paragraph;z-index:-664" coordorigin="8829,950" coordsize="8008,2">
            <v:shape style="position:absolute;left:8829;top:950;width:8008;height:2" coordorigin="8829,950" coordsize="8008,0" path="m8829,950l16837,950e" filled="f" stroked="t" strokeweight=".919967pt" strokecolor="#CFC39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>Spannun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-1"/>
          <w:w w:val="107"/>
        </w:rPr>
        <w:t>V</w:t>
      </w:r>
      <w:r>
        <w:rPr>
          <w:rFonts w:ascii="Times New Roman" w:hAnsi="Times New Roman" w:cs="Times New Roman" w:eastAsia="Times New Roman"/>
          <w:sz w:val="32"/>
          <w:szCs w:val="32"/>
          <w:color w:val="3B382D"/>
          <w:spacing w:val="0"/>
          <w:w w:val="66"/>
        </w:rPr>
        <w:t>BE</w:t>
      </w:r>
      <w:r>
        <w:rPr>
          <w:rFonts w:ascii="Times New Roman" w:hAnsi="Times New Roman" w:cs="Times New Roman" w:eastAsia="Times New Roman"/>
          <w:sz w:val="32"/>
          <w:szCs w:val="32"/>
          <w:color w:val="3B382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>einstelle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B382D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32"/>
          <w:szCs w:val="32"/>
          <w:color w:val="3B382D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>dan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>Ia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-5"/>
          <w:w w:val="100"/>
        </w:rPr>
        <w:t>-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>Strom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8"/>
        </w:rPr>
        <w:t>ablesen.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2420" w:right="1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361" w:lineRule="exact"/>
        <w:ind w:left="1425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group style="position:absolute;margin-left:81.450996pt;margin-top:29.530888pt;width:322.995271pt;height:.1pt;mso-position-horizontal-relative:page;mso-position-vertical-relative:paragraph;z-index:-661" coordorigin="1629,591" coordsize="6460,2">
            <v:shape style="position:absolute;left:1629;top:591;width:6460;height:2" coordorigin="1629,591" coordsize="6460,0" path="m1629,591l8089,591e" filled="f" stroked="t" strokeweight=".663689pt" strokecolor="#4F483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  <w:position w:val="-1"/>
        </w:rPr>
        <w:t>Statische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6"/>
          <w:position w:val="-1"/>
        </w:rPr>
        <w:t>Stromverstarkun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6"/>
          <w:position w:val="-1"/>
        </w:rPr>
        <w:t>g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41"/>
          <w:w w:val="106"/>
          <w:position w:val="-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82"/>
          <w:position w:val="-1"/>
        </w:rPr>
        <w:t>hFE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40" w:h="11900" w:orient="landscape"/>
          <w:pgMar w:top="1100" w:bottom="280" w:left="0" w:right="140"/>
        </w:sectPr>
      </w:pPr>
      <w:rPr/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9"/>
          <w:szCs w:val="9"/>
        </w:rPr>
      </w:pPr>
      <w:rPr/>
      <w:r>
        <w:rPr/>
        <w:pict>
          <v:shape style="position:absolute;margin-left:0pt;margin-top:-43.943176pt;width:37.035719pt;height:358.006165pt;mso-position-horizontal-relative:page;mso-position-vertical-relative:paragraph;z-index:-663" type="#_x0000_t75">
            <v:imagedata r:id="rId23" o:title=""/>
          </v:shape>
        </w:pict>
      </w:r>
      <w:r>
        <w:rPr/>
        <w:pict>
          <v:group style="position:absolute;margin-left:72.712425pt;margin-top:-30.233404pt;width:.1pt;height:237.646622pt;mso-position-horizontal-relative:page;mso-position-vertical-relative:paragraph;z-index:-660" coordorigin="1454,-605" coordsize="2,4753">
            <v:shape style="position:absolute;left:1454;top:-605;width:2;height:4753" coordorigin="1454,-605" coordsize="0,4753" path="m1454,4148l1454,-605e" filled="f" stroked="t" strokeweight=".663689pt" strokecolor="#3F3B2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9"/>
          <w:szCs w:val="9"/>
          <w:color w:val="2F2A23"/>
          <w:w w:val="101"/>
        </w:rPr>
        <w:t>R</w:t>
      </w:r>
      <w:r>
        <w:rPr>
          <w:rFonts w:ascii="Arial" w:hAnsi="Arial" w:cs="Arial" w:eastAsia="Arial"/>
          <w:sz w:val="9"/>
          <w:szCs w:val="9"/>
          <w:color w:val="2F2A23"/>
          <w:spacing w:val="-12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4D4938"/>
          <w:spacing w:val="-3"/>
          <w:w w:val="123"/>
        </w:rPr>
        <w:t>a</w:t>
      </w:r>
      <w:r>
        <w:rPr>
          <w:rFonts w:ascii="Arial" w:hAnsi="Arial" w:cs="Arial" w:eastAsia="Arial"/>
          <w:sz w:val="9"/>
          <w:szCs w:val="9"/>
          <w:color w:val="2F2A23"/>
          <w:spacing w:val="0"/>
          <w:w w:val="82"/>
        </w:rPr>
        <w:t>E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18" w:after="0" w:line="273" w:lineRule="auto"/>
        <w:ind w:left="2535" w:right="2704" w:firstLine="4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82"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82"/>
        </w:rPr>
        <w:t>B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54"/>
          <w:w w:val="8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linke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Ansch1a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4"/>
        </w:rPr>
        <w:t>stellen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81"/>
        </w:rPr>
        <w:t>hFE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462" w:lineRule="exact"/>
        <w:ind w:left="2544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group style="position:absolute;margin-left:84.888031pt;margin-top:-45.807552pt;width:379.953925pt;height:197.971092pt;mso-position-horizontal-relative:page;mso-position-vertical-relative:paragraph;z-index:-662" coordorigin="1698,-916" coordsize="7599,3959">
            <v:shape style="position:absolute;left:1698;top:-661;width:5955;height:3704" type="#_x0000_t75">
              <v:imagedata r:id="rId24" o:title=""/>
            </v:shape>
            <v:group style="position:absolute;left:1802;top:-724;width:6119;height:2" coordorigin="1802,-724" coordsize="6119,2">
              <v:shape style="position:absolute;left:1802;top:-724;width:6119;height:2" coordorigin="1802,-724" coordsize="6119,0" path="m1802,-724l7921,-724e" filled="f" stroked="t" strokeweight="1.327378pt" strokecolor="#3F3B2B">
                <v:path arrowok="t"/>
              </v:shape>
            </v:group>
            <v:group style="position:absolute;left:7912;top:-737;width:2;height:1475" coordorigin="7912,-737" coordsize="2,1475">
              <v:shape style="position:absolute;left:7912;top:-737;width:2;height:1475" coordorigin="7912,-737" coordsize="0,1475" path="m7912,738l7912,-737e" filled="f" stroked="t" strokeweight="1.548607pt" strokecolor="#7C7764">
                <v:path arrowok="t"/>
              </v:shape>
            </v:group>
            <v:group style="position:absolute;left:6447;top:-472;width:1721;height:2" coordorigin="6447,-472" coordsize="1721,2">
              <v:shape style="position:absolute;left:6447;top:-472;width:1721;height:2" coordorigin="6447,-472" coordsize="1721,0" path="m6447,-472l8169,-472e" filled="f" stroked="t" strokeweight=".663689pt" strokecolor="#A39783">
                <v:path arrowok="t"/>
              </v:shape>
            </v:group>
            <v:group style="position:absolute;left:8259;top:-910;width:2;height:1679" coordorigin="8259,-910" coordsize="2,1679">
              <v:shape style="position:absolute;left:8259;top:-910;width:2;height:1679" coordorigin="8259,-910" coordsize="0,1679" path="m8259,769l8259,-910e" filled="f" stroked="t" strokeweight=".663689pt" strokecolor="#4F4838">
                <v:path arrowok="t"/>
              </v:shape>
            </v:group>
            <v:group style="position:absolute;left:8270;top:-538;width:947;height:2" coordorigin="8270,-538" coordsize="947,2">
              <v:shape style="position:absolute;left:8270;top:-538;width:947;height:2" coordorigin="8270,-538" coordsize="947,0" path="m8270,-538l9217,-538e" filled="f" stroked="t" strokeweight=".663689pt" strokecolor="#ACA387">
                <v:path arrowok="t"/>
              </v:shape>
            </v:group>
            <v:group style="position:absolute;left:8005;top:-223;width:1221;height:2" coordorigin="8005,-223" coordsize="1221,2">
              <v:shape style="position:absolute;left:8005;top:-223;width:1221;height:2" coordorigin="8005,-223" coordsize="1221,0" path="m8005,-223l9226,-223e" filled="f" stroked="t" strokeweight=".442459pt" strokecolor="#ACA087">
                <v:path arrowok="t"/>
              </v:shape>
            </v:group>
            <v:group style="position:absolute;left:8120;top:285;width:1106;height:2" coordorigin="8120,285" coordsize="1106,2">
              <v:shape style="position:absolute;left:8120;top:285;width:1106;height:2" coordorigin="8120,285" coordsize="1106,0" path="m8120,285l9226,285e" filled="f" stroked="t" strokeweight=".442459pt" strokecolor="#B3AF93">
                <v:path arrowok="t"/>
              </v:shape>
            </v:group>
            <v:group style="position:absolute;left:7018;top:2165;width:2257;height:2" coordorigin="7018,2165" coordsize="2257,2">
              <v:shape style="position:absolute;left:7018;top:2165;width:2257;height:2" coordorigin="7018,2165" coordsize="2257,0" path="m7018,2165l9275,2165e" filled="f" stroked="t" strokeweight=".442459pt" strokecolor="#A39C83">
                <v:path arrowok="t"/>
              </v:shape>
            </v:group>
            <v:group style="position:absolute;left:6996;top:2317;width:2296;height:2" coordorigin="6996,2317" coordsize="2296,2">
              <v:shape style="position:absolute;left:6996;top:2317;width:2296;height:2" coordorigin="6996,2317" coordsize="2296,0" path="m6996,2317l9292,2317e" filled="f" stroked="t" strokeweight=".442459pt" strokecolor="#A39780">
                <v:path arrowok="t"/>
              </v:shape>
            </v:group>
            <v:group style="position:absolute;left:7093;top:2951;width:2168;height:2" coordorigin="7093,2951" coordsize="2168,2">
              <v:shape style="position:absolute;left:7093;top:2951;width:2168;height:2" coordorigin="7093,2951" coordsize="2168,0" path="m7093,2951l9261,2951e" filled="f" stroked="t" strokeweight="1.106148pt" strokecolor="#A86760">
                <v:path arrowok="t"/>
              </v:shape>
            </v:group>
            <v:group style="position:absolute;left:6651;top:862;width:136;height:572" coordorigin="6651,862" coordsize="136,572">
              <v:shape style="position:absolute;left:6651;top:862;width:136;height:572" coordorigin="6651,862" coordsize="136,572" path="m6651,862l6787,862,6787,1434,6651,1434,6651,862e" filled="t" fillcolor="#F7F6DB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79"/>
        </w:rPr>
        <w:t>RBE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7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13"/>
          <w:w w:val="79"/>
        </w:rPr>
        <w:t> </w:t>
      </w:r>
      <w:r>
        <w:rPr>
          <w:rFonts w:ascii="Arial" w:hAnsi="Arial" w:cs="Arial" w:eastAsia="Arial"/>
          <w:sz w:val="29"/>
          <w:szCs w:val="29"/>
          <w:color w:val="2F2A23"/>
          <w:spacing w:val="0"/>
          <w:w w:val="100"/>
        </w:rPr>
        <w:t>100</w:t>
      </w:r>
      <w:r>
        <w:rPr>
          <w:rFonts w:ascii="Arial" w:hAnsi="Arial" w:cs="Arial" w:eastAsia="Arial"/>
          <w:sz w:val="29"/>
          <w:szCs w:val="29"/>
          <w:color w:val="2F2A2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42"/>
          <w:szCs w:val="42"/>
          <w:color w:val="2F2A23"/>
          <w:spacing w:val="0"/>
          <w:w w:val="82"/>
        </w:rPr>
        <w:t>n-</w:t>
      </w:r>
      <w:r>
        <w:rPr>
          <w:rFonts w:ascii="Times New Roman" w:hAnsi="Times New Roman" w:cs="Times New Roman" w:eastAsia="Times New Roman"/>
          <w:sz w:val="42"/>
          <w:szCs w:val="42"/>
          <w:color w:val="2F2A23"/>
          <w:spacing w:val="-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norn1al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83"/>
        </w:rPr>
        <w:t>oo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40" w:after="0" w:line="418" w:lineRule="exact"/>
        <w:ind w:right="-20"/>
        <w:jc w:val="left"/>
        <w:tabs>
          <w:tab w:pos="234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B1AC91"/>
          <w:spacing w:val="0"/>
          <w:w w:val="82"/>
          <w:i/>
          <w:position w:val="-1"/>
        </w:rPr>
        <w:t>r-</w:t>
      </w:r>
      <w:r>
        <w:rPr>
          <w:rFonts w:ascii="Times New Roman" w:hAnsi="Times New Roman" w:cs="Times New Roman" w:eastAsia="Times New Roman"/>
          <w:sz w:val="37"/>
          <w:szCs w:val="37"/>
          <w:color w:val="B1AC91"/>
          <w:spacing w:val="0"/>
          <w:w w:val="100"/>
          <w:i/>
          <w:position w:val="-1"/>
        </w:rPr>
        <w:tab/>
      </w:r>
      <w:r>
        <w:rPr>
          <w:rFonts w:ascii="Times New Roman" w:hAnsi="Times New Roman" w:cs="Times New Roman" w:eastAsia="Times New Roman"/>
          <w:sz w:val="37"/>
          <w:szCs w:val="37"/>
          <w:color w:val="B1AC91"/>
          <w:spacing w:val="0"/>
          <w:w w:val="100"/>
          <w:i/>
          <w:position w:val="-1"/>
        </w:rPr>
      </w:r>
      <w:r>
        <w:rPr>
          <w:rFonts w:ascii="Times New Roman" w:hAnsi="Times New Roman" w:cs="Times New Roman" w:eastAsia="Times New Roman"/>
          <w:sz w:val="37"/>
          <w:szCs w:val="37"/>
          <w:color w:val="9C9077"/>
          <w:spacing w:val="0"/>
          <w:w w:val="80"/>
          <w:position w:val="-1"/>
        </w:rPr>
        <w:t>..</w:t>
      </w:r>
      <w:r>
        <w:rPr>
          <w:rFonts w:ascii="Times New Roman" w:hAnsi="Times New Roman" w:cs="Times New Roman" w:eastAsia="Times New Roman"/>
          <w:sz w:val="37"/>
          <w:szCs w:val="37"/>
          <w:color w:val="9C9077"/>
          <w:spacing w:val="-5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  <w:position w:val="-1"/>
        </w:rPr>
        <w:t>!a-Bereic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4"/>
          <w:position w:val="-1"/>
        </w:rPr>
        <w:t>wahlen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0" w:right="140"/>
          <w:cols w:num="2" w:equalWidth="0">
            <w:col w:w="7166" w:space="202"/>
            <w:col w:w="9332"/>
          </w:cols>
        </w:sectPr>
      </w:pPr>
      <w:rPr/>
    </w:p>
    <w:p>
      <w:pPr>
        <w:spacing w:before="0" w:after="0" w:line="449" w:lineRule="exact"/>
        <w:ind w:left="6664" w:right="-20"/>
        <w:jc w:val="left"/>
        <w:tabs>
          <w:tab w:pos="7580" w:val="left"/>
          <w:tab w:pos="990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Arial" w:hAnsi="Arial" w:cs="Arial" w:eastAsia="Arial"/>
          <w:sz w:val="43"/>
          <w:szCs w:val="43"/>
          <w:color w:val="C3BFA1"/>
          <w:spacing w:val="0"/>
          <w:w w:val="100"/>
          <w:position w:val="-2"/>
        </w:rPr>
        <w:t>-</w:t>
      </w:r>
      <w:r>
        <w:rPr>
          <w:rFonts w:ascii="Arial" w:hAnsi="Arial" w:cs="Arial" w:eastAsia="Arial"/>
          <w:sz w:val="43"/>
          <w:szCs w:val="43"/>
          <w:color w:val="C3BFA1"/>
          <w:spacing w:val="37"/>
          <w:w w:val="100"/>
          <w:position w:val="-2"/>
        </w:rPr>
        <w:t> </w:t>
      </w:r>
      <w:r>
        <w:rPr>
          <w:rFonts w:ascii="Arial" w:hAnsi="Arial" w:cs="Arial" w:eastAsia="Arial"/>
          <w:sz w:val="43"/>
          <w:szCs w:val="43"/>
          <w:color w:val="2F2A23"/>
          <w:spacing w:val="-72"/>
          <w:w w:val="68"/>
          <w:position w:val="-2"/>
        </w:rPr>
        <w:t>}</w:t>
      </w:r>
      <w:r>
        <w:rPr>
          <w:rFonts w:ascii="Arial" w:hAnsi="Arial" w:cs="Arial" w:eastAsia="Arial"/>
          <w:sz w:val="43"/>
          <w:szCs w:val="43"/>
          <w:color w:val="4D4938"/>
          <w:spacing w:val="-22"/>
          <w:w w:val="169"/>
          <w:position w:val="-2"/>
        </w:rPr>
        <w:t>!</w:t>
      </w:r>
      <w:r>
        <w:rPr>
          <w:rFonts w:ascii="Arial" w:hAnsi="Arial" w:cs="Arial" w:eastAsia="Arial"/>
          <w:sz w:val="43"/>
          <w:szCs w:val="43"/>
          <w:color w:val="2F2A23"/>
          <w:spacing w:val="0"/>
          <w:w w:val="20"/>
          <w:position w:val="-2"/>
        </w:rPr>
        <w:t>A</w:t>
      </w:r>
      <w:r>
        <w:rPr>
          <w:rFonts w:ascii="Arial" w:hAnsi="Arial" w:cs="Arial" w:eastAsia="Arial"/>
          <w:sz w:val="43"/>
          <w:szCs w:val="43"/>
          <w:color w:val="2F2A23"/>
          <w:spacing w:val="-74"/>
          <w:w w:val="100"/>
          <w:position w:val="-2"/>
        </w:rPr>
        <w:t> </w:t>
      </w:r>
      <w:r>
        <w:rPr>
          <w:rFonts w:ascii="Arial" w:hAnsi="Arial" w:cs="Arial" w:eastAsia="Arial"/>
          <w:sz w:val="43"/>
          <w:szCs w:val="43"/>
          <w:color w:val="9C9077"/>
          <w:spacing w:val="0"/>
          <w:w w:val="100"/>
          <w:position w:val="-2"/>
        </w:rPr>
        <w:t>/</w:t>
      </w:r>
      <w:r>
        <w:rPr>
          <w:rFonts w:ascii="Arial" w:hAnsi="Arial" w:cs="Arial" w:eastAsia="Arial"/>
          <w:sz w:val="43"/>
          <w:szCs w:val="43"/>
          <w:color w:val="9C9077"/>
          <w:spacing w:val="-99"/>
          <w:w w:val="100"/>
          <w:position w:val="-2"/>
        </w:rPr>
        <w:t> </w:t>
      </w:r>
      <w:r>
        <w:rPr>
          <w:rFonts w:ascii="Arial" w:hAnsi="Arial" w:cs="Arial" w:eastAsia="Arial"/>
          <w:sz w:val="43"/>
          <w:szCs w:val="43"/>
          <w:color w:val="9C9077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43"/>
          <w:szCs w:val="43"/>
          <w:color w:val="9C9077"/>
          <w:spacing w:val="0"/>
          <w:w w:val="100"/>
          <w:position w:val="-2"/>
        </w:rPr>
      </w:r>
      <w:r>
        <w:rPr>
          <w:rFonts w:ascii="Arial" w:hAnsi="Arial" w:cs="Arial" w:eastAsia="Arial"/>
          <w:sz w:val="43"/>
          <w:szCs w:val="43"/>
          <w:color w:val="B1AC91"/>
          <w:spacing w:val="12"/>
          <w:w w:val="223"/>
          <w:position w:val="-2"/>
        </w:rPr>
        <w:t>-</w:t>
      </w:r>
      <w:r>
        <w:rPr>
          <w:rFonts w:ascii="Arial" w:hAnsi="Arial" w:cs="Arial" w:eastAsia="Arial"/>
          <w:sz w:val="14"/>
          <w:szCs w:val="14"/>
          <w:color w:val="2F2A23"/>
          <w:spacing w:val="-28"/>
          <w:w w:val="60"/>
          <w:position w:val="2"/>
        </w:rPr>
        <w:t>1</w:t>
      </w:r>
      <w:r>
        <w:rPr>
          <w:rFonts w:ascii="Arial" w:hAnsi="Arial" w:cs="Arial" w:eastAsia="Arial"/>
          <w:sz w:val="32"/>
          <w:szCs w:val="32"/>
          <w:color w:val="7C7764"/>
          <w:spacing w:val="0"/>
          <w:w w:val="64"/>
          <w:position w:val="-2"/>
        </w:rPr>
        <w:t>-1--+</w:t>
      </w:r>
      <w:r>
        <w:rPr>
          <w:rFonts w:ascii="Arial" w:hAnsi="Arial" w:cs="Arial" w:eastAsia="Arial"/>
          <w:sz w:val="32"/>
          <w:szCs w:val="32"/>
          <w:color w:val="7C7764"/>
          <w:spacing w:val="-18"/>
          <w:w w:val="65"/>
          <w:position w:val="-2"/>
        </w:rPr>
        <w:t>-</w:t>
      </w:r>
      <w:r>
        <w:rPr>
          <w:rFonts w:ascii="Arial" w:hAnsi="Arial" w:cs="Arial" w:eastAsia="Arial"/>
          <w:sz w:val="32"/>
          <w:szCs w:val="32"/>
          <w:color w:val="B1AC91"/>
          <w:spacing w:val="0"/>
          <w:w w:val="468"/>
          <w:position w:val="-2"/>
        </w:rPr>
        <w:t>-</w:t>
      </w:r>
      <w:r>
        <w:rPr>
          <w:rFonts w:ascii="Arial" w:hAnsi="Arial" w:cs="Arial" w:eastAsia="Arial"/>
          <w:sz w:val="32"/>
          <w:szCs w:val="32"/>
          <w:color w:val="B1AC91"/>
          <w:spacing w:val="-21"/>
          <w:w w:val="100"/>
          <w:position w:val="-2"/>
        </w:rPr>
        <w:t> </w:t>
      </w:r>
      <w:r>
        <w:rPr>
          <w:rFonts w:ascii="Arial" w:hAnsi="Arial" w:cs="Arial" w:eastAsia="Arial"/>
          <w:sz w:val="32"/>
          <w:szCs w:val="32"/>
          <w:color w:val="9C9077"/>
          <w:spacing w:val="0"/>
          <w:w w:val="94"/>
          <w:position w:val="-2"/>
        </w:rPr>
        <w:t>----</w:t>
      </w:r>
      <w:r>
        <w:rPr>
          <w:rFonts w:ascii="Arial" w:hAnsi="Arial" w:cs="Arial" w:eastAsia="Arial"/>
          <w:sz w:val="32"/>
          <w:szCs w:val="32"/>
          <w:color w:val="9C9077"/>
          <w:spacing w:val="0"/>
          <w:w w:val="93"/>
          <w:position w:val="-2"/>
        </w:rPr>
        <w:t>®</w:t>
      </w:r>
      <w:r>
        <w:rPr>
          <w:rFonts w:ascii="Arial" w:hAnsi="Arial" w:cs="Arial" w:eastAsia="Arial"/>
          <w:sz w:val="32"/>
          <w:szCs w:val="32"/>
          <w:color w:val="9C9077"/>
          <w:spacing w:val="-41"/>
          <w:w w:val="100"/>
          <w:position w:val="-2"/>
        </w:rPr>
        <w:t> </w:t>
      </w:r>
      <w:r>
        <w:rPr>
          <w:rFonts w:ascii="Arial" w:hAnsi="Arial" w:cs="Arial" w:eastAsia="Arial"/>
          <w:sz w:val="32"/>
          <w:szCs w:val="32"/>
          <w:color w:val="9C9077"/>
          <w:spacing w:val="0"/>
          <w:w w:val="100"/>
          <w:position w:val="-2"/>
        </w:rPr>
        <w:t>•</w:t>
      </w:r>
      <w:r>
        <w:rPr>
          <w:rFonts w:ascii="Arial" w:hAnsi="Arial" w:cs="Arial" w:eastAsia="Arial"/>
          <w:sz w:val="32"/>
          <w:szCs w:val="32"/>
          <w:color w:val="9C9077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32"/>
          <w:szCs w:val="32"/>
          <w:color w:val="9C9077"/>
          <w:spacing w:val="0"/>
          <w:w w:val="100"/>
          <w:position w:val="-2"/>
        </w:rPr>
      </w:r>
      <w:r>
        <w:rPr>
          <w:rFonts w:ascii="Arial" w:hAnsi="Arial" w:cs="Arial" w:eastAsia="Arial"/>
          <w:sz w:val="29"/>
          <w:szCs w:val="29"/>
          <w:color w:val="2F2A23"/>
          <w:spacing w:val="-6"/>
          <w:w w:val="100"/>
          <w:position w:val="-2"/>
        </w:rPr>
        <w:t>V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  <w:position w:val="-2"/>
        </w:rPr>
        <w:t>cE-Bereich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134" w:lineRule="exact"/>
        <w:ind w:left="6601" w:right="9139"/>
        <w:jc w:val="center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2F2A23"/>
          <w:spacing w:val="-4"/>
          <w:w w:val="100"/>
          <w:position w:val="3"/>
        </w:rPr>
        <w:t>5</w:t>
      </w:r>
      <w:r>
        <w:rPr>
          <w:rFonts w:ascii="Times New Roman" w:hAnsi="Times New Roman" w:cs="Times New Roman" w:eastAsia="Times New Roman"/>
          <w:sz w:val="11"/>
          <w:szCs w:val="11"/>
          <w:color w:val="4D4938"/>
          <w:spacing w:val="-52"/>
          <w:w w:val="100"/>
          <w:position w:val="3"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color w:val="2F2A23"/>
          <w:spacing w:val="0"/>
          <w:w w:val="100"/>
          <w:position w:val="-2"/>
        </w:rPr>
        <w:t>S</w:t>
      </w:r>
      <w:r>
        <w:rPr>
          <w:rFonts w:ascii="Times New Roman" w:hAnsi="Times New Roman" w:cs="Times New Roman" w:eastAsia="Times New Roman"/>
          <w:sz w:val="11"/>
          <w:szCs w:val="11"/>
          <w:color w:val="2F2A23"/>
          <w:spacing w:val="2"/>
          <w:w w:val="100"/>
          <w:position w:val="-2"/>
        </w:rPr>
        <w:t>m</w:t>
      </w:r>
      <w:r>
        <w:rPr>
          <w:rFonts w:ascii="Times New Roman" w:hAnsi="Times New Roman" w:cs="Times New Roman" w:eastAsia="Times New Roman"/>
          <w:sz w:val="11"/>
          <w:szCs w:val="11"/>
          <w:color w:val="2F2A23"/>
          <w:spacing w:val="0"/>
          <w:w w:val="100"/>
          <w:position w:val="-2"/>
        </w:rPr>
        <w:t>A</w:t>
      </w:r>
      <w:r>
        <w:rPr>
          <w:rFonts w:ascii="Times New Roman" w:hAnsi="Times New Roman" w:cs="Times New Roman" w:eastAsia="Times New Roman"/>
          <w:sz w:val="11"/>
          <w:szCs w:val="11"/>
          <w:color w:val="2F2A23"/>
          <w:spacing w:val="-2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F2A23"/>
          <w:spacing w:val="-9"/>
          <w:w w:val="100"/>
          <w:position w:val="3"/>
        </w:rPr>
        <w:t>5</w:t>
      </w:r>
      <w:r>
        <w:rPr>
          <w:rFonts w:ascii="Times New Roman" w:hAnsi="Times New Roman" w:cs="Times New Roman" w:eastAsia="Times New Roman"/>
          <w:sz w:val="11"/>
          <w:szCs w:val="11"/>
          <w:color w:val="4D4938"/>
          <w:spacing w:val="0"/>
          <w:w w:val="100"/>
          <w:position w:val="3"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color w:val="4D4938"/>
          <w:spacing w:val="0"/>
          <w:w w:val="100"/>
          <w:position w:val="3"/>
        </w:rPr>
        <w:t>  </w:t>
      </w:r>
      <w:r>
        <w:rPr>
          <w:rFonts w:ascii="Times New Roman" w:hAnsi="Times New Roman" w:cs="Times New Roman" w:eastAsia="Times New Roman"/>
          <w:sz w:val="11"/>
          <w:szCs w:val="11"/>
          <w:color w:val="4D4938"/>
          <w:spacing w:val="2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F2A23"/>
          <w:spacing w:val="0"/>
          <w:w w:val="80"/>
          <w:position w:val="0"/>
        </w:rPr>
        <w:t>A</w:t>
      </w:r>
      <w:r>
        <w:rPr>
          <w:rFonts w:ascii="Times New Roman" w:hAnsi="Times New Roman" w:cs="Times New Roman" w:eastAsia="Times New Roman"/>
          <w:sz w:val="11"/>
          <w:szCs w:val="11"/>
          <w:color w:val="2F2A23"/>
          <w:spacing w:val="0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F2A23"/>
          <w:spacing w:val="8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D4938"/>
          <w:spacing w:val="-45"/>
          <w:w w:val="80"/>
          <w:position w:val="-2"/>
        </w:rPr>
        <w:t>S</w:t>
      </w:r>
      <w:r>
        <w:rPr>
          <w:rFonts w:ascii="Times New Roman" w:hAnsi="Times New Roman" w:cs="Times New Roman" w:eastAsia="Times New Roman"/>
          <w:sz w:val="11"/>
          <w:szCs w:val="11"/>
          <w:color w:val="4D4938"/>
          <w:spacing w:val="-22"/>
          <w:w w:val="102"/>
          <w:position w:val="0"/>
        </w:rPr>
        <w:t>S</w:t>
      </w:r>
      <w:r>
        <w:rPr>
          <w:rFonts w:ascii="Times New Roman" w:hAnsi="Times New Roman" w:cs="Times New Roman" w:eastAsia="Times New Roman"/>
          <w:sz w:val="11"/>
          <w:szCs w:val="11"/>
          <w:color w:val="2F2A23"/>
          <w:spacing w:val="-58"/>
          <w:w w:val="112"/>
          <w:position w:val="-2"/>
        </w:rPr>
        <w:t>O</w:t>
      </w:r>
      <w:r>
        <w:rPr>
          <w:rFonts w:ascii="Times New Roman" w:hAnsi="Times New Roman" w:cs="Times New Roman" w:eastAsia="Times New Roman"/>
          <w:sz w:val="11"/>
          <w:szCs w:val="11"/>
          <w:color w:val="4D4938"/>
          <w:spacing w:val="-20"/>
          <w:w w:val="101"/>
          <w:position w:val="0"/>
        </w:rPr>
        <w:t>m</w:t>
      </w:r>
      <w:r>
        <w:rPr>
          <w:rFonts w:ascii="Times New Roman" w:hAnsi="Times New Roman" w:cs="Times New Roman" w:eastAsia="Times New Roman"/>
          <w:sz w:val="11"/>
          <w:szCs w:val="11"/>
          <w:color w:val="2F2A23"/>
          <w:spacing w:val="0"/>
          <w:w w:val="112"/>
          <w:position w:val="-2"/>
        </w:rPr>
        <w:t>,A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14" w:after="0" w:line="139" w:lineRule="auto"/>
        <w:ind w:left="6492" w:right="8921" w:firstLine="49"/>
        <w:jc w:val="left"/>
        <w:tabs>
          <w:tab w:pos="738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625D4D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1"/>
          <w:szCs w:val="11"/>
          <w:color w:val="625D4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25D4D"/>
          <w:spacing w:val="0"/>
          <w:w w:val="74"/>
        </w:rPr>
        <w:t>A</w:t>
      </w:r>
      <w:r>
        <w:rPr>
          <w:rFonts w:ascii="Times New Roman" w:hAnsi="Times New Roman" w:cs="Times New Roman" w:eastAsia="Times New Roman"/>
          <w:sz w:val="11"/>
          <w:szCs w:val="11"/>
          <w:color w:val="625D4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625D4D"/>
          <w:spacing w:val="-3"/>
          <w:w w:val="100"/>
        </w:rPr>
        <w:t>5</w:t>
      </w:r>
      <w:r>
        <w:rPr>
          <w:rFonts w:ascii="Times New Roman" w:hAnsi="Times New Roman" w:cs="Times New Roman" w:eastAsia="Times New Roman"/>
          <w:sz w:val="11"/>
          <w:szCs w:val="11"/>
          <w:color w:val="7C7764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color w:val="7C776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F2A23"/>
          <w:spacing w:val="0"/>
          <w:w w:val="255"/>
        </w:rPr>
        <w:t>A</w:t>
      </w:r>
      <w:r>
        <w:rPr>
          <w:rFonts w:ascii="Times New Roman" w:hAnsi="Times New Roman" w:cs="Times New Roman" w:eastAsia="Times New Roman"/>
          <w:sz w:val="11"/>
          <w:szCs w:val="11"/>
          <w:color w:val="2F2A23"/>
          <w:spacing w:val="0"/>
          <w:w w:val="255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F2A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1"/>
          <w:szCs w:val="11"/>
          <w:color w:val="2F2A2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D4938"/>
          <w:spacing w:val="0"/>
          <w:w w:val="89"/>
        </w:rPr>
        <w:t>m</w:t>
      </w:r>
      <w:r>
        <w:rPr>
          <w:rFonts w:ascii="Times New Roman" w:hAnsi="Times New Roman" w:cs="Times New Roman" w:eastAsia="Times New Roman"/>
          <w:sz w:val="11"/>
          <w:szCs w:val="11"/>
          <w:color w:val="4D493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F2A23"/>
          <w:spacing w:val="0"/>
          <w:w w:val="141"/>
        </w:rPr>
        <w:t>A,</w:t>
      </w:r>
      <w:r>
        <w:rPr>
          <w:rFonts w:ascii="Times New Roman" w:hAnsi="Times New Roman" w:cs="Times New Roman" w:eastAsia="Times New Roman"/>
          <w:sz w:val="11"/>
          <w:szCs w:val="11"/>
          <w:color w:val="2F2A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2F2A23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4D4938"/>
          <w:spacing w:val="0"/>
          <w:w w:val="79"/>
        </w:rPr>
        <w:t>s</w:t>
      </w:r>
      <w:r>
        <w:rPr>
          <w:rFonts w:ascii="Arial" w:hAnsi="Arial" w:cs="Arial" w:eastAsia="Arial"/>
          <w:sz w:val="13"/>
          <w:szCs w:val="13"/>
          <w:color w:val="4D4938"/>
          <w:spacing w:val="9"/>
          <w:w w:val="79"/>
        </w:rPr>
        <w:t>o</w:t>
      </w:r>
      <w:r>
        <w:rPr>
          <w:rFonts w:ascii="Arial" w:hAnsi="Arial" w:cs="Arial" w:eastAsia="Arial"/>
          <w:sz w:val="13"/>
          <w:szCs w:val="13"/>
          <w:color w:val="2F2A23"/>
          <w:spacing w:val="0"/>
          <w:w w:val="73"/>
        </w:rPr>
        <w:t>,..A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0" w:right="1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82" w:lineRule="exact"/>
        <w:ind w:right="-20"/>
        <w:jc w:val="right"/>
        <w:tabs>
          <w:tab w:pos="300" w:val="left"/>
          <w:tab w:pos="580" w:val="left"/>
          <w:tab w:pos="86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4D4938"/>
          <w:w w:val="98"/>
          <w:position w:val="-3"/>
        </w:rPr>
        <w:t>E</w:t>
      </w:r>
      <w:r>
        <w:rPr>
          <w:rFonts w:ascii="Arial" w:hAnsi="Arial" w:cs="Arial" w:eastAsia="Arial"/>
          <w:sz w:val="10"/>
          <w:szCs w:val="10"/>
          <w:color w:val="4D4938"/>
          <w:w w:val="100"/>
          <w:position w:val="-3"/>
        </w:rPr>
        <w:tab/>
      </w:r>
      <w:r>
        <w:rPr>
          <w:rFonts w:ascii="Arial" w:hAnsi="Arial" w:cs="Arial" w:eastAsia="Arial"/>
          <w:sz w:val="10"/>
          <w:szCs w:val="10"/>
          <w:color w:val="4D4938"/>
          <w:w w:val="113"/>
          <w:position w:val="-3"/>
        </w:rPr>
        <w:t>8</w:t>
      </w:r>
      <w:r>
        <w:rPr>
          <w:rFonts w:ascii="Arial" w:hAnsi="Arial" w:cs="Arial" w:eastAsia="Arial"/>
          <w:sz w:val="10"/>
          <w:szCs w:val="10"/>
          <w:color w:val="4D4938"/>
          <w:w w:val="100"/>
          <w:position w:val="-3"/>
        </w:rPr>
        <w:tab/>
      </w:r>
      <w:r>
        <w:rPr>
          <w:rFonts w:ascii="Arial" w:hAnsi="Arial" w:cs="Arial" w:eastAsia="Arial"/>
          <w:sz w:val="10"/>
          <w:szCs w:val="10"/>
          <w:color w:val="4D4938"/>
          <w:w w:val="100"/>
          <w:position w:val="-3"/>
        </w:rPr>
        <w:t>S</w:t>
        <w:tab/>
      </w:r>
      <w:r>
        <w:rPr>
          <w:rFonts w:ascii="Arial" w:hAnsi="Arial" w:cs="Arial" w:eastAsia="Arial"/>
          <w:sz w:val="10"/>
          <w:szCs w:val="10"/>
          <w:color w:val="4D4938"/>
          <w:w w:val="100"/>
          <w:position w:val="-3"/>
        </w:rPr>
      </w:r>
      <w:r>
        <w:rPr>
          <w:rFonts w:ascii="Arial" w:hAnsi="Arial" w:cs="Arial" w:eastAsia="Arial"/>
          <w:sz w:val="10"/>
          <w:szCs w:val="10"/>
          <w:color w:val="2F2A23"/>
          <w:spacing w:val="0"/>
          <w:w w:val="83"/>
          <w:i/>
          <w:position w:val="-3"/>
        </w:rPr>
        <w:t>C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F2A23"/>
          <w:spacing w:val="-5"/>
          <w:w w:val="100"/>
        </w:rPr>
        <w:t>P</w:t>
      </w:r>
      <w:r>
        <w:rPr>
          <w:rFonts w:ascii="Arial" w:hAnsi="Arial" w:cs="Arial" w:eastAsia="Arial"/>
          <w:sz w:val="9"/>
          <w:szCs w:val="9"/>
          <w:color w:val="625D4D"/>
          <w:spacing w:val="-3"/>
          <w:w w:val="100"/>
        </w:rPr>
        <w:t>O</w:t>
      </w:r>
      <w:r>
        <w:rPr>
          <w:rFonts w:ascii="Arial" w:hAnsi="Arial" w:cs="Arial" w:eastAsia="Arial"/>
          <w:sz w:val="9"/>
          <w:szCs w:val="9"/>
          <w:color w:val="2F2A23"/>
          <w:spacing w:val="0"/>
          <w:w w:val="100"/>
        </w:rPr>
        <w:t>WE</w:t>
      </w:r>
      <w:r>
        <w:rPr>
          <w:rFonts w:ascii="Arial" w:hAnsi="Arial" w:cs="Arial" w:eastAsia="Arial"/>
          <w:sz w:val="9"/>
          <w:szCs w:val="9"/>
          <w:color w:val="2F2A23"/>
          <w:spacing w:val="0"/>
          <w:w w:val="100"/>
        </w:rPr>
        <w:t>R</w:t>
      </w:r>
      <w:r>
        <w:rPr>
          <w:rFonts w:ascii="Arial" w:hAnsi="Arial" w:cs="Arial" w:eastAsia="Arial"/>
          <w:sz w:val="9"/>
          <w:szCs w:val="9"/>
          <w:color w:val="2F2A23"/>
          <w:spacing w:val="0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2F2A23"/>
          <w:spacing w:val="8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2F2A23"/>
          <w:spacing w:val="0"/>
          <w:w w:val="100"/>
        </w:rPr>
        <w:t>ON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18" w:after="0" w:line="240" w:lineRule="auto"/>
        <w:ind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br w:type="column"/>
      </w:r>
      <w:r>
        <w:rPr>
          <w:rFonts w:ascii="Arial" w:hAnsi="Arial" w:cs="Arial" w:eastAsia="Arial"/>
          <w:sz w:val="29"/>
          <w:szCs w:val="29"/>
          <w:color w:val="2F2A23"/>
          <w:spacing w:val="-1"/>
          <w:w w:val="125"/>
        </w:rPr>
        <w:t>V</w:t>
      </w:r>
      <w:r>
        <w:rPr>
          <w:rFonts w:ascii="Times New Roman" w:hAnsi="Times New Roman" w:cs="Times New Roman" w:eastAsia="Times New Roman"/>
          <w:sz w:val="32"/>
          <w:szCs w:val="32"/>
          <w:color w:val="4D4938"/>
          <w:spacing w:val="-6"/>
          <w:w w:val="91"/>
        </w:rPr>
        <w:t>c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67"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3"/>
        </w:rPr>
        <w:t>einstellen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81"/>
        </w:rPr>
        <w:t>hF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81"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54"/>
          <w:w w:val="8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ablese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untere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5"/>
        </w:rPr>
        <w:t>Skala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6"/>
        </w:rPr>
        <w:t>)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0" w:right="140"/>
          <w:cols w:num="3" w:equalWidth="0">
            <w:col w:w="6163" w:space="944"/>
            <w:col w:w="533" w:space="2277"/>
            <w:col w:w="6783"/>
          </w:cols>
        </w:sectPr>
      </w:pPr>
      <w:rPr/>
    </w:p>
    <w:p>
      <w:pPr>
        <w:spacing w:before="0" w:after="0" w:line="392" w:lineRule="exact"/>
        <w:ind w:left="2067" w:right="-20"/>
        <w:jc w:val="left"/>
        <w:tabs>
          <w:tab w:pos="5120" w:val="left"/>
          <w:tab w:pos="7220" w:val="left"/>
        </w:tabs>
        <w:rPr>
          <w:rFonts w:ascii="Arial" w:hAnsi="Arial" w:cs="Arial" w:eastAsia="Arial"/>
          <w:sz w:val="38"/>
          <w:szCs w:val="38"/>
        </w:rPr>
      </w:pPr>
      <w:rPr/>
      <w:r>
        <w:rPr/>
        <w:pict>
          <v:group style="position:absolute;margin-left:116.626511pt;margin-top:24.893002pt;width:279.413032pt;height:.1pt;mso-position-horizontal-relative:page;mso-position-vertical-relative:paragraph;z-index:-659" coordorigin="2333,498" coordsize="5588,2">
            <v:shape style="position:absolute;left:2333;top:498;width:5588;height:2" coordorigin="2333,498" coordsize="5588,0" path="m2333,498l7921,498e" filled="f" stroked="t" strokeweight="1.327378pt" strokecolor="#5B5748">
              <v:path arrowok="t"/>
            </v:shape>
          </v:group>
          <w10:wrap type="none"/>
        </w:pict>
      </w:r>
      <w:r>
        <w:rPr/>
        <w:pict>
          <v:group style="position:absolute;margin-left:261.531921pt;margin-top:2.254732pt;width:46.236994pt;height:.1pt;mso-position-horizontal-relative:page;mso-position-vertical-relative:paragraph;z-index:-655" coordorigin="5231,45" coordsize="925,2">
            <v:shape style="position:absolute;left:5231;top:45;width:925;height:2" coordorigin="5231,45" coordsize="925,0" path="m5231,45l6155,45e" filled="f" stroked="t" strokeweight=".663689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9"/>
          <w:szCs w:val="29"/>
          <w:color w:val="4D4938"/>
          <w:spacing w:val="0"/>
          <w:w w:val="100"/>
          <w:position w:val="1"/>
        </w:rPr>
        <w:t>t</w:t>
      </w:r>
      <w:r>
        <w:rPr>
          <w:rFonts w:ascii="Times New Roman" w:hAnsi="Times New Roman" w:cs="Times New Roman" w:eastAsia="Times New Roman"/>
          <w:sz w:val="29"/>
          <w:szCs w:val="29"/>
          <w:color w:val="4D4938"/>
          <w:spacing w:val="-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2F2A23"/>
          <w:spacing w:val="0"/>
          <w:w w:val="100"/>
          <w:position w:val="1"/>
        </w:rPr>
        <w:t>@</w:t>
      </w:r>
      <w:r>
        <w:rPr>
          <w:rFonts w:ascii="Times New Roman" w:hAnsi="Times New Roman" w:cs="Times New Roman" w:eastAsia="Times New Roman"/>
          <w:sz w:val="29"/>
          <w:szCs w:val="29"/>
          <w:color w:val="2F2A23"/>
          <w:spacing w:val="-5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2F2A23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2F2A23"/>
          <w:spacing w:val="0"/>
          <w:w w:val="100"/>
          <w:position w:val="1"/>
        </w:rPr>
      </w:r>
      <w:r>
        <w:rPr>
          <w:rFonts w:ascii="Arial" w:hAnsi="Arial" w:cs="Arial" w:eastAsia="Arial"/>
          <w:sz w:val="32"/>
          <w:szCs w:val="32"/>
          <w:color w:val="2F2A23"/>
          <w:spacing w:val="0"/>
          <w:w w:val="100"/>
          <w:position w:val="3"/>
        </w:rPr>
        <w:t>lo</w:t>
      </w:r>
      <w:r>
        <w:rPr>
          <w:rFonts w:ascii="Arial" w:hAnsi="Arial" w:cs="Arial" w:eastAsia="Arial"/>
          <w:sz w:val="32"/>
          <w:szCs w:val="32"/>
          <w:color w:val="2F2A23"/>
          <w:spacing w:val="20"/>
          <w:w w:val="100"/>
          <w:position w:val="3"/>
        </w:rPr>
        <w:t> </w:t>
      </w:r>
      <w:r>
        <w:rPr>
          <w:rFonts w:ascii="Arial" w:hAnsi="Arial" w:cs="Arial" w:eastAsia="Arial"/>
          <w:sz w:val="32"/>
          <w:szCs w:val="32"/>
          <w:color w:val="2F2A23"/>
          <w:spacing w:val="0"/>
          <w:w w:val="141"/>
          <w:position w:val="3"/>
        </w:rPr>
        <w:t>oool</w:t>
      </w:r>
      <w:r>
        <w:rPr>
          <w:rFonts w:ascii="Arial" w:hAnsi="Arial" w:cs="Arial" w:eastAsia="Arial"/>
          <w:sz w:val="32"/>
          <w:szCs w:val="32"/>
          <w:color w:val="2F2A23"/>
          <w:spacing w:val="-119"/>
          <w:w w:val="141"/>
          <w:position w:val="3"/>
        </w:rPr>
        <w:t> </w:t>
      </w:r>
      <w:r>
        <w:rPr>
          <w:rFonts w:ascii="Arial" w:hAnsi="Arial" w:cs="Arial" w:eastAsia="Arial"/>
          <w:sz w:val="32"/>
          <w:szCs w:val="32"/>
          <w:color w:val="2F2A23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32"/>
          <w:szCs w:val="32"/>
          <w:color w:val="2F2A23"/>
          <w:spacing w:val="0"/>
          <w:w w:val="100"/>
          <w:position w:val="3"/>
        </w:rPr>
      </w:r>
      <w:r>
        <w:rPr>
          <w:rFonts w:ascii="Arial" w:hAnsi="Arial" w:cs="Arial" w:eastAsia="Arial"/>
          <w:sz w:val="38"/>
          <w:szCs w:val="38"/>
          <w:color w:val="2F2A23"/>
          <w:spacing w:val="0"/>
          <w:w w:val="141"/>
          <w:position w:val="1"/>
        </w:rPr>
        <w:t>D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02" w:lineRule="exact"/>
        <w:ind w:right="-20"/>
        <w:jc w:val="right"/>
        <w:rPr>
          <w:rFonts w:ascii="Times New Roman" w:hAnsi="Times New Roman" w:cs="Times New Roman" w:eastAsia="Times New Roman"/>
          <w:sz w:val="9"/>
          <w:szCs w:val="9"/>
        </w:rPr>
      </w:pPr>
      <w:rPr/>
      <w:r>
        <w:rPr/>
        <w:pict>
          <v:group style="position:absolute;margin-left:93.397392pt;margin-top:-.989058pt;width:309.057803pt;height:.1pt;mso-position-horizontal-relative:page;mso-position-vertical-relative:paragraph;z-index:-658" coordorigin="1868,-20" coordsize="6181,2">
            <v:shape style="position:absolute;left:1868;top:-20;width:6181;height:2" coordorigin="1868,-20" coordsize="6181,0" path="m1868,-20l8049,-20e" filled="f" stroked="t" strokeweight=".442459pt" strokecolor="#544B3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9"/>
          <w:szCs w:val="9"/>
          <w:color w:val="625D4D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9"/>
          <w:szCs w:val="9"/>
          <w:color w:val="625D4D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F2A23"/>
          <w:spacing w:val="0"/>
          <w:w w:val="229"/>
        </w:rPr>
        <w:t>[</w:t>
      </w:r>
      <w:r>
        <w:rPr>
          <w:rFonts w:ascii="Times New Roman" w:hAnsi="Times New Roman" w:cs="Times New Roman" w:eastAsia="Times New Roman"/>
          <w:sz w:val="9"/>
          <w:szCs w:val="9"/>
          <w:color w:val="2F2A23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D4938"/>
          <w:spacing w:val="0"/>
          <w:w w:val="137"/>
        </w:rPr>
        <w:t>M</w:t>
      </w:r>
      <w:r>
        <w:rPr>
          <w:rFonts w:ascii="Times New Roman" w:hAnsi="Times New Roman" w:cs="Times New Roman" w:eastAsia="Times New Roman"/>
          <w:sz w:val="9"/>
          <w:szCs w:val="9"/>
          <w:color w:val="4D4938"/>
          <w:spacing w:val="-15"/>
          <w:w w:val="137"/>
        </w:rPr>
        <w:t>1</w:t>
      </w:r>
      <w:r>
        <w:rPr>
          <w:rFonts w:ascii="Times New Roman" w:hAnsi="Times New Roman" w:cs="Times New Roman" w:eastAsia="Times New Roman"/>
          <w:sz w:val="9"/>
          <w:szCs w:val="9"/>
          <w:color w:val="7C7764"/>
          <w:spacing w:val="5"/>
          <w:w w:val="115"/>
        </w:rPr>
        <w:t>0</w:t>
      </w:r>
      <w:r>
        <w:rPr>
          <w:rFonts w:ascii="Times New Roman" w:hAnsi="Times New Roman" w:cs="Times New Roman" w:eastAsia="Times New Roman"/>
          <w:sz w:val="9"/>
          <w:szCs w:val="9"/>
          <w:color w:val="625D4D"/>
          <w:spacing w:val="0"/>
          <w:w w:val="115"/>
        </w:rPr>
        <w:t>5</w:t>
      </w:r>
      <w:r>
        <w:rPr>
          <w:rFonts w:ascii="Times New Roman" w:hAnsi="Times New Roman" w:cs="Times New Roman" w:eastAsia="Times New Roman"/>
          <w:sz w:val="9"/>
          <w:szCs w:val="9"/>
          <w:color w:val="625D4D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F2A23"/>
          <w:spacing w:val="0"/>
          <w:w w:val="88"/>
        </w:rPr>
        <w:t>4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541" w:lineRule="exact"/>
        <w:ind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6.033203pt;margin-top:.449644pt;width:16.787586pt;height:15.5pt;mso-position-horizontal-relative:page;mso-position-vertical-relative:paragraph;z-index:-654" type="#_x0000_t202" filled="f" stroked="f">
            <v:textbox inset="0,0,0,0">
              <w:txbxContent>
                <w:p>
                  <w:pPr>
                    <w:spacing w:before="0" w:after="0" w:line="310" w:lineRule="exact"/>
                    <w:ind w:right="-87"/>
                    <w:jc w:val="left"/>
                    <w:rPr>
                      <w:rFonts w:ascii="Arial" w:hAnsi="Arial" w:cs="Arial" w:eastAsia="Arial"/>
                      <w:sz w:val="31"/>
                      <w:szCs w:val="31"/>
                    </w:rPr>
                  </w:pPr>
                  <w:rPr/>
                  <w:r>
                    <w:rPr>
                      <w:rFonts w:ascii="Arial" w:hAnsi="Arial" w:cs="Arial" w:eastAsia="Arial"/>
                      <w:sz w:val="31"/>
                      <w:szCs w:val="31"/>
                      <w:color w:val="2F2A23"/>
                      <w:spacing w:val="0"/>
                      <w:w w:val="389"/>
                    </w:rPr>
                    <w:t>I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80"/>
          <w:position w:val="-5"/>
        </w:rPr>
        <w:t>hFE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62"/>
          <w:w w:val="80"/>
          <w:position w:val="-5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2F2A23"/>
          <w:spacing w:val="-28"/>
          <w:w w:val="100"/>
          <w:position w:val="-5"/>
        </w:rPr>
        <w:t>=</w:t>
      </w:r>
      <w:r>
        <w:rPr>
          <w:rFonts w:ascii="Times New Roman" w:hAnsi="Times New Roman" w:cs="Times New Roman" w:eastAsia="Times New Roman"/>
          <w:sz w:val="41"/>
          <w:szCs w:val="41"/>
          <w:color w:val="2F2A23"/>
          <w:spacing w:val="0"/>
          <w:w w:val="100"/>
          <w:position w:val="-5"/>
        </w:rPr>
        <w:t>.</w:t>
        <w:tab/>
      </w:r>
      <w:r>
        <w:rPr>
          <w:rFonts w:ascii="Times New Roman" w:hAnsi="Times New Roman" w:cs="Times New Roman" w:eastAsia="Times New Roman"/>
          <w:sz w:val="41"/>
          <w:szCs w:val="41"/>
          <w:color w:val="2F2A23"/>
          <w:spacing w:val="-56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2F2A23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  <w:position w:val="-5"/>
        </w:rPr>
        <w:t>Bei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27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82"/>
          <w:position w:val="-5"/>
        </w:rPr>
        <w:t>hFE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82"/>
          <w:position w:val="-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4"/>
          <w:w w:val="82"/>
          <w:position w:val="-5"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2F2A23"/>
          <w:spacing w:val="0"/>
          <w:w w:val="80"/>
          <w:position w:val="-5"/>
        </w:rPr>
        <w:t>&gt;</w:t>
      </w:r>
      <w:r>
        <w:rPr>
          <w:rFonts w:ascii="Times New Roman" w:hAnsi="Times New Roman" w:cs="Times New Roman" w:eastAsia="Times New Roman"/>
          <w:sz w:val="52"/>
          <w:szCs w:val="52"/>
          <w:color w:val="2F2A23"/>
          <w:spacing w:val="-71"/>
          <w:w w:val="100"/>
          <w:position w:val="-5"/>
        </w:rPr>
        <w:t> </w:t>
      </w:r>
      <w:r>
        <w:rPr>
          <w:rFonts w:ascii="Arial" w:hAnsi="Arial" w:cs="Arial" w:eastAsia="Arial"/>
          <w:sz w:val="29"/>
          <w:szCs w:val="29"/>
          <w:color w:val="2F2A23"/>
          <w:spacing w:val="0"/>
          <w:w w:val="100"/>
          <w:position w:val="-5"/>
        </w:rPr>
        <w:t>100</w:t>
      </w:r>
      <w:r>
        <w:rPr>
          <w:rFonts w:ascii="Arial" w:hAnsi="Arial" w:cs="Arial" w:eastAsia="Arial"/>
          <w:sz w:val="29"/>
          <w:szCs w:val="29"/>
          <w:color w:val="2F2A23"/>
          <w:spacing w:val="33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  <w:position w:val="-5"/>
        </w:rPr>
        <w:t>die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30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  <w:position w:val="-5"/>
        </w:rPr>
        <w:t>Taste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49"/>
          <w:w w:val="100"/>
          <w:position w:val="-5"/>
        </w:rPr>
        <w:t> </w:t>
      </w:r>
      <w:r>
        <w:rPr>
          <w:rFonts w:ascii="Arial" w:hAnsi="Arial" w:cs="Arial" w:eastAsia="Arial"/>
          <w:sz w:val="29"/>
          <w:szCs w:val="29"/>
          <w:color w:val="2F2A23"/>
          <w:spacing w:val="0"/>
          <w:w w:val="100"/>
          <w:position w:val="-5"/>
        </w:rPr>
        <w:t>X</w:t>
      </w:r>
      <w:r>
        <w:rPr>
          <w:rFonts w:ascii="Arial" w:hAnsi="Arial" w:cs="Arial" w:eastAsia="Arial"/>
          <w:sz w:val="29"/>
          <w:szCs w:val="29"/>
          <w:color w:val="2F2A23"/>
          <w:spacing w:val="-3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2F2A23"/>
          <w:spacing w:val="0"/>
          <w:w w:val="100"/>
          <w:i/>
          <w:position w:val="-5"/>
        </w:rPr>
        <w:t>5</w:t>
      </w:r>
      <w:r>
        <w:rPr>
          <w:rFonts w:ascii="Times New Roman" w:hAnsi="Times New Roman" w:cs="Times New Roman" w:eastAsia="Times New Roman"/>
          <w:sz w:val="33"/>
          <w:szCs w:val="33"/>
          <w:color w:val="2F2A23"/>
          <w:spacing w:val="24"/>
          <w:w w:val="100"/>
          <w:i/>
          <w:position w:val="-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4"/>
          <w:position w:val="-5"/>
        </w:rPr>
        <w:t>drticken.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270" w:lineRule="exact"/>
        <w:ind w:left="973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  <w:position w:val="2"/>
        </w:rPr>
        <w:t>IB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0" w:right="140"/>
          <w:cols w:num="2" w:equalWidth="0">
            <w:col w:w="7884" w:space="2045"/>
            <w:col w:w="6771"/>
          </w:cols>
        </w:sectPr>
      </w:pPr>
      <w:rPr/>
    </w:p>
    <w:p>
      <w:pPr>
        <w:spacing w:before="72" w:after="0" w:line="264" w:lineRule="auto"/>
        <w:ind w:left="1408" w:right="1973" w:firstLine="-4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group style="position:absolute;margin-left:76.583946pt;margin-top:88.2192pt;width:38.272727pt;height:.1pt;mso-position-horizontal-relative:page;mso-position-vertical-relative:paragraph;z-index:-657" coordorigin="1532,1764" coordsize="765,2">
            <v:shape style="position:absolute;left:1532;top:1764;width:765;height:2" coordorigin="1532,1764" coordsize="765,0" path="m1532,1764l2297,1764e" filled="f" stroked="t" strokeweight=".22123pt" strokecolor="#E4DBAC">
              <v:path arrowok="t"/>
            </v:shape>
          </v:group>
          <w10:wrap type="none"/>
        </w:pict>
      </w:r>
      <w:r>
        <w:rPr/>
        <w:pict>
          <v:group style="position:absolute;margin-left:728.990173pt;margin-top:86.231445pt;width:112.384656pt;height:.1pt;mso-position-horizontal-relative:page;mso-position-vertical-relative:paragraph;z-index:-656" coordorigin="14580,1725" coordsize="2248,2">
            <v:shape style="position:absolute;left:14580;top:1725;width:2248;height:2" coordorigin="14580,1725" coordsize="2248,0" path="m14580,1725l16827,1725e" filled="f" stroked="t" strokeweight="1.327378pt" strokecolor="#E4D8A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2"/>
          <w:szCs w:val="32"/>
          <w:color w:val="2F2A23"/>
          <w:w w:val="106"/>
        </w:rPr>
        <w:t>Anmerkung: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empfindlichste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Bereic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(I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-5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F2A23"/>
          <w:spacing w:val="0"/>
          <w:w w:val="100"/>
          <w:i/>
        </w:rPr>
        <w:t>50)</w:t>
      </w:r>
      <w:r>
        <w:rPr>
          <w:rFonts w:ascii="Arial" w:hAnsi="Arial" w:cs="Arial" w:eastAsia="Arial"/>
          <w:sz w:val="30"/>
          <w:szCs w:val="30"/>
          <w:color w:val="2F2A23"/>
          <w:spacing w:val="0"/>
          <w:w w:val="100"/>
          <w:i/>
        </w:rPr>
        <w:t>-tA</w:t>
      </w:r>
      <w:r>
        <w:rPr>
          <w:rFonts w:ascii="Arial" w:hAnsi="Arial" w:cs="Arial" w:eastAsia="Arial"/>
          <w:sz w:val="30"/>
          <w:szCs w:val="30"/>
          <w:color w:val="2F2A23"/>
          <w:spacing w:val="0"/>
          <w:w w:val="100"/>
          <w:i/>
        </w:rPr>
        <w:t>)</w:t>
      </w:r>
      <w:r>
        <w:rPr>
          <w:rFonts w:ascii="Arial" w:hAnsi="Arial" w:cs="Arial" w:eastAsia="Arial"/>
          <w:sz w:val="30"/>
          <w:szCs w:val="30"/>
          <w:color w:val="2F2A23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kan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nur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fii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Rest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trome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verwendet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5"/>
        </w:rPr>
        <w:t>werden.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Beim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7"/>
        </w:rPr>
        <w:t>Apparatety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7"/>
        </w:rPr>
        <w:t>p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32"/>
          <w:w w:val="10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PM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11"/>
        </w:rPr>
        <w:t>6503/0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11"/>
        </w:rPr>
        <w:t>1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15"/>
          <w:w w:val="11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ist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83"/>
        </w:rPr>
        <w:t>aFE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61"/>
          <w:w w:val="8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au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Skala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0-5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abzulese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mit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den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Fakto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7"/>
        </w:rPr>
        <w:t>zu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4"/>
        </w:rPr>
        <w:t>multiplizieren.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840" w:h="11900" w:orient="landscape"/>
          <w:pgMar w:top="1100" w:bottom="280" w:left="0" w:right="140"/>
        </w:sectPr>
      </w:pPr>
      <w:rPr/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384" w:lineRule="exact"/>
        <w:ind w:left="377" w:right="-20"/>
        <w:jc w:val="left"/>
        <w:rPr>
          <w:rFonts w:ascii="Times New Roman" w:hAnsi="Times New Roman" w:cs="Times New Roman" w:eastAsia="Times New Roman"/>
          <w:sz w:val="34"/>
          <w:szCs w:val="34"/>
        </w:rPr>
      </w:pPr>
      <w:rPr/>
      <w:r>
        <w:rPr/>
        <w:pict>
          <v:group style="position:absolute;margin-left:149.163116pt;margin-top:28.9067pt;width:340.581647pt;height:.1pt;mso-position-horizontal-relative:page;mso-position-vertical-relative:paragraph;z-index:-652" coordorigin="2983,578" coordsize="6812,2">
            <v:shape style="position:absolute;left:2983;top:578;width:6812;height:2" coordorigin="2983,578" coordsize="6812,0" path="m2983,578l9795,578e" filled="f" stroked="t" strokeweight=".700305pt" strokecolor="#605B4B">
              <v:path arrowok="t"/>
            </v:shape>
          </v:group>
          <w10:wrap type="none"/>
        </w:pict>
      </w:r>
      <w:r>
        <w:rPr/>
        <w:pict>
          <v:group style="position:absolute;margin-left:162.468903pt;margin-top:44.405132pt;width:319.105628pt;height:.1pt;mso-position-horizontal-relative:page;mso-position-vertical-relative:paragraph;z-index:-650" coordorigin="3249,888" coordsize="6382,2">
            <v:shape style="position:absolute;left:3249;top:888;width:6382;height:2" coordorigin="3249,888" coordsize="6382,0" path="m3249,888l9631,888e" filled="f" stroked="t" strokeweight=".700305pt" strokecolor="#605B4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3"/>
          <w:szCs w:val="33"/>
          <w:color w:val="2F2A21"/>
          <w:spacing w:val="0"/>
          <w:w w:val="100"/>
          <w:b/>
          <w:bCs/>
          <w:position w:val="-1"/>
        </w:rPr>
        <w:t>Statische</w:t>
      </w:r>
      <w:r>
        <w:rPr>
          <w:rFonts w:ascii="Times New Roman" w:hAnsi="Times New Roman" w:cs="Times New Roman" w:eastAsia="Times New Roman"/>
          <w:sz w:val="33"/>
          <w:szCs w:val="33"/>
          <w:color w:val="2F2A21"/>
          <w:spacing w:val="3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2F2A21"/>
          <w:spacing w:val="0"/>
          <w:w w:val="100"/>
          <w:b/>
          <w:bCs/>
          <w:position w:val="-1"/>
        </w:rPr>
        <w:t>Stromverstarkung</w:t>
      </w:r>
      <w:r>
        <w:rPr>
          <w:rFonts w:ascii="Times New Roman" w:hAnsi="Times New Roman" w:cs="Times New Roman" w:eastAsia="Times New Roman"/>
          <w:sz w:val="33"/>
          <w:szCs w:val="33"/>
          <w:color w:val="2F2A21"/>
          <w:spacing w:val="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3"/>
          <w:szCs w:val="23"/>
          <w:color w:val="2F2A21"/>
          <w:spacing w:val="0"/>
          <w:w w:val="100"/>
          <w:position w:val="-1"/>
        </w:rPr>
        <w:t>hFiu</w:t>
      </w:r>
      <w:r>
        <w:rPr>
          <w:rFonts w:ascii="Arial" w:hAnsi="Arial" w:cs="Arial" w:eastAsia="Arial"/>
          <w:sz w:val="23"/>
          <w:szCs w:val="23"/>
          <w:color w:val="2F2A21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3"/>
          <w:szCs w:val="23"/>
          <w:color w:val="2F2A21"/>
          <w:spacing w:val="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2F2A21"/>
          <w:spacing w:val="0"/>
          <w:w w:val="100"/>
          <w:b/>
          <w:bCs/>
          <w:position w:val="-1"/>
        </w:rPr>
        <w:t>mi</w:t>
      </w:r>
      <w:r>
        <w:rPr>
          <w:rFonts w:ascii="Times New Roman" w:hAnsi="Times New Roman" w:cs="Times New Roman" w:eastAsia="Times New Roman"/>
          <w:sz w:val="33"/>
          <w:szCs w:val="33"/>
          <w:color w:val="2F2A21"/>
          <w:spacing w:val="0"/>
          <w:w w:val="100"/>
          <w:b/>
          <w:bCs/>
          <w:position w:val="-1"/>
        </w:rPr>
        <w:t>t</w:t>
      </w:r>
      <w:r>
        <w:rPr>
          <w:rFonts w:ascii="Times New Roman" w:hAnsi="Times New Roman" w:cs="Times New Roman" w:eastAsia="Times New Roman"/>
          <w:sz w:val="33"/>
          <w:szCs w:val="33"/>
          <w:color w:val="2F2A21"/>
          <w:spacing w:val="42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1"/>
          <w:position w:val="-1"/>
        </w:rPr>
        <w:t>IcEo·l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2"/>
          <w:position w:val="-1"/>
        </w:rPr>
        <w:t>(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1"/>
          <w:position w:val="-1"/>
        </w:rPr>
        <w:t>ompensation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40" w:h="11900" w:orient="landscape"/>
          <w:pgMar w:top="1100" w:bottom="280" w:left="2420" w:right="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v:group style="position:absolute;margin-left:139.475555pt;margin-top:-84.592346pt;width:.1pt;height:246.110458pt;mso-position-horizontal-relative:page;mso-position-vertical-relative:paragraph;z-index:-651" coordorigin="2790,-1692" coordsize="2,4922">
            <v:shape style="position:absolute;left:2790;top:-1692;width:2;height:4922" coordorigin="2790,-1692" coordsize="0,4922" path="m2790,3230l2790,-1692e" filled="f" stroked="t" strokeweight="1.167175pt" strokecolor="#60574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1"/>
          <w:szCs w:val="11"/>
          <w:color w:val="2F2A21"/>
          <w:spacing w:val="0"/>
          <w:w w:val="100"/>
        </w:rPr>
        <w:t>E</w:t>
      </w:r>
      <w:r>
        <w:rPr>
          <w:rFonts w:ascii="Arial" w:hAnsi="Arial" w:cs="Arial" w:eastAsia="Arial"/>
          <w:sz w:val="11"/>
          <w:szCs w:val="11"/>
          <w:color w:val="2F2A21"/>
          <w:spacing w:val="0"/>
          <w:w w:val="100"/>
        </w:rPr>
        <w:t>  </w:t>
      </w:r>
      <w:r>
        <w:rPr>
          <w:rFonts w:ascii="Arial" w:hAnsi="Arial" w:cs="Arial" w:eastAsia="Arial"/>
          <w:sz w:val="11"/>
          <w:szCs w:val="11"/>
          <w:color w:val="2F2A21"/>
          <w:spacing w:val="11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2F2A21"/>
          <w:spacing w:val="0"/>
          <w:w w:val="100"/>
        </w:rPr>
        <w:t>B</w:t>
      </w:r>
      <w:r>
        <w:rPr>
          <w:rFonts w:ascii="Arial" w:hAnsi="Arial" w:cs="Arial" w:eastAsia="Arial"/>
          <w:sz w:val="11"/>
          <w:szCs w:val="11"/>
          <w:color w:val="2F2A21"/>
          <w:spacing w:val="0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2F2A21"/>
          <w:spacing w:val="14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423D31"/>
          <w:spacing w:val="0"/>
          <w:w w:val="100"/>
        </w:rPr>
        <w:t>S</w:t>
      </w:r>
      <w:r>
        <w:rPr>
          <w:rFonts w:ascii="Arial" w:hAnsi="Arial" w:cs="Arial" w:eastAsia="Arial"/>
          <w:sz w:val="11"/>
          <w:szCs w:val="11"/>
          <w:color w:val="423D31"/>
          <w:spacing w:val="0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423D3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F2A21"/>
          <w:spacing w:val="0"/>
          <w:w w:val="72"/>
          <w:i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58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2F2A21"/>
          <w:spacing w:val="0"/>
          <w:w w:val="100"/>
        </w:rPr>
        <w:t>100</w:t>
      </w:r>
      <w:r>
        <w:rPr>
          <w:rFonts w:ascii="Times New Roman" w:hAnsi="Times New Roman" w:cs="Times New Roman" w:eastAsia="Times New Roman"/>
          <w:sz w:val="12"/>
          <w:szCs w:val="12"/>
          <w:color w:val="2F2A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2"/>
          <w:szCs w:val="12"/>
          <w:color w:val="2F2A21"/>
          <w:spacing w:val="2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423D31"/>
          <w:spacing w:val="0"/>
          <w:w w:val="507"/>
        </w:rPr>
        <w:t>Jl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16" w:after="0" w:line="240" w:lineRule="auto"/>
        <w:ind w:left="1587" w:right="-20"/>
        <w:jc w:val="left"/>
        <w:rPr>
          <w:rFonts w:ascii="Times New Roman" w:hAnsi="Times New Roman" w:cs="Times New Roman" w:eastAsia="Times New Roman"/>
          <w:sz w:val="34"/>
          <w:szCs w:val="3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-6"/>
          <w:w w:val="105"/>
        </w:rPr>
        <w:t>I</w:t>
      </w:r>
      <w:r>
        <w:rPr>
          <w:rFonts w:ascii="Times New Roman" w:hAnsi="Times New Roman" w:cs="Times New Roman" w:eastAsia="Times New Roman"/>
          <w:sz w:val="34"/>
          <w:szCs w:val="34"/>
          <w:color w:val="544F3F"/>
          <w:spacing w:val="1"/>
          <w:w w:val="105"/>
        </w:rPr>
        <w:t>c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5"/>
        </w:rPr>
        <w:t>-Bereic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5"/>
        </w:rPr>
        <w:t>h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5"/>
        </w:rPr>
        <w:t>wahlen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65" w:after="0" w:line="240" w:lineRule="auto"/>
        <w:ind w:right="-20"/>
        <w:jc w:val="left"/>
        <w:tabs>
          <w:tab w:pos="1480" w:val="left"/>
          <w:tab w:pos="2040" w:val="left"/>
          <w:tab w:pos="2540" w:val="left"/>
        </w:tabs>
        <w:rPr>
          <w:rFonts w:ascii="Times New Roman" w:hAnsi="Times New Roman" w:cs="Times New Roman" w:eastAsia="Times New Roman"/>
          <w:sz w:val="34"/>
          <w:szCs w:val="34"/>
        </w:rPr>
      </w:pPr>
      <w:rPr/>
      <w:r>
        <w:rPr/>
        <w:pict>
          <v:group style="position:absolute;margin-left:154.05043pt;margin-top:-40.769062pt;width:406.425128pt;height:251.472322pt;mso-position-horizontal-relative:page;mso-position-vertical-relative:paragraph;z-index:-653" coordorigin="3081,-815" coordsize="8129,5029">
            <v:shape style="position:absolute;left:3081;top:-703;width:6789;height:4788" type="#_x0000_t75">
              <v:imagedata r:id="rId25" o:title=""/>
            </v:shape>
            <v:group style="position:absolute;left:3287;top:-731;width:6303;height:2" coordorigin="3287,-731" coordsize="6303,2">
              <v:shape style="position:absolute;left:3287;top:-731;width:6303;height:2" coordorigin="3287,-731" coordsize="6303,0" path="m3287,-731l9589,-731e" filled="f" stroked="t" strokeweight=".700305pt" strokecolor="#5B5748">
                <v:path arrowok="t"/>
              </v:shape>
            </v:group>
            <v:group style="position:absolute;left:7054;top:844;width:794;height:2" coordorigin="7054,844" coordsize="794,2">
              <v:shape style="position:absolute;left:7054;top:844;width:794;height:2" coordorigin="7054,844" coordsize="794,0" path="m7054,844l7848,844e" filled="f" stroked="t" strokeweight="1.40061pt" strokecolor="#4B483F">
                <v:path arrowok="t"/>
              </v:shape>
            </v:group>
            <v:group style="position:absolute;left:9828;top:-251;width:780;height:2" coordorigin="9828,-251" coordsize="780,2">
              <v:shape style="position:absolute;left:9828;top:-251;width:780;height:2" coordorigin="9828,-251" coordsize="780,0" path="m9828,-251l10607,-251e" filled="f" stroked="t" strokeweight=".93374pt" strokecolor="#977C67">
                <v:path arrowok="t"/>
              </v:shape>
            </v:group>
            <v:group style="position:absolute;left:10138;top:-806;width:2;height:5011" coordorigin="10138,-806" coordsize="2,5011">
              <v:shape style="position:absolute;left:10138;top:-806;width:2;height:5011" coordorigin="10138,-806" coordsize="0,5011" path="m10138,4205l10138,-806e" filled="f" stroked="t" strokeweight=".93374pt" strokecolor="#544F44">
                <v:path arrowok="t"/>
              </v:shape>
            </v:group>
            <v:group style="position:absolute;left:9972;top:874;width:1219;height:2" coordorigin="9972,874" coordsize="1219,2">
              <v:shape style="position:absolute;left:9972;top:874;width:1219;height:2" coordorigin="9972,874" coordsize="1219,0" path="m9972,874l11191,874e" filled="f" stroked="t" strokeweight=".700305pt" strokecolor="#BFB89C">
                <v:path arrowok="t"/>
              </v:shape>
            </v:group>
            <v:group style="position:absolute;left:8231;top:3212;width:2969;height:2" coordorigin="8231,3212" coordsize="2969,2">
              <v:shape style="position:absolute;left:8231;top:3212;width:2969;height:2" coordorigin="8231,3212" coordsize="2969,0" path="m8231,3212l11200,3212e" filled="f" stroked="t" strokeweight=".700305pt" strokecolor="#A08777">
                <v:path arrowok="t"/>
              </v:shape>
            </v:group>
            <v:group style="position:absolute;left:7867;top:3823;width:3333;height:2" coordorigin="7867,3823" coordsize="3333,2">
              <v:shape style="position:absolute;left:7867;top:3823;width:3333;height:2" coordorigin="7867,3823" coordsize="3333,0" path="m7867,3823l11200,3823e" filled="f" stroked="t" strokeweight=".93374pt" strokecolor="#9C877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29.530334pt;margin-top:17.244642pt;width:.1pt;height:8.537598pt;mso-position-horizontal-relative:page;mso-position-vertical-relative:paragraph;z-index:-648" coordorigin="10591,345" coordsize="2,171">
            <v:shape style="position:absolute;left:10591;top:345;width:2;height:171" coordorigin="10591,345" coordsize="0,171" path="m10591,516l10591,345e" filled="f" stroked="t" strokeweight="4.104325pt" strokecolor="#F6F4D4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color w:val="423D31"/>
          <w:w w:val="160"/>
        </w:rPr>
        <w:t>OO</w:t>
      </w:r>
      <w:r>
        <w:rPr>
          <w:rFonts w:ascii="Times New Roman" w:hAnsi="Times New Roman" w:cs="Times New Roman" w:eastAsia="Times New Roman"/>
          <w:sz w:val="13"/>
          <w:szCs w:val="13"/>
          <w:color w:val="423D31"/>
          <w:spacing w:val="-3"/>
          <w:w w:val="160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897560"/>
          <w:spacing w:val="0"/>
          <w:w w:val="205"/>
        </w:rPr>
        <w:t>l-</w:t>
      </w:r>
      <w:r>
        <w:rPr>
          <w:rFonts w:ascii="Times New Roman" w:hAnsi="Times New Roman" w:cs="Times New Roman" w:eastAsia="Times New Roman"/>
          <w:sz w:val="13"/>
          <w:szCs w:val="13"/>
          <w:color w:val="897560"/>
          <w:spacing w:val="0"/>
          <w:w w:val="206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897560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F2A21"/>
          <w:spacing w:val="-2"/>
          <w:w w:val="78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696452"/>
          <w:spacing w:val="0"/>
          <w:w w:val="128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696452"/>
          <w:spacing w:val="-13"/>
          <w:w w:val="128"/>
        </w:rPr>
        <w:t>4</w:t>
      </w:r>
      <w:r>
        <w:rPr>
          <w:rFonts w:ascii="Times New Roman" w:hAnsi="Times New Roman" w:cs="Times New Roman" w:eastAsia="Times New Roman"/>
          <w:sz w:val="13"/>
          <w:szCs w:val="13"/>
          <w:color w:val="897560"/>
          <w:spacing w:val="0"/>
          <w:w w:val="278"/>
        </w:rPr>
        <w:t>-1-</w:t>
      </w:r>
      <w:r>
        <w:rPr>
          <w:rFonts w:ascii="Times New Roman" w:hAnsi="Times New Roman" w:cs="Times New Roman" w:eastAsia="Times New Roman"/>
          <w:sz w:val="13"/>
          <w:szCs w:val="13"/>
          <w:color w:val="89756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897560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CAC6A5"/>
          <w:spacing w:val="0"/>
          <w:w w:val="185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CAC6A5"/>
          <w:spacing w:val="5"/>
          <w:w w:val="18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CAC6A5"/>
          <w:spacing w:val="-28"/>
          <w:w w:val="185"/>
          <w:u w:val="single" w:color="9F927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CAC6A5"/>
          <w:spacing w:val="0"/>
          <w:w w:val="185"/>
          <w:u w:val="single" w:color="9F9274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CAC6A5"/>
          <w:spacing w:val="0"/>
          <w:w w:val="185"/>
          <w:u w:val="single" w:color="9F9274"/>
        </w:rPr>
      </w:r>
      <w:r>
        <w:rPr>
          <w:rFonts w:ascii="Times New Roman" w:hAnsi="Times New Roman" w:cs="Times New Roman" w:eastAsia="Times New Roman"/>
          <w:sz w:val="13"/>
          <w:szCs w:val="13"/>
          <w:color w:val="CAC6A5"/>
          <w:spacing w:val="0"/>
          <w:w w:val="185"/>
        </w:rPr>
      </w:r>
      <w:r>
        <w:rPr>
          <w:rFonts w:ascii="Times New Roman" w:hAnsi="Times New Roman" w:cs="Times New Roman" w:eastAsia="Times New Roman"/>
          <w:sz w:val="13"/>
          <w:szCs w:val="13"/>
          <w:color w:val="CAC6A5"/>
          <w:spacing w:val="0"/>
          <w:w w:val="185"/>
        </w:rPr>
      </w:r>
      <w:r>
        <w:rPr>
          <w:rFonts w:ascii="Times New Roman" w:hAnsi="Times New Roman" w:cs="Times New Roman" w:eastAsia="Times New Roman"/>
          <w:sz w:val="13"/>
          <w:szCs w:val="13"/>
          <w:color w:val="A09375"/>
          <w:spacing w:val="0"/>
          <w:w w:val="320"/>
          <w:i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A0937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A09375"/>
          <w:spacing w:val="0"/>
          <w:w w:val="100"/>
          <w:i/>
        </w:rPr>
      </w:r>
      <w:r>
        <w:rPr>
          <w:rFonts w:ascii="Arial" w:hAnsi="Arial" w:cs="Arial" w:eastAsia="Arial"/>
          <w:sz w:val="22"/>
          <w:szCs w:val="22"/>
          <w:color w:val="2F2A21"/>
          <w:spacing w:val="0"/>
          <w:w w:val="129"/>
        </w:rPr>
        <w:t>RnE</w:t>
      </w:r>
      <w:r>
        <w:rPr>
          <w:rFonts w:ascii="Arial" w:hAnsi="Arial" w:cs="Arial" w:eastAsia="Arial"/>
          <w:sz w:val="22"/>
          <w:szCs w:val="22"/>
          <w:color w:val="2F2A21"/>
          <w:spacing w:val="42"/>
          <w:w w:val="12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</w:rPr>
        <w:t>100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2F2A21"/>
          <w:spacing w:val="0"/>
          <w:w w:val="88"/>
        </w:rPr>
        <w:t>n-</w:t>
      </w:r>
      <w:r>
        <w:rPr>
          <w:rFonts w:ascii="Times New Roman" w:hAnsi="Times New Roman" w:cs="Times New Roman" w:eastAsia="Times New Roman"/>
          <w:sz w:val="44"/>
          <w:szCs w:val="44"/>
          <w:color w:val="2F2A21"/>
          <w:spacing w:val="-7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A21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32"/>
          <w:szCs w:val="32"/>
          <w:color w:val="2F2A21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32"/>
          <w:szCs w:val="32"/>
          <w:color w:val="2F2A21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</w:rPr>
        <w:t>normal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83"/>
        </w:rPr>
        <w:t>oo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14" w:lineRule="exact"/>
        <w:ind w:left="256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A21"/>
          <w:spacing w:val="0"/>
          <w:w w:val="148"/>
          <w:position w:val="-1"/>
        </w:rPr>
        <w:t>hFE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2420" w:right="0"/>
          <w:cols w:num="3" w:equalWidth="0">
            <w:col w:w="5180" w:space="486"/>
            <w:col w:w="675" w:space="339"/>
            <w:col w:w="7740"/>
          </w:cols>
        </w:sectPr>
      </w:pPr>
      <w:rPr/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75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12.530001pt;height:16.740pt;mso-position-horizontal-relative:char;mso-position-vertical-relative:line" type="#_x0000_t75">
            <v:imagedata r:id="rId2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2420" w:right="0"/>
        </w:sectPr>
      </w:pPr>
      <w:rPr/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1920"/>
        <w:jc w:val="right"/>
        <w:rPr>
          <w:rFonts w:ascii="Arial" w:hAnsi="Arial" w:cs="Arial" w:eastAsia="Arial"/>
          <w:sz w:val="10"/>
          <w:szCs w:val="10"/>
        </w:rPr>
      </w:pPr>
      <w:rPr/>
      <w:r>
        <w:rPr/>
        <w:pict>
          <v:group style="position:absolute;margin-left:553.041992pt;margin-top:-8.911598pt;width:6.468525pt;height:13.791505pt;mso-position-horizontal-relative:page;mso-position-vertical-relative:paragraph;z-index:-647" coordorigin="11061,-178" coordsize="129,276">
            <v:shape style="position:absolute;left:11061;top:-178;width:129;height:276" coordorigin="11061,-178" coordsize="129,276" path="m11061,-178l11190,-178,11190,98,11061,98,11061,-178e" filled="t" fillcolor="#F6F4D4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3.472534pt;margin-top:-6.788888pt;width:15.686704pt;height:10.5pt;mso-position-horizontal-relative:page;mso-position-vertical-relative:paragraph;z-index:-646" type="#_x0000_t202" filled="f" stroked="f">
            <v:textbox inset="0,0,0,0">
              <w:txbxContent>
                <w:p>
                  <w:pPr>
                    <w:spacing w:before="0" w:after="0" w:line="210" w:lineRule="exact"/>
                    <w:ind w:right="-72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CAC6A5"/>
                      <w:spacing w:val="0"/>
                      <w:w w:val="18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CAC6A5"/>
                      <w:spacing w:val="-28"/>
                      <w:w w:val="18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915246"/>
                      <w:spacing w:val="0"/>
                      <w:w w:val="109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0"/>
          <w:szCs w:val="10"/>
          <w:color w:val="423D31"/>
          <w:spacing w:val="0"/>
          <w:w w:val="100"/>
        </w:rPr>
        <w:t>P</w:t>
      </w:r>
      <w:r>
        <w:rPr>
          <w:rFonts w:ascii="Arial" w:hAnsi="Arial" w:cs="Arial" w:eastAsia="Arial"/>
          <w:sz w:val="10"/>
          <w:szCs w:val="10"/>
          <w:color w:val="423D31"/>
          <w:spacing w:val="-1"/>
          <w:w w:val="100"/>
        </w:rPr>
        <w:t>O</w:t>
      </w:r>
      <w:r>
        <w:rPr>
          <w:rFonts w:ascii="Arial" w:hAnsi="Arial" w:cs="Arial" w:eastAsia="Arial"/>
          <w:sz w:val="10"/>
          <w:szCs w:val="10"/>
          <w:color w:val="423D31"/>
          <w:spacing w:val="0"/>
          <w:w w:val="100"/>
        </w:rPr>
        <w:t>WE</w:t>
      </w:r>
      <w:r>
        <w:rPr>
          <w:rFonts w:ascii="Arial" w:hAnsi="Arial" w:cs="Arial" w:eastAsia="Arial"/>
          <w:sz w:val="10"/>
          <w:szCs w:val="10"/>
          <w:color w:val="423D31"/>
          <w:spacing w:val="0"/>
          <w:w w:val="100"/>
        </w:rPr>
        <w:t>R</w:t>
      </w:r>
      <w:r>
        <w:rPr>
          <w:rFonts w:ascii="Arial" w:hAnsi="Arial" w:cs="Arial" w:eastAsia="Arial"/>
          <w:sz w:val="10"/>
          <w:szCs w:val="10"/>
          <w:color w:val="423D31"/>
          <w:spacing w:val="25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2F2A21"/>
          <w:spacing w:val="0"/>
          <w:w w:val="98"/>
        </w:rPr>
        <w:t>ON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1940"/>
        <w:jc w:val="right"/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41"/>
          <w:szCs w:val="41"/>
          <w:color w:val="2F2A21"/>
          <w:spacing w:val="0"/>
          <w:w w:val="144"/>
        </w:rPr>
        <w:t>D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1641"/>
        <w:jc w:val="righ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v:group style="position:absolute;margin-left:152.664642pt;margin-top:-.691698pt;width:344.316606pt;height:.1pt;mso-position-horizontal-relative:page;mso-position-vertical-relative:paragraph;z-index:-649" coordorigin="3053,-14" coordsize="6886,2">
            <v:shape style="position:absolute;left:3053;top:-14;width:6886;height:2" coordorigin="3053,-14" coordsize="6886,0" path="m3053,-14l9940,-14e" filled="f" stroked="t" strokeweight=".700305pt" strokecolor="#60574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1"/>
          <w:szCs w:val="11"/>
          <w:color w:val="544F3F"/>
          <w:spacing w:val="0"/>
          <w:w w:val="119"/>
        </w:rPr>
        <w:t>P[M</w:t>
      </w:r>
      <w:r>
        <w:rPr>
          <w:rFonts w:ascii="Times New Roman" w:hAnsi="Times New Roman" w:cs="Times New Roman" w:eastAsia="Times New Roman"/>
          <w:sz w:val="11"/>
          <w:szCs w:val="11"/>
          <w:color w:val="544F3F"/>
          <w:spacing w:val="4"/>
          <w:w w:val="119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F2A21"/>
          <w:spacing w:val="-11"/>
          <w:w w:val="162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696452"/>
          <w:spacing w:val="-1"/>
          <w:w w:val="109"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color w:val="423D31"/>
          <w:spacing w:val="0"/>
          <w:w w:val="106"/>
        </w:rPr>
        <w:t>54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16" w:after="0" w:line="240" w:lineRule="auto"/>
        <w:ind w:left="9" w:right="-20"/>
        <w:jc w:val="left"/>
        <w:rPr>
          <w:rFonts w:ascii="Times New Roman" w:hAnsi="Times New Roman" w:cs="Times New Roman" w:eastAsia="Times New Roman"/>
          <w:sz w:val="34"/>
          <w:szCs w:val="3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11"/>
          <w:w w:val="100"/>
        </w:rPr>
        <w:t>V</w:t>
      </w:r>
      <w:r>
        <w:rPr>
          <w:rFonts w:ascii="Times New Roman" w:hAnsi="Times New Roman" w:cs="Times New Roman" w:eastAsia="Times New Roman"/>
          <w:sz w:val="29"/>
          <w:szCs w:val="29"/>
          <w:color w:val="423D31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9"/>
          <w:szCs w:val="29"/>
          <w:color w:val="423D3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4"/>
        </w:rPr>
        <w:t>einstellen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86"/>
        </w:rPr>
        <w:t>B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17"/>
          <w:w w:val="8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</w:rPr>
        <w:t>au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</w:rPr>
        <w:t>obere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</w:rPr>
        <w:t>Skala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88"/>
        </w:rPr>
        <w:t>ei!_\stellen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" w:right="-20"/>
        <w:jc w:val="left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A21"/>
          <w:spacing w:val="0"/>
          <w:w w:val="146"/>
        </w:rPr>
        <w:t>hFE</w:t>
      </w:r>
      <w:r>
        <w:rPr>
          <w:rFonts w:ascii="Times New Roman" w:hAnsi="Times New Roman" w:cs="Times New Roman" w:eastAsia="Times New Roman"/>
          <w:sz w:val="19"/>
          <w:szCs w:val="19"/>
          <w:color w:val="2F2A21"/>
          <w:spacing w:val="49"/>
          <w:w w:val="14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</w:rPr>
        <w:t>au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</w:rPr>
        <w:t>obere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</w:rPr>
        <w:t>Skala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</w:rPr>
        <w:t>ablesen.,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8" w:lineRule="exact"/>
        <w:ind w:right="539"/>
        <w:jc w:val="righ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29"/>
          <w:szCs w:val="29"/>
          <w:color w:val="2F2A21"/>
          <w:spacing w:val="0"/>
          <w:w w:val="113"/>
          <w:position w:val="-20"/>
        </w:rPr>
        <w:t>lc-loEo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6840" w:h="11900" w:orient="landscape"/>
          <w:pgMar w:top="1100" w:bottom="280" w:left="2420" w:right="0"/>
          <w:cols w:num="2" w:equalWidth="0">
            <w:col w:w="8964" w:space="279"/>
            <w:col w:w="5177"/>
          </w:cols>
        </w:sectPr>
      </w:pPr>
      <w:rPr/>
    </w:p>
    <w:p>
      <w:pPr>
        <w:spacing w:before="0" w:after="0" w:line="484" w:lineRule="exact"/>
        <w:ind w:left="344" w:right="-20"/>
        <w:jc w:val="left"/>
        <w:rPr>
          <w:rFonts w:ascii="Times New Roman" w:hAnsi="Times New Roman" w:cs="Times New Roman" w:eastAsia="Times New Roman"/>
          <w:sz w:val="45"/>
          <w:szCs w:val="45"/>
        </w:rPr>
      </w:pPr>
      <w:rPr/>
      <w:r>
        <w:rPr>
          <w:rFonts w:ascii="Times New Roman" w:hAnsi="Times New Roman" w:cs="Times New Roman" w:eastAsia="Times New Roman"/>
          <w:sz w:val="33"/>
          <w:szCs w:val="33"/>
          <w:color w:val="423D31"/>
          <w:spacing w:val="0"/>
          <w:w w:val="100"/>
          <w:b/>
          <w:bCs/>
          <w:position w:val="-4"/>
        </w:rPr>
        <w:t>Bei</w:t>
      </w:r>
      <w:r>
        <w:rPr>
          <w:rFonts w:ascii="Times New Roman" w:hAnsi="Times New Roman" w:cs="Times New Roman" w:eastAsia="Times New Roman"/>
          <w:sz w:val="33"/>
          <w:szCs w:val="33"/>
          <w:color w:val="423D31"/>
          <w:spacing w:val="55"/>
          <w:w w:val="100"/>
          <w:b/>
          <w:bCs/>
          <w:position w:val="-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423D31"/>
          <w:spacing w:val="0"/>
          <w:w w:val="80"/>
          <w:position w:val="-4"/>
        </w:rPr>
        <w:t>hFE</w:t>
      </w:r>
      <w:r>
        <w:rPr>
          <w:rFonts w:ascii="Times New Roman" w:hAnsi="Times New Roman" w:cs="Times New Roman" w:eastAsia="Times New Roman"/>
          <w:sz w:val="36"/>
          <w:szCs w:val="36"/>
          <w:color w:val="423D31"/>
          <w:spacing w:val="66"/>
          <w:w w:val="80"/>
          <w:position w:val="-4"/>
        </w:rPr>
        <w:t> </w:t>
      </w:r>
      <w:r>
        <w:rPr>
          <w:rFonts w:ascii="Arial" w:hAnsi="Arial" w:cs="Arial" w:eastAsia="Arial"/>
          <w:sz w:val="53"/>
          <w:szCs w:val="53"/>
          <w:color w:val="423D31"/>
          <w:spacing w:val="0"/>
          <w:w w:val="100"/>
          <w:position w:val="-4"/>
        </w:rPr>
        <w:t>&gt;</w:t>
      </w:r>
      <w:r>
        <w:rPr>
          <w:rFonts w:ascii="Arial" w:hAnsi="Arial" w:cs="Arial" w:eastAsia="Arial"/>
          <w:sz w:val="53"/>
          <w:szCs w:val="53"/>
          <w:color w:val="423D31"/>
          <w:spacing w:val="-35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423D31"/>
          <w:spacing w:val="0"/>
          <w:w w:val="100"/>
          <w:b/>
          <w:bCs/>
          <w:position w:val="-4"/>
        </w:rPr>
        <w:t>100,</w:t>
      </w:r>
      <w:r>
        <w:rPr>
          <w:rFonts w:ascii="Times New Roman" w:hAnsi="Times New Roman" w:cs="Times New Roman" w:eastAsia="Times New Roman"/>
          <w:sz w:val="33"/>
          <w:szCs w:val="33"/>
          <w:color w:val="423D31"/>
          <w:spacing w:val="49"/>
          <w:w w:val="100"/>
          <w:b/>
          <w:bCs/>
          <w:position w:val="-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423D31"/>
          <w:spacing w:val="0"/>
          <w:w w:val="100"/>
          <w:position w:val="-4"/>
        </w:rPr>
        <w:t>Taste</w:t>
      </w:r>
      <w:r>
        <w:rPr>
          <w:rFonts w:ascii="Times New Roman" w:hAnsi="Times New Roman" w:cs="Times New Roman" w:eastAsia="Times New Roman"/>
          <w:sz w:val="34"/>
          <w:szCs w:val="34"/>
          <w:color w:val="423D31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423D31"/>
          <w:spacing w:val="63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96"/>
          <w:position w:val="-4"/>
        </w:rPr>
        <w:t>X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-30"/>
          <w:w w:val="96"/>
          <w:position w:val="-4"/>
        </w:rPr>
        <w:t> </w:t>
      </w:r>
      <w:r>
        <w:rPr>
          <w:rFonts w:ascii="Arial" w:hAnsi="Arial" w:cs="Arial" w:eastAsia="Arial"/>
          <w:sz w:val="33"/>
          <w:szCs w:val="33"/>
          <w:color w:val="423D31"/>
          <w:spacing w:val="0"/>
          <w:w w:val="100"/>
          <w:i/>
          <w:position w:val="-4"/>
        </w:rPr>
        <w:t>5</w:t>
      </w:r>
      <w:r>
        <w:rPr>
          <w:rFonts w:ascii="Arial" w:hAnsi="Arial" w:cs="Arial" w:eastAsia="Arial"/>
          <w:sz w:val="33"/>
          <w:szCs w:val="33"/>
          <w:color w:val="423D31"/>
          <w:spacing w:val="39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  <w:position w:val="-4"/>
        </w:rPr>
        <w:t>driicken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  <w:position w:val="-4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82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5"/>
          <w:position w:val="-4"/>
        </w:rPr>
        <w:t>Nullpunkteinstellun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5"/>
          <w:position w:val="-4"/>
        </w:rPr>
        <w:t>g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34"/>
          <w:w w:val="105"/>
          <w:position w:val="-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  <w:position w:val="-4"/>
        </w:rPr>
        <w:t>erneut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31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  <w:position w:val="-4"/>
        </w:rPr>
        <w:t>vornehmen.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56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23D31"/>
          <w:spacing w:val="0"/>
          <w:w w:val="151"/>
          <w:position w:val="-4"/>
        </w:rPr>
        <w:t>hFE</w:t>
      </w:r>
      <w:r>
        <w:rPr>
          <w:rFonts w:ascii="Times New Roman" w:hAnsi="Times New Roman" w:cs="Times New Roman" w:eastAsia="Times New Roman"/>
          <w:sz w:val="19"/>
          <w:szCs w:val="19"/>
          <w:color w:val="423D31"/>
          <w:spacing w:val="0"/>
          <w:w w:val="151"/>
          <w:position w:val="-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23D31"/>
          <w:spacing w:val="10"/>
          <w:w w:val="151"/>
          <w:position w:val="-4"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color w:val="423D31"/>
          <w:spacing w:val="0"/>
          <w:w w:val="100"/>
          <w:position w:val="-4"/>
        </w:rPr>
        <w:t>=</w:t>
      </w:r>
      <w:r>
        <w:rPr>
          <w:rFonts w:ascii="Times New Roman" w:hAnsi="Times New Roman" w:cs="Times New Roman" w:eastAsia="Times New Roman"/>
          <w:sz w:val="45"/>
          <w:szCs w:val="45"/>
          <w:color w:val="423D31"/>
          <w:spacing w:val="69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color w:val="544F3F"/>
          <w:spacing w:val="0"/>
          <w:w w:val="249"/>
          <w:position w:val="-4"/>
        </w:rPr>
        <w:t>--­</w:t>
      </w:r>
      <w:r>
        <w:rPr>
          <w:rFonts w:ascii="Times New Roman" w:hAnsi="Times New Roman" w:cs="Times New Roman" w:eastAsia="Times New Roman"/>
          <w:sz w:val="45"/>
          <w:szCs w:val="45"/>
          <w:color w:val="000000"/>
          <w:spacing w:val="0"/>
          <w:w w:val="100"/>
          <w:position w:val="0"/>
        </w:rPr>
      </w:r>
    </w:p>
    <w:p>
      <w:pPr>
        <w:spacing w:before="0" w:after="0" w:line="289" w:lineRule="exact"/>
        <w:ind w:right="984"/>
        <w:jc w:val="right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87"/>
          <w:position w:val="2"/>
        </w:rPr>
        <w:t>IB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  <w:position w:val="0"/>
        </w:rPr>
      </w:r>
    </w:p>
    <w:sectPr>
      <w:type w:val="continuous"/>
      <w:pgSz w:w="16840" w:h="11900" w:orient="landscape"/>
      <w:pgMar w:top="1100" w:bottom="280" w:left="24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2023-08-21T19:54:13Z</dcterms:created>
  <dcterms:modified xsi:type="dcterms:W3CDTF">2023-08-21T19:54:13Z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2018-01-03T00:00:00Z</vt:filetime>
  </property>
  <property fmtid="{D5CDD505-2E9C-101B-9397-08002B2CF9AE}" pid="3" name="LastSaved">
    <vt:filetime>2023-08-21T00:00:00Z</vt:filetime>
  </property>
</Properties>
</file>