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776" w:lineRule="exact"/>
        <w:ind w:left="1281" w:right="-144"/>
        <w:jc w:val="left"/>
        <w:tabs>
          <w:tab w:pos="1900" w:val="left"/>
        </w:tabs>
        <w:rPr>
          <w:rFonts w:ascii="Arial" w:hAnsi="Arial" w:cs="Arial" w:eastAsia="Arial"/>
          <w:sz w:val="21"/>
          <w:szCs w:val="2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0pt;margin-top:-34.691196pt;width:314.582343pt;height:58.560001pt;mso-position-horizontal-relative:page;mso-position-vertical-relative:paragraph;z-index:-672" coordorigin="0,-694" coordsize="6292,1171">
            <v:shape style="position:absolute;left:0;top:-694;width:499;height:1171" type="#_x0000_t75">
              <v:imagedata r:id="rId5" o:title=""/>
            </v:shape>
            <v:group style="position:absolute;left:470;top:-646;width:5812;height:2" coordorigin="470,-646" coordsize="5812,2">
              <v:shape style="position:absolute;left:470;top:-646;width:5812;height:2" coordorigin="470,-646" coordsize="5812,0" path="m470,-646l6282,-646e" filled="f" stroked="t" strokeweight=".959824pt" strokecolor="#CCBF8C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13.739151pt;margin-top:4.66882pt;width:190.580846pt;height:17.280001pt;mso-position-horizontal-relative:page;mso-position-vertical-relative:paragraph;z-index:-669" coordorigin="2275,93" coordsize="3812,346">
            <v:shape style="position:absolute;left:3706;top:93;width:2381;height:346" type="#_x0000_t75">
              <v:imagedata r:id="rId6" o:title=""/>
            </v:shape>
            <v:group style="position:absolute;left:2308;top:340;width:2236;height:2" coordorigin="2308,340" coordsize="2236,2">
              <v:shape style="position:absolute;left:2308;top:340;width:2236;height:2" coordorigin="2308,340" coordsize="2236,0" path="m2308,340l4545,340e" filled="f" stroked="t" strokeweight="3.359384pt" strokecolor="#484434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Arial" w:hAnsi="Arial" w:cs="Arial" w:eastAsia="Arial"/>
          <w:sz w:val="69"/>
          <w:szCs w:val="69"/>
          <w:color w:val="82794B"/>
          <w:w w:val="21"/>
          <w:position w:val="-2"/>
        </w:rPr>
        <w:t xml:space="preserve">·</w:t>
      </w:r>
      <w:r xmlns:w="http://schemas.openxmlformats.org/wordprocessingml/2006/main">
        <w:rPr>
          <w:rFonts w:ascii="Arial" w:hAnsi="Arial" w:cs="Arial" w:eastAsia="Arial"/>
          <w:sz w:val="69"/>
          <w:szCs w:val="69"/>
          <w:color w:val="82794B"/>
          <w:spacing w:val="-133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69"/>
          <w:szCs w:val="69"/>
          <w:color w:val="6B572A"/>
          <w:spacing w:val="0"/>
          <w:w w:val="69"/>
          <w:position w:val="-2"/>
        </w:rPr>
        <w:t xml:space="preserve">- </w:t>
      </w:r>
      <w:r xmlns:w="http://schemas.openxmlformats.org/wordprocessingml/2006/main">
        <w:rPr>
          <w:rFonts w:ascii="Arial" w:hAnsi="Arial" w:cs="Arial" w:eastAsia="Arial"/>
          <w:sz w:val="69"/>
          <w:szCs w:val="69"/>
          <w:color w:val="6B572A"/>
          <w:spacing w:val="0"/>
          <w:w w:val="100"/>
          <w:position w:val="-2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49462D"/>
          <w:spacing w:val="0"/>
          <w:w w:val="100"/>
          <w:position w:val="27"/>
        </w:rPr>
        <w:t xml:space="preserve">..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49462D"/>
          <w:spacing w:val="16"/>
          <w:w w:val="100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0C0C00"/>
          <w:spacing w:val="-20"/>
          <w:w w:val="102"/>
          <w:position w:val="27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49462D"/>
          <w:spacing w:val="-11"/>
          <w:w w:val="68"/>
          <w:position w:val="27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9A9066"/>
          <w:spacing w:val="0"/>
          <w:w w:val="103"/>
          <w:position w:val="27"/>
        </w:rPr>
        <w:t xml:space="preserve">·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9A9066"/>
          <w:spacing w:val="0"/>
          <w:w w:val="100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9A9066"/>
          <w:spacing w:val="-2"/>
          <w:w w:val="100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49462D"/>
          <w:spacing w:val="0"/>
          <w:w w:val="51"/>
          <w:position w:val="27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49462D"/>
          <w:spacing w:val="-5"/>
          <w:w w:val="51"/>
          <w:position w:val="27"/>
        </w:rPr>
        <w:t xml:space="preserve">·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B2A1F"/>
          <w:spacing w:val="-38"/>
          <w:w w:val="111"/>
          <w:position w:val="27"/>
        </w:rPr>
        <w:t xml:space="preserve">·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49462D"/>
          <w:spacing w:val="-5"/>
          <w:w w:val="51"/>
          <w:position w:val="27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9A9066"/>
          <w:spacing w:val="0"/>
          <w:w w:val="74"/>
          <w:position w:val="27"/>
        </w:rPr>
        <w:t xml:space="preserve">·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9A9066"/>
          <w:spacing w:val="0"/>
          <w:w w:val="100"/>
          <w:position w:val="27"/>
        </w:rPr>
        <w:t xml:space="preserve">  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9A9066"/>
          <w:spacing w:val="-6"/>
          <w:w w:val="100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9A9066"/>
          <w:spacing w:val="0"/>
          <w:w w:val="100"/>
          <w:position w:val="27"/>
        </w:rPr>
        <w:t xml:space="preserve">.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9A9066"/>
          <w:spacing w:val="37"/>
          <w:w w:val="100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8"/>
          <w:szCs w:val="18"/>
          <w:color w:val="5B5942"/>
          <w:spacing w:val="0"/>
          <w:w w:val="52"/>
          <w:position w:val="27"/>
        </w:rPr>
        <w:t xml:space="preserve">''</w:t>
      </w:r>
      <w:r xmlns:w="http://schemas.openxmlformats.org/wordprocessingml/2006/main">
        <w:rPr>
          <w:rFonts w:ascii="Arial" w:hAnsi="Arial" w:cs="Arial" w:eastAsia="Arial"/>
          <w:sz w:val="18"/>
          <w:szCs w:val="18"/>
          <w:color w:val="5B5942"/>
          <w:spacing w:val="6"/>
          <w:w w:val="52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9A9066"/>
          <w:spacing w:val="-15"/>
          <w:w w:val="73"/>
          <w:position w:val="27"/>
        </w:rPr>
        <w:t xml:space="preserve">, 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82794B"/>
          <w:spacing w:val="0"/>
          <w:w w:val="73"/>
          <w:position w:val="27"/>
        </w:rPr>
        <w:t xml:space="preserve">.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82794B"/>
          <w:spacing w:val="2"/>
          <w:w w:val="73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1"/>
          <w:szCs w:val="21"/>
          <w:color w:val="49462D"/>
          <w:spacing w:val="9"/>
          <w:w w:val="73"/>
          <w:position w:val="27"/>
        </w:rPr>
        <w:t xml:space="preserve">: </w:t>
      </w:r>
      <w:r xmlns:w="http://schemas.openxmlformats.org/wordprocessingml/2006/main">
        <w:rPr>
          <w:rFonts w:ascii="Arial" w:hAnsi="Arial" w:cs="Arial" w:eastAsia="Arial"/>
          <w:sz w:val="21"/>
          <w:szCs w:val="21"/>
          <w:color w:val="9A9066"/>
          <w:spacing w:val="0"/>
          <w:w w:val="73"/>
          <w:emboss/>
          <w:position w:val="27"/>
        </w:rPr>
        <w:t xml:space="preserve">·</w:t>
      </w:r>
      <w:r xmlns:w="http://schemas.openxmlformats.org/wordprocessingml/2006/main">
        <w:rPr>
          <w:rFonts w:ascii="Arial" w:hAnsi="Arial" w:cs="Arial" w:eastAsia="Arial"/>
          <w:sz w:val="21"/>
          <w:szCs w:val="21"/>
          <w:color w:val="9A9066"/>
          <w:spacing w:val="12"/>
          <w:w w:val="73"/>
          <w:position w:val="27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1"/>
          <w:szCs w:val="21"/>
          <w:color w:val="5B5942"/>
          <w:spacing w:val="0"/>
          <w:w w:val="45"/>
          <w:position w:val="27"/>
        </w:rPr>
        <w:t xml:space="preserve">.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91"/>
        <w:jc w:val="left"/>
        <w:rPr>
          <w:rFonts w:ascii="Arial" w:hAnsi="Arial" w:cs="Arial" w:eastAsia="Arial"/>
          <w:sz w:val="34"/>
          <w:szCs w:val="34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4"/>
          <w:szCs w:val="34"/>
          <w:color w:val="2B2A1F"/>
          <w:spacing w:val="-7"/>
          <w:w w:val="110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20"/>
          <w:szCs w:val="20"/>
          <w:color w:val="2B2A1F"/>
          <w:spacing w:val="0"/>
          <w:w w:val="110"/>
        </w:rPr>
        <w:t xml:space="preserve">DIIIIIDC</w:t>
      </w:r>
      <w:r xmlns:w="http://schemas.openxmlformats.org/wordprocessingml/2006/main">
        <w:rPr>
          <w:rFonts w:ascii="Times New Roman" w:hAnsi="Times New Roman" w:cs="Times New Roman" w:eastAsia="Times New Roman"/>
          <w:sz w:val="20"/>
          <w:szCs w:val="20"/>
          <w:color w:val="2B2A1F"/>
          <w:spacing w:val="-2"/>
          <w:w w:val="11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4"/>
          <w:szCs w:val="34"/>
          <w:color w:val="2B2A1F"/>
          <w:spacing w:val="0"/>
          <w:w w:val="133"/>
        </w:rPr>
        <w:t xml:space="preserve">I</w:t>
      </w:r>
    </w:p>
    <w:p>
      <w:pPr xmlns:w="http://schemas.openxmlformats.org/wordprocessingml/2006/main">
        <w:spacing w:before="0" w:after="0" w:line="1530" w:lineRule="exact"/>
        <w:ind w:right="-2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144"/>
          <w:szCs w:val="144"/>
          <w:color w:val="2B2A1F"/>
          <w:spacing w:val="0"/>
          <w:w w:val="100"/>
          <w:position w:val="1"/>
        </w:rPr>
        <w:t xml:space="preserve">........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  <w:cols w:num="3" w:equalWidth="0">
            <w:col w:w="3295" w:space="5521"/>
            <w:col w:w="1115" w:space="1361"/>
            <w:col w:w="39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36.959991pt;margin-top:99.839996pt;width:505.045685pt;height:57.600004pt;mso-position-horizontal-relative:page;mso-position-vertical-relative:page;z-index:-670" coordorigin="6739,1997" coordsize="10101,1152">
            <v:shape style="position:absolute;left:6739;top:1997;width:2573;height:269" type="#_x0000_t75">
              <v:imagedata r:id="rId7" o:title=""/>
            </v:shape>
            <v:shape style="position:absolute;left:10445;top:1997;width:1210;height:269" type="#_x0000_t75">
              <v:imagedata r:id="rId8" o:title=""/>
            </v:shape>
            <v:group style="position:absolute;left:9281;top:2044;width:1190;height:2" coordorigin="9281,2044" coordsize="1190,2">
              <v:shape style="position:absolute;left:9281;top:2044;width:1190;height:2" coordorigin="9281,2044" coordsize="1190,0" path="m9281,2044l10472,2044e" filled="f" stroked="t" strokeweight=".959824pt" strokecolor="#CCBF8C">
                <v:path arrowok="t"/>
              </v:shape>
            </v:group>
            <v:group style="position:absolute;left:11633;top:2044;width:5207;height:2" coordorigin="11633,2044" coordsize="5207,2">
              <v:shape style="position:absolute;left:11633;top:2044;width:5207;height:2" coordorigin="11633,2044" coordsize="5207,0" path="m11633,2044l16840,2044e" filled="f" stroked="t" strokeweight=".959824pt" strokecolor="#B8A374">
                <v:path arrowok="t"/>
              </v:shape>
            </v:group>
            <v:group style="position:absolute;left:16759;top:2280;width:2;height:816" coordorigin="16759,2280" coordsize="2,816">
              <v:shape style="position:absolute;left:16759;top:2280;width:2;height:816" coordorigin="16759,2280" coordsize="0,816" path="m16759,3095l16759,2280e" filled="f" stroked="t" strokeweight="1.679692pt" strokecolor="#A0905B">
                <v:path arrowok="t"/>
              </v:shape>
              <v:shape style="position:absolute;left:13786;top:2822;width:1286;height:326" type="#_x0000_t75">
                <v:imagedata r:id="rId9" o:title=""/>
              </v:shape>
            </v:group>
            <v:group style="position:absolute;left:15012;top:3083;width:1824;height:2" coordorigin="15012,3083" coordsize="1824,2">
              <v:shape style="position:absolute;left:15012;top:3083;width:1824;height:2" coordorigin="15012,3083" coordsize="1824,0" path="m15012,3083l16835,3083e" filled="f" stroked="t" strokeweight="1.19978pt" strokecolor="#D8C8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1.036987pt;margin-top:204.921921pt;width:168.449126pt;height:83.504485pt;mso-position-horizontal-relative:page;mso-position-vertical-relative:page;z-index:-666" coordorigin="13421,4098" coordsize="3369,1670">
            <v:group style="position:absolute;left:13438;top:4127;width:3335;height:2" coordorigin="13438,4127" coordsize="3335,2">
              <v:shape style="position:absolute;left:13438;top:4127;width:3335;height:2" coordorigin="13438,4127" coordsize="3335,0" path="m13438,4127l16773,4127e" filled="f" stroked="t" strokeweight="1.679692pt" strokecolor="#D4C38C">
                <v:path arrowok="t"/>
              </v:shape>
            </v:group>
            <v:group style="position:absolute;left:16754;top:4108;width:2;height:1651" coordorigin="16754,4108" coordsize="2,1651">
              <v:shape style="position:absolute;left:16754;top:4108;width:2;height:1651" coordorigin="16754,4108" coordsize="0,1651" path="m16754,5759l16754,4108e" filled="f" stroked="t" strokeweight=".959824pt" strokecolor="#B8A0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6.846619pt;margin-top:360.892944pt;width:.1pt;height:104.620559pt;mso-position-horizontal-relative:page;mso-position-vertical-relative:page;z-index:-665" coordorigin="16737,7218" coordsize="2,2092">
            <v:shape style="position:absolute;left:16737;top:7218;width:2;height:2092" coordorigin="16737,7218" coordsize="0,2092" path="m16737,9310l16737,7218e" filled="f" stroked="t" strokeweight="1.19978pt" strokecolor="#AC9760">
              <v:path arrowok="t"/>
            </v:shape>
          </v:group>
          <w10:wrap type="none"/>
        </w:pict>
      </w:r>
      <w:r>
        <w:rPr/>
        <w:pict>
          <v:group style="position:absolute;margin-left:704.510864pt;margin-top:492.868408pt;width:137.4948pt;height:.1pt;mso-position-horizontal-relative:page;mso-position-vertical-relative:page;z-index:-663" coordorigin="14090,9857" coordsize="2750,2">
            <v:shape style="position:absolute;left:14090;top:9857;width:2750;height:2" coordorigin="14090,9857" coordsize="2750,0" path="m14090,9857l16840,9857e" filled="f" stroked="t" strokeweight=".959824pt" strokecolor="#CCBC8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024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30.719999pt;height:5.76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6" w:after="0" w:line="240" w:lineRule="auto"/>
        <w:ind w:right="108"/>
        <w:jc w:val="right"/>
        <w:rPr>
          <w:rFonts w:ascii="Arial" w:hAnsi="Arial" w:cs="Arial" w:eastAsia="Arial"/>
          <w:sz w:val="42"/>
          <w:szCs w:val="42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0pt;margin-top:-88.22213pt;width:24.959999pt;height:107.077914pt;mso-position-horizontal-relative:page;mso-position-vertical-relative:paragraph;z-index:-671" coordorigin="0,-1764" coordsize="499,2142">
            <v:shape style="position:absolute;left:0;top:-391;width:499;height:768" type="#_x0000_t75">
              <v:imagedata r:id="rId11" o:title=""/>
            </v:shape>
            <v:group style="position:absolute;left:34;top:-1736;width:2;height:1373" coordorigin="34,-1736" coordsize="2,1373">
              <v:shape style="position:absolute;left:34;top:-1736;width:2;height:1373" coordorigin="34,-1736" coordsize="0,1373" path="m34,-363l34,-1736e" filled="f" stroked="t" strokeweight="2.879472pt" strokecolor="#4F4B3B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66.239998pt;margin-top:-86.744217pt;width:285.119995pt;height:183.360001pt;mso-position-horizontal-relative:page;mso-position-vertical-relative:paragraph;z-index:-668" type="#_x0000_t75">
            <v:imagedata r:id="rId12" o:title=""/>
          </v:shape>
        </w:pic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20"/>
          <w:w w:val="100"/>
        </w:rPr>
        <w:t xml:space="preserve">TRAN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 xml:space="preserve">_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58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5"/>
        </w:rPr>
        <w:t xml:space="preserve">S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68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7"/>
          <w:w w:val="191"/>
        </w:rPr>
        <w:t xml:space="preserve">I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3"/>
        </w:rPr>
        <w:t xml:space="preserve">S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86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96"/>
        </w:rPr>
        <w:t xml:space="preserve">T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85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59"/>
        </w:rPr>
        <w:t xml:space="preserve">0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7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89"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8"/>
          <w:w w:val="89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 xml:space="preserve">-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46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 xml:space="preserve">P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45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100"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B2A1F"/>
          <w:spacing w:val="0"/>
          <w:w w:val="100"/>
        </w:rPr>
        <w:t xml:space="preserve">lJ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B2A1F"/>
          <w:spacing w:val="4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98"/>
        </w:rPr>
        <w:t xml:space="preserve">f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-51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49462D"/>
          <w:spacing w:val="0"/>
          <w:w w:val="100"/>
        </w:rPr>
        <w:t xml:space="preserve">G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49462D"/>
          <w:spacing w:val="-30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25"/>
          <w:w w:val="93"/>
        </w:rPr>
        <w:t xml:space="preserve">E.R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422F11"/>
          <w:spacing w:val="0"/>
          <w:w w:val="73"/>
        </w:rPr>
        <w:t xml:space="preserve">_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422F11"/>
          <w:spacing w:val="-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B2A1F"/>
          <w:spacing w:val="0"/>
          <w:w w:val="100"/>
          <w:i/>
        </w:rPr>
        <w:t xml:space="preserve">1(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B2A1F"/>
          <w:spacing w:val="0"/>
          <w:w w:val="98"/>
        </w:rPr>
        <w:t xml:space="preserve">T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 xmlns:w="http://schemas.openxmlformats.org/wordprocessingml/2006/main">
        <w:spacing w:before="0" w:after="0" w:line="240" w:lineRule="auto"/>
        <w:ind w:right="761"/>
        <w:jc w:val="right"/>
        <w:rPr>
          <w:rFonts w:ascii="Arial" w:hAnsi="Arial" w:cs="Arial" w:eastAsia="Arial"/>
          <w:sz w:val="25"/>
          <w:szCs w:val="25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25"/>
          <w:szCs w:val="25"/>
          <w:color w:val="B5A36E"/>
          <w:spacing w:val="0"/>
          <w:w w:val="60"/>
        </w:rPr>
        <w:t xml:space="preserve">.,</w:t>
      </w:r>
    </w:p>
    <w:p>
      <w:pPr xmlns:w="http://schemas.openxmlformats.org/wordprocessingml/2006/main">
        <w:spacing w:before="3" w:after="0" w:line="451" w:lineRule="exact"/>
        <w:ind w:right="85"/>
        <w:jc w:val="right"/>
        <w:rPr>
          <w:rFonts w:ascii="Arial" w:hAnsi="Arial" w:cs="Arial" w:eastAsia="Arial"/>
          <w:sz w:val="40"/>
          <w:szCs w:val="4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40"/>
          <w:szCs w:val="40"/>
          <w:color w:val="2B2A1F"/>
          <w:spacing w:val="0"/>
          <w:w w:val="100"/>
          <w:position w:val="-1"/>
        </w:rPr>
        <w:t xml:space="preserve">p.m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2B2A1F"/>
          <w:spacing w:val="67"/>
          <w:w w:val="100"/>
          <w:position w:val="-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2B2A1F"/>
          <w:spacing w:val="0"/>
          <w:w w:val="116"/>
          <w:position w:val="-1"/>
        </w:rPr>
        <w:t xml:space="preserve">6503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21" w:after="0" w:line="240" w:lineRule="auto"/>
        <w:ind w:left="268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40.160004pt;margin-top:54.496315pt;width:472.207761pt;height:12.48pt;mso-position-horizontal-relative:page;mso-position-vertical-relative:paragraph;z-index:-667" coordorigin="2803,1090" coordsize="9444,250">
            <v:shape style="position:absolute;left:2803;top:1090;width:2938;height:250" type="#_x0000_t75">
              <v:imagedata r:id="rId13" o:title=""/>
            </v:shape>
            <v:group style="position:absolute;left:5711;top:1287;width:1838;height:2" coordorigin="5711,1287" coordsize="1838,2">
              <v:shape style="position:absolute;left:5711;top:1287;width:1838;height:2" coordorigin="5711,1287" coordsize="1838,0" path="m5711,1287l7549,1287e" filled="f" stroked="t" strokeweight="1.19978pt" strokecolor="#CCC8A0">
                <v:path arrowok="t"/>
              </v:shape>
            </v:group>
            <v:group style="position:absolute;left:7592;top:1287;width:4646;height:2" coordorigin="7592,1287" coordsize="4646,2">
              <v:shape style="position:absolute;left:7592;top:1287;width:4646;height:2" coordorigin="7592,1287" coordsize="4646,0" path="m7592,1287l12238,1287e" filled="f" stroked="t" strokeweight=".959824pt" strokecolor="#CFC89C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641.402466pt;margin-top:64.364746pt;width:28.074854pt;height:.1pt;mso-position-horizontal-relative:page;mso-position-vertical-relative:paragraph;z-index:-664" coordorigin="12828,1287" coordsize="561,2">
            <v:shape style="position:absolute;left:12828;top:1287;width:561;height:2" coordorigin="12828,1287" coordsize="561,0" path="m12828,1287l13390,1287e" filled="f" stroked="t" strokeweight=".959824pt" strokecolor="#D4C893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Notebook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3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use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again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behind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3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clamp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4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Page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0"/>
        </w:rPr>
        <w:t xml:space="preserve">devices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B2A1F"/>
          <w:spacing w:val="0"/>
          <w:w w:val="104"/>
        </w:rPr>
        <w:t xml:space="preserve">put.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.48pt;height:10.56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9" w:after="0" w:line="240" w:lineRule="auto"/>
        <w:ind w:left="107" w:right="13654"/>
        <w:jc w:val="both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03"/>
        </w:rPr>
        <w:t xml:space="preserve">measurement guide</w:t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62" w:lineRule="auto"/>
        <w:ind w:left="112" w:right="15" w:firstLine="11"/>
        <w:jc w:val="both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 xml:space="preserve">measurement guide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includes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 xml:space="preserve">most common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92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 xml:space="preserve">measurement types,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0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p.m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6503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9"/>
        </w:rPr>
        <w:t xml:space="preserve">through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guidable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are.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5"/>
        </w:rPr>
        <w:t xml:space="preserve">starting position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"/>
          <w:w w:val="10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must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Keys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unpressed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knobs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6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are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red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marked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94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positions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set.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everyone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first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Choice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PNP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4"/>
        </w:rPr>
        <w:t xml:space="preserve">or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NPN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14"/>
          <w:w w:val="114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14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make;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8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"POWER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38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ON"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turn on.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3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Below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6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device operation</w:t>
      </w:r>
    </w:p>
    <w:p>
      <w:pPr xmlns:w="http://schemas.openxmlformats.org/wordprocessingml/2006/main">
        <w:spacing w:before="0" w:after="0" w:line="382" w:lineRule="exact"/>
        <w:ind w:left="101" w:right="5890"/>
        <w:jc w:val="both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 xml:space="preserve">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2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9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7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 xml:space="preserve">Series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5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  <w:position w:val="-4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7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 xml:space="preserve">numbering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1"/>
          <w:w w:val="107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  <w:position w:val="-4"/>
        </w:rPr>
        <w:t xml:space="preserve">perform.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14"/>
          <w:w w:val="107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D493D"/>
          <w:spacing w:val="0"/>
          <w:w w:val="100"/>
          <w:position w:val="-4"/>
        </w:rPr>
        <w:t xml:space="preserve">·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D493D"/>
          <w:spacing w:val="14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67673D"/>
          <w:spacing w:val="0"/>
          <w:w w:val="54"/>
          <w:position w:val="-4"/>
        </w:rPr>
        <w:t xml:space="preserve">·</w:t>
      </w:r>
    </w:p>
    <w:p>
      <w:pPr xmlns:w="http://schemas.openxmlformats.org/wordprocessingml/2006/main">
        <w:spacing w:before="0" w:after="0" w:line="142" w:lineRule="exact"/>
        <w:ind w:left="1829" w:right="-20"/>
        <w:jc w:val="left"/>
        <w:tabs>
          <w:tab w:pos="12720" w:val="left"/>
        </w:tabs>
        <w:rPr>
          <w:rFonts w:ascii="Arial" w:hAnsi="Arial" w:cs="Arial" w:eastAsia="Arial"/>
          <w:sz w:val="18"/>
          <w:szCs w:val="18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1"/>
          <w:szCs w:val="11"/>
          <w:color w:val="939067"/>
          <w:spacing w:val="0"/>
          <w:w w:val="176"/>
          <w:i/>
          <w:position w:val="1"/>
        </w:rPr>
        <w:t xml:space="preserve">: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939067"/>
          <w:spacing w:val="-44"/>
          <w:w w:val="176"/>
          <w:i/>
          <w:position w:val="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939067"/>
          <w:spacing w:val="0"/>
          <w:w w:val="100"/>
          <w:i/>
          <w:position w:val="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8"/>
          <w:szCs w:val="18"/>
          <w:color w:val="C4C49A"/>
          <w:spacing w:val="0"/>
          <w:w w:val="176"/>
          <w:position w:val="1"/>
        </w:rPr>
        <w:t xml:space="preserve">.</w:t>
      </w:r>
    </w:p>
    <w:p>
      <w:pPr xmlns:w="http://schemas.openxmlformats.org/wordprocessingml/2006/main">
        <w:spacing w:before="0" w:after="0" w:line="390" w:lineRule="exact"/>
        <w:ind w:left="139" w:right="1354"/>
        <w:jc w:val="both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7B7B41"/>
          <w:spacing w:val="0"/>
          <w:w w:val="39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7B7B41"/>
          <w:spacing w:val="9"/>
          <w:w w:val="3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00"/>
          <w:i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F2D24"/>
          <w:spacing w:val="52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flir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measuring ranges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applicable,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Exception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C4C49A"/>
          <w:spacing w:val="0"/>
          <w:w w:val="65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C4C49A"/>
          <w:spacing w:val="-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8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F2D24"/>
          <w:spacing w:val="0"/>
          <w:w w:val="118"/>
        </w:rPr>
        <w:t xml:space="preserve">"SC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F2D24"/>
          <w:spacing w:val="-34"/>
          <w:w w:val="119"/>
        </w:rPr>
        <w:t xml:space="preserve">"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4D493D"/>
          <w:spacing w:val="0"/>
          <w:w w:val="139"/>
        </w:rPr>
        <w:t xml:space="preserve"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320" w:right="320"/>
        </w:sectPr>
      </w:pPr>
      <w:rPr/>
    </w:p>
    <w:p>
      <w:pPr xmlns:w="http://schemas.openxmlformats.org/wordprocessingml/2006/main">
        <w:spacing w:before="11" w:after="0" w:line="366" w:lineRule="auto"/>
        <w:ind w:left="123" w:right="1388" w:firstLine="-5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0"/>
        </w:rPr>
        <w:t xml:space="preserve">MEASUREMENTS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6"/>
        </w:rPr>
        <w:t xml:space="preserve">Short-circuit 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4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11"/>
        </w:rPr>
        <w:t xml:space="preserve">SC</w:t>
      </w:r>
    </w:p>
    <w:p>
      <w:pPr xmlns:w="http://schemas.openxmlformats.org/wordprocessingml/2006/main">
        <w:spacing w:before="3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222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88"/>
          <w:w w:val="22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"SC"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7"/>
        </w:rPr>
        <w:t xml:space="preserve">press</w:t>
      </w:r>
    </w:p>
    <w:p>
      <w:pPr xmlns:w="http://schemas.openxmlformats.org/wordprocessingml/2006/main">
        <w:spacing w:before="48" w:after="0" w:line="240" w:lineRule="auto"/>
        <w:ind w:left="112" w:right="-97"/>
        <w:jc w:val="left"/>
        <w:tabs>
          <w:tab w:pos="29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23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92"/>
          <w:w w:val="23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ohm value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0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7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n scale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5"/>
        </w:rPr>
        <w:t xml:space="preserve">read off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4" w:lineRule="auto"/>
        <w:ind w:left="1312" w:right="5009" w:firstLine="-1312"/>
        <w:jc w:val="left"/>
        <w:rPr>
          <w:rFonts w:ascii="Times New Roman" w:hAnsi="Times New Roman" w:cs="Times New Roman" w:eastAsia="Times New Roman"/>
          <w:sz w:val="40"/>
          <w:szCs w:val="4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Data: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8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-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D24"/>
          <w:spacing w:val="0"/>
          <w:w w:val="100"/>
        </w:rPr>
        <w:t xml:space="preserve">cE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D24"/>
          <w:spacing w:val="49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3"/>
          <w:szCs w:val="33"/>
          <w:color w:val="2F2D24"/>
          <w:spacing w:val="0"/>
          <w:w w:val="100"/>
        </w:rPr>
        <w:t xml:space="preserve">==</w:t>
      </w:r>
      <w:r xmlns:w="http://schemas.openxmlformats.org/wordprocessingml/2006/main">
        <w:rPr>
          <w:rFonts w:ascii="Arial" w:hAnsi="Arial" w:cs="Arial" w:eastAsia="Arial"/>
          <w:sz w:val="33"/>
          <w:szCs w:val="33"/>
          <w:color w:val="2F2D24"/>
          <w:spacing w:val="4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2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1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4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3"/>
        </w:rPr>
        <w:t xml:space="preserve">fixed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4"/>
        </w:rPr>
        <w:t xml:space="preserve">)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0"/>
          <w:w w:val="100"/>
        </w:rPr>
        <w:t xml:space="preserve">display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F2D24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F2D24"/>
          <w:spacing w:val="0"/>
          <w:w w:val="100"/>
        </w:rPr>
        <w:t xml:space="preserve">0-5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F2D24"/>
          <w:spacing w:val="9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F2D24"/>
          <w:spacing w:val="0"/>
          <w:w w:val="111"/>
        </w:rPr>
        <w:t xml:space="preserve">kn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320" w:right="320"/>
          <w:cols w:num="2" w:equalWidth="0">
            <w:col w:w="5619" w:space="1392"/>
            <w:col w:w="920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11" w:after="0" w:line="429" w:lineRule="exact"/>
        <w:ind w:left="11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45.066666pt;margin-top:60.821732pt;width:461.600006pt;height:267.866377pt;mso-position-horizontal-relative:page;mso-position-vertical-relative:paragraph;z-index:-662" coordorigin="901,1216" coordsize="9232,5357">
            <v:shape style="position:absolute;left:901;top:1464;width:9232;height:4320" type="#_x0000_t75">
              <v:imagedata r:id="rId15" o:title=""/>
            </v:shape>
            <v:group style="position:absolute;left:8643;top:1224;width:2;height:917" coordorigin="8643,1224" coordsize="2,917">
              <v:shape style="position:absolute;left:8643;top:1224;width:2;height:917" coordorigin="8643,1224" coordsize="0,917" path="m8643,2142l8643,1224e" filled="f" stroked="t" strokeweight=".799747pt" strokecolor="#2B2B1F">
                <v:path arrowok="t"/>
              </v:shape>
            </v:group>
            <v:group style="position:absolute;left:8176;top:1811;width:2;height:331" coordorigin="8176,1811" coordsize="2,331">
              <v:shape style="position:absolute;left:8176;top:1811;width:2;height:331" coordorigin="8176,1811" coordsize="0,331" path="m8176,2142l8176,1811e" filled="f" stroked="t" strokeweight=".266582pt" strokecolor="#444434">
                <v:path arrowok="t"/>
              </v:shape>
            </v:group>
            <v:group style="position:absolute;left:938;top:1464;width:2;height:5099" coordorigin="938,1464" coordsize="2,5099">
              <v:shape style="position:absolute;left:938;top:1464;width:2;height:5099" coordorigin="938,1464" coordsize="0,5099" path="m938,6563l938,1464e" filled="f" stroked="t" strokeweight="1.066329pt" strokecolor="#28231C">
                <v:path arrowok="t"/>
              </v:shape>
            </v:group>
            <v:group style="position:absolute;left:6926;top:1694;width:2906;height:2" coordorigin="6926,1694" coordsize="2906,2">
              <v:shape style="position:absolute;left:6926;top:1694;width:2906;height:2" coordorigin="6926,1694" coordsize="2906,0" path="m6926,1694l9832,1694e" filled="f" stroked="t" strokeweight=".799747pt" strokecolor="#937767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3.589367pt;margin-top:48.021606pt;width:386.011142pt;height:.1pt;mso-position-horizontal-relative:page;mso-position-vertical-relative:paragraph;z-index:-661" coordorigin="672,960" coordsize="7720,2">
            <v:shape style="position:absolute;left:672;top:960;width:7720;height:2" coordorigin="672,960" coordsize="7720,0" path="m672,960l8392,960e" filled="f" stroked="t" strokeweight=".799747pt" strokecolor="#34342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6"/>
          <w:position w:val="-1"/>
        </w:rPr>
        <w:t xml:space="preserve">residual current 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-19"/>
          <w:w w:val="106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6"/>
          <w:position w:val="-1"/>
        </w:rPr>
        <w:t xml:space="preserve">lcEo,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27"/>
          <w:w w:val="106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-14"/>
          <w:w w:val="143"/>
          <w:position w:val="-1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595444"/>
          <w:spacing w:val="0"/>
          <w:w w:val="81"/>
          <w:position w:val="-1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63"/>
          <w:position w:val="-1"/>
        </w:rPr>
        <w:t xml:space="preserve">mR,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-32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8"/>
          <w:position w:val="-1"/>
        </w:rPr>
        <w:t xml:space="preserve">Ice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300" w:right="260"/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809" w:lineRule="atLeast"/>
        <w:ind w:right="-20"/>
        <w:jc w:val="right"/>
        <w:tabs>
          <w:tab w:pos="360" w:val="left"/>
          <w:tab w:pos="680" w:val="left"/>
          <w:tab w:pos="1020" w:val="left"/>
        </w:tabs>
        <w:rPr>
          <w:rFonts w:ascii="Arial" w:hAnsi="Arial" w:cs="Arial" w:eastAsia="Arial"/>
          <w:sz w:val="17"/>
          <w:szCs w:val="17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99"/>
        </w:rPr>
        <w:t xml:space="preserve">E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105"/>
        </w:rPr>
        <w:t xml:space="preserve">B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100"/>
        </w:rPr>
        <w:t xml:space="preserve">S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6231C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85876D"/>
          <w:spacing w:val="-14"/>
          <w:w w:val="93"/>
        </w:rPr>
        <w:t xml:space="preserve">' 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6231C"/>
          <w:spacing w:val="0"/>
          <w:w w:val="90"/>
        </w:rPr>
        <w:t xml:space="preserve">c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3.186329pt;margin-top:-24.441074pt;width:367.0838pt;height:.1pt;mso-position-horizontal-relative:page;mso-position-vertical-relative:paragraph;z-index:-659" coordorigin="864,-489" coordsize="7342,2">
            <v:shape style="position:absolute;left:864;top:-489;width:7342;height:2" coordorigin="864,-489" coordsize="7342,0" path="m864,-489l8205,-489e" filled="f" stroked="t" strokeweight="1.599494pt" strokecolor="#2B2B1F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6231C"/>
          <w:spacing w:val="0"/>
          <w:w w:val="114"/>
        </w:rPr>
        <w:t xml:space="preserve">RaE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353" w:lineRule="exact"/>
        <w:ind w:left="283" w:right="-234"/>
        <w:jc w:val="left"/>
        <w:rPr>
          <w:rFonts w:ascii="Times New Roman" w:hAnsi="Times New Roman" w:cs="Times New Roman" w:eastAsia="Times New Roman"/>
          <w:sz w:val="129"/>
          <w:szCs w:val="129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2.392912pt;margin-top:-183.783203pt;width:.1pt;height:288.266673pt;mso-position-horizontal-relative:page;mso-position-vertical-relative:paragraph;z-index:-660" coordorigin="448,-3676" coordsize="2,5765">
            <v:shape style="position:absolute;left:448;top:-3676;width:2;height:5765" coordorigin="448,-3676" coordsize="0,5765" path="m448,2090l448,-3676e" filled="f" stroked="t" strokeweight="1.066329pt" strokecolor="#2B2B23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9.85405pt;margin-top:-168.849869pt;width:.1pt;height:259.466672pt;mso-position-horizontal-relative:page;mso-position-vertical-relative:paragraph;z-index:-658" coordorigin="797,-3377" coordsize="2,5189">
            <v:shape style="position:absolute;left:797;top:-3377;width:2;height:5189" coordorigin="797,-3377" coordsize="0,5189" path="m797,1812l797,-3377e" filled="f" stroked="t" strokeweight="1.066329pt" strokecolor="#28281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29"/>
          <w:szCs w:val="129"/>
          <w:color w:val="BC3438"/>
          <w:spacing w:val="0"/>
          <w:w w:val="157"/>
          <w:position w:val="-92"/>
        </w:rPr>
        <w:t xml:space="preserve">•</w:t>
      </w:r>
    </w:p>
    <w:p>
      <w:pPr xmlns:w="http://schemas.openxmlformats.org/wordprocessingml/2006/main">
        <w:spacing w:before="11" w:after="0" w:line="240" w:lineRule="auto"/>
        <w:ind w:left="19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3"/>
          <w:w w:val="107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7"/>
        </w:rPr>
        <w:t xml:space="preserve">cEo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-14"/>
          <w:w w:val="107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89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 xml:space="preserve">press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 xmlns:w="http://schemas.openxmlformats.org/wordprocessingml/2006/main">
        <w:spacing w:before="0" w:after="0" w:line="257" w:lineRule="exact"/>
        <w:ind w:left="541" w:right="-20"/>
        <w:jc w:val="left"/>
        <w:tabs>
          <w:tab w:pos="28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73"/>
          <w:position w:val="-9"/>
        </w:rPr>
        <w:t xml:space="preserve">OO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-9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1"/>
          <w:szCs w:val="31"/>
          <w:color w:val="26231C"/>
          <w:spacing w:val="0"/>
          <w:w w:val="100"/>
          <w:position w:val="-9"/>
        </w:rPr>
        <w:t xml:space="preserve">==</w:t>
      </w:r>
      <w:r xmlns:w="http://schemas.openxmlformats.org/wordprocessingml/2006/main">
        <w:rPr>
          <w:rFonts w:ascii="Arial" w:hAnsi="Arial" w:cs="Arial" w:eastAsia="Arial"/>
          <w:sz w:val="31"/>
          <w:szCs w:val="31"/>
          <w:color w:val="26231C"/>
          <w:spacing w:val="21"/>
          <w:w w:val="100"/>
          <w:position w:val="-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4"/>
          <w:position w:val="-9"/>
        </w:rPr>
        <w:t xml:space="preserve">lcEO</w:t>
      </w:r>
    </w:p>
    <w:p>
      <w:pPr xmlns:w="http://schemas.openxmlformats.org/wordprocessingml/2006/main">
        <w:spacing w:before="0" w:after="0" w:line="681" w:lineRule="exact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width:6.666667pt;height:40.533333pt;mso-position-horizontal-relative:char;mso-position-vertical-relative:line" type="#_x0000_t75">
            <v:imagedata r:id="rId16" o:title=""/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0"/>
          <w:szCs w:val="20"/>
          <w:position w:val="4"/>
        </w:rPr>
        <w:t xml:space="preserve">       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4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46"/>
          <w:w w:val="100"/>
          <w:position w:val="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4"/>
        </w:rPr>
        <w:t xml:space="preserve">kn-100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18"/>
          <w:w w:val="100"/>
          <w:position w:val="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22"/>
          <w:position w:val="4"/>
        </w:rPr>
        <w:t xml:space="preserve">n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40"/>
          <w:w w:val="122"/>
          <w:position w:val="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22"/>
          <w:position w:val="4"/>
        </w:rPr>
        <w:t xml:space="preserve">==empty</w:t>
      </w:r>
    </w:p>
    <w:p>
      <w:pPr xmlns:w="http://schemas.openxmlformats.org/wordprocessingml/2006/main">
        <w:spacing w:before="0" w:after="0" w:line="409" w:lineRule="exact"/>
        <w:ind w:left="509" w:right="-20"/>
        <w:jc w:val="left"/>
        <w:tabs>
          <w:tab w:pos="284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0"/>
          <w:w w:val="100"/>
          <w:position w:val="1"/>
        </w:rPr>
        <w:t xml:space="preserve">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6231C"/>
          <w:spacing w:val="26"/>
          <w:w w:val="100"/>
          <w:position w:val="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6231C"/>
          <w:spacing w:val="0"/>
          <w:w w:val="100"/>
          <w:position w:val="1"/>
        </w:rPr>
        <w:t xml:space="preserve">n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6231C"/>
          <w:spacing w:val="-69"/>
          <w:w w:val="100"/>
          <w:position w:val="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6231C"/>
          <w:spacing w:val="0"/>
          <w:w w:val="100"/>
          <w:position w:val="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25"/>
          <w:position w:val="1"/>
        </w:rPr>
        <w:t xml:space="preserve">==IcEs</w:t>
      </w:r>
    </w:p>
    <w:p>
      <w:pPr xmlns:w="http://schemas.openxmlformats.org/wordprocessingml/2006/main">
        <w:spacing w:before="18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8"/>
        </w:rPr>
        <w:t xml:space="preserve">range 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-23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8"/>
        </w:rPr>
        <w:t xml:space="preserve">press</w:t>
      </w:r>
    </w:p>
    <w:p>
      <w:pPr xmlns:w="http://schemas.openxmlformats.org/wordprocessingml/2006/main">
        <w:spacing w:before="43" w:after="0" w:line="240" w:lineRule="auto"/>
        <w:ind w:left="20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 xml:space="preserve">Attitude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-5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13"/>
          <w:w w:val="110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69"/>
        </w:rPr>
        <w:t xml:space="preserve">c:m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-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 xml:space="preserve">make</w:t>
      </w:r>
    </w:p>
    <w:p>
      <w:pPr xmlns:w="http://schemas.openxmlformats.org/wordprocessingml/2006/main">
        <w:spacing w:before="37" w:after="0" w:line="240" w:lineRule="auto"/>
        <w:ind w:left="23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lo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1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choose;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yes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7"/>
        </w:rPr>
        <w:t xml:space="preserve">read off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300" w:right="260"/>
          <w:cols w:num="3" w:equalWidth="0">
            <w:col w:w="5808" w:space="946"/>
            <w:col w:w="992" w:space="2418"/>
            <w:col w:w="6136"/>
          </w:cols>
        </w:sectPr>
      </w:pPr>
      <w:rPr/>
    </w:p>
    <w:p>
      <w:pPr xmlns:w="http://schemas.openxmlformats.org/wordprocessingml/2006/main">
        <w:spacing w:before="0" w:after="0" w:line="872" w:lineRule="atLeast"/>
        <w:ind w:left="6916" w:right="8651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6231C"/>
          <w:spacing w:val="0"/>
          <w:w w:val="88"/>
        </w:rPr>
        <w:t xml:space="preserve">POWER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6231C"/>
          <w:spacing w:val="9"/>
          <w:w w:val="8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6231C"/>
          <w:spacing w:val="0"/>
          <w:w w:val="88"/>
        </w:rPr>
        <w:t xml:space="preserve">ON</w:t>
      </w:r>
    </w:p>
    <w:p>
      <w:pPr>
        <w:jc w:val="center"/>
        <w:spacing w:after="0"/>
        <w:sectPr>
          <w:type w:val="continuous"/>
          <w:pgSz w:w="16860" w:h="11920" w:orient="landscape"/>
          <w:pgMar w:top="1080" w:bottom="280" w:left="300" w:right="260"/>
        </w:sectPr>
      </w:pPr>
      <w:rPr/>
    </w:p>
    <w:p>
      <w:pPr xmlns:w="http://schemas.openxmlformats.org/wordprocessingml/2006/main">
        <w:spacing w:before="0" w:after="0" w:line="374" w:lineRule="exact"/>
        <w:ind w:right="-20"/>
        <w:jc w:val="right"/>
        <w:rPr>
          <w:rFonts w:ascii="Arial" w:hAnsi="Arial" w:cs="Arial" w:eastAsia="Arial"/>
          <w:sz w:val="40"/>
          <w:szCs w:val="4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0.917217pt;margin-top:24.59873pt;width:355.354179pt;height:.1pt;mso-position-horizontal-relative:page;mso-position-vertical-relative:paragraph;z-index:-657" coordorigin="1018,492" coordsize="7107,2">
            <v:shape style="position:absolute;left:1018;top:492;width:7107;height:2" coordorigin="1018,492" coordsize="7107,0" path="m1018,492l8125,492e" filled="f" stroked="t" strokeweight=".799747pt" strokecolor="#2F2F23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9.05114pt;margin-top:31.932064pt;width:358.553166pt;height:.1pt;mso-position-horizontal-relative:page;mso-position-vertical-relative:paragraph;z-index:-656" coordorigin="981,639" coordsize="7171,2">
            <v:shape style="position:absolute;left:981;top:639;width:7171;height:2" coordorigin="981,639" coordsize="7171,0" path="m981,639l8152,639e" filled="f" stroked="t" strokeweight=".799747pt" strokecolor="#2F2F1F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26231C"/>
          <w:spacing w:val="0"/>
          <w:w w:val="138"/>
          <w:position w:val="1"/>
        </w:rPr>
        <w:t xml:space="preserve">loooool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60" w:lineRule="auto"/>
        <w:ind w:left="1646" w:right="106" w:firstLine="-1493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6.521770pt;margin-top:-13.195053pt;width:387.877218pt;height:.1pt;mso-position-horizontal-relative:page;mso-position-vertical-relative:paragraph;z-index:-655" coordorigin="730,-264" coordsize="7758,2">
            <v:shape style="position:absolute;left:730;top:-264;width:7758;height:2" coordorigin="730,-264" coordsize="7758,0" path="m730,-264l8488,-264e" filled="f" stroked="t" strokeweight=".799747pt" strokecolor="#342F2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diodes: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2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sockets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9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2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8362D"/>
          <w:spacing w:val="0"/>
          <w:w w:val="100"/>
        </w:rPr>
        <w:t xml:space="preserve">(at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8362D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PNP: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cathode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8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2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6231C"/>
          <w:spacing w:val="0"/>
          <w:w w:val="113"/>
        </w:rPr>
        <w:t xml:space="preserve">)</w:t>
      </w:r>
    </w:p>
    <w:p>
      <w:pPr xmlns:w="http://schemas.openxmlformats.org/wordprocessingml/2006/main">
        <w:spacing w:before="0" w:after="0" w:line="432" w:lineRule="exact"/>
        <w:ind w:right="-20"/>
        <w:jc w:val="left"/>
        <w:rPr>
          <w:rFonts w:ascii="Arial" w:hAnsi="Arial" w:cs="Arial" w:eastAsia="Arial"/>
          <w:sz w:val="47"/>
          <w:szCs w:val="47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Arial" w:hAnsi="Arial" w:cs="Arial" w:eastAsia="Arial"/>
          <w:sz w:val="47"/>
          <w:szCs w:val="47"/>
          <w:color w:val="26231C"/>
          <w:spacing w:val="0"/>
          <w:w w:val="138"/>
          <w:position w:val="1"/>
        </w:rPr>
        <w:t xml:space="preserve">D</w:t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245" w:right="-56"/>
        <w:jc w:val="left"/>
        <w:rPr>
          <w:rFonts w:ascii="Arial" w:hAnsi="Arial" w:cs="Arial" w:eastAsia="Arial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1"/>
          <w:szCs w:val="11"/>
          <w:color w:val="26231C"/>
          <w:spacing w:val="0"/>
          <w:w w:val="112"/>
        </w:rPr>
        <w:t xml:space="preserve">PEM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6231C"/>
          <w:spacing w:val="23"/>
          <w:w w:val="11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6231C"/>
          <w:spacing w:val="0"/>
          <w:w w:val="112"/>
        </w:rPr>
        <w:t xml:space="preserve">2054</w:t>
      </w:r>
    </w:p>
    <w:p>
      <w:pPr xmlns:w="http://schemas.openxmlformats.org/wordprocessingml/2006/main">
        <w:spacing w:before="0" w:after="0" w:line="110" w:lineRule="atLeast"/>
        <w:ind w:left="53" w:right="101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6231C"/>
          <w:spacing w:val="0"/>
          <w:w w:val="100"/>
        </w:rPr>
        <w:t xml:space="preserve">Note: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6231C"/>
          <w:spacing w:val="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height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5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4"/>
        </w:rPr>
        <w:t xml:space="preserve">sensitivities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44"/>
          <w:w w:val="11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</w:rPr>
        <w:t xml:space="preserve">can</w:t>
      </w:r>
    </w:p>
    <w:p>
      <w:pPr xmlns:w="http://schemas.openxmlformats.org/wordprocessingml/2006/main">
        <w:spacing w:before="28" w:after="0" w:line="272" w:lineRule="auto"/>
        <w:ind w:right="43" w:firstLine="69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 xml:space="preserve">Supply Hirker voltmeter external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57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 xml:space="preserve">connected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45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 xml:space="preserve">become.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52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 xml:space="preserve">(1 mV deflection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8"/>
        </w:rPr>
        <w:t xml:space="preserve">corresponds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5"/>
        </w:rPr>
        <w:t xml:space="preserve">to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73"/>
          <w:w w:val="11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one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Io:mo from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3"/>
        </w:rPr>
        <w:t xml:space="preserve">0.5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0"/>
        </w:rPr>
        <w:t xml:space="preserve">/hA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1"/>
        </w:rPr>
        <w:t xml:space="preserve">)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-9"/>
          <w:w w:val="113"/>
        </w:rPr>
        <w:t xml:space="preserve">.</w:t>
      </w:r>
    </w:p>
    <w:p>
      <w:pPr xmlns:w="http://schemas.openxmlformats.org/wordprocessingml/2006/main">
        <w:spacing w:before="0" w:after="0" w:line="389" w:lineRule="exact"/>
        <w:ind w:left="69" w:right="97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  <w:position w:val="5"/>
        </w:rPr>
        <w:t xml:space="preserve">Please refer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56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 xml:space="preserve">also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28"/>
          <w:w w:val="119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 xml:space="preserve">Chapter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-6"/>
          <w:w w:val="119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9"/>
          <w:position w:val="5"/>
        </w:rPr>
        <w:t xml:space="preserve">vii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37"/>
          <w:w w:val="119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-24"/>
          <w:w w:val="119"/>
          <w:position w:val="5"/>
        </w:rPr>
        <w:t xml:space="preserve">c2 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6231C"/>
          <w:spacing w:val="0"/>
          <w:w w:val="119"/>
          <w:position w:val="-4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6231C"/>
          <w:spacing w:val="17"/>
          <w:w w:val="119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00"/>
          <w:position w:val="5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50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23"/>
          <w:position w:val="5"/>
        </w:rPr>
        <w:t xml:space="preserve">viii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20"/>
          <w:w w:val="123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8362D"/>
          <w:spacing w:val="0"/>
          <w:w w:val="123"/>
          <w:position w:val="5"/>
        </w:rPr>
        <w:t xml:space="preserve">C</w:t>
      </w:r>
    </w:p>
    <w:p>
      <w:pPr xmlns:w="http://schemas.openxmlformats.org/wordprocessingml/2006/main">
        <w:spacing w:before="0" w:after="0" w:line="339" w:lineRule="exact"/>
        <w:ind w:left="75" w:right="3799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6231C"/>
          <w:spacing w:val="0"/>
          <w:w w:val="112"/>
        </w:rPr>
        <w:t xml:space="preserve">Directions.</w:t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300" w:right="260"/>
          <w:cols w:num="3" w:equalWidth="0">
            <w:col w:w="6046" w:space="1043"/>
            <w:col w:w="830" w:space="2411"/>
            <w:col w:w="597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60" w:h="11920" w:orient="landscape"/>
          <w:pgMar w:top="1080" w:bottom="280" w:left="1920" w:right="20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 xmlns:w="http://schemas.openxmlformats.org/wordprocessingml/2006/main">
        <w:spacing w:before="0" w:after="0" w:line="255" w:lineRule="auto"/>
        <w:ind w:left="3219" w:right="-73" w:firstLine="-310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Data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1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flir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0"/>
        </w:rPr>
        <w:t xml:space="preserve">lcEo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3"/>
          <w:w w:val="9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4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vn: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A281F"/>
          <w:spacing w:val="0"/>
          <w:w w:val="100"/>
          <w:i/>
        </w:rPr>
        <w:t xml:space="preserve">50ttA,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A281F"/>
          <w:spacing w:val="14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.5mA,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8"/>
        </w:rPr>
        <w:t xml:space="preserve">5mA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91"/>
        </w:rPr>
        <w:t xml:space="preserve">VcE: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40"/>
          <w:w w:val="9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0-150V;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1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l\1measuring areas: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5V,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6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4"/>
        </w:rPr>
        <w:t xml:space="preserve">50V</w:t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10.371407pt;margin-top:37.643917pt;width:315.278324pt;height:.1pt;mso-position-horizontal-relative:page;mso-position-vertical-relative:paragraph;z-index:-652" coordorigin="2207,753" coordsize="6306,2">
            <v:shape style="position:absolute;left:2207;top:753;width:6306;height:2" coordorigin="2207,753" coordsize="6306,0" path="m2207,753l8513,753e" filled="f" stroked="t" strokeweight=".479876pt" strokecolor="#48443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18.049416pt;margin-top:54.323917pt;width:301.361929pt;height:.1pt;mso-position-horizontal-relative:page;mso-position-vertical-relative:paragraph;z-index:-650" coordorigin="2361,1086" coordsize="6027,2">
            <v:shape style="position:absolute;left:2361;top:1086;width:6027;height:2" coordorigin="2361,1086" coordsize="6027,0" path="m2361,1086l8388,1086e" filled="f" stroked="t" strokeweight="1.199689pt" strokecolor="#3F3F2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  <w:b/>
          <w:bCs/>
        </w:rPr>
        <w:t xml:space="preserve">breakdown voltage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75"/>
          <w:w w:val="100"/>
          <w:b/>
          <w:bCs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3"/>
          <w:w w:val="109"/>
          <w:b/>
          <w:bCs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4"/>
          <w:szCs w:val="24"/>
          <w:color w:val="2A281F"/>
          <w:spacing w:val="0"/>
          <w:w w:val="102"/>
        </w:rPr>
        <w:t xml:space="preserve">n</w:t>
      </w:r>
    </w:p>
    <w:p>
      <w:pPr xmlns:w="http://schemas.openxmlformats.org/wordprocessingml/2006/main">
        <w:spacing w:before="2" w:after="0" w:line="482" w:lineRule="exact"/>
        <w:ind w:left="10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2A281F"/>
          <w:spacing w:val="0"/>
          <w:w w:val="110"/>
          <w:i/>
          <w:position w:val="-3"/>
        </w:rPr>
        <w:t xml:space="preserve">xs.</w:t>
      </w:r>
    </w:p>
    <w:p>
      <w:pPr xmlns:w="http://schemas.openxmlformats.org/wordprocessingml/2006/main">
        <w:spacing w:before="0" w:after="0" w:line="424" w:lineRule="exact"/>
        <w:ind w:left="518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2A281F"/>
          <w:spacing w:val="0"/>
          <w:w w:val="109"/>
          <w:i/>
          <w:position w:val="1"/>
        </w:rPr>
        <w:t xml:space="preserve">xs.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13.279999pt;margin-top:-27.40921pt;width:380.39211pt;height:235.439819pt;mso-position-horizontal-relative:page;mso-position-vertical-relative:paragraph;z-index:-654" coordorigin="2266,-548" coordsize="7608,4709">
            <v:shape style="position:absolute;left:2266;top:-378;width:6240;height:3552" type="#_x0000_t75">
              <v:imagedata r:id="rId17" o:title=""/>
            </v:shape>
            <v:group style="position:absolute;left:3935;top:-224;width:1137;height:2" coordorigin="3935,-224" coordsize="1137,2">
              <v:shape style="position:absolute;left:3935;top:-224;width:1137;height:2" coordorigin="3935,-224" coordsize="1137,0" path="m3935,-224l5072,-224e" filled="f" stroked="t" strokeweight=".959751pt" strokecolor="#343428">
                <v:path arrowok="t"/>
              </v:shape>
            </v:group>
            <v:group style="position:absolute;left:4065;top:-85;width:1022;height:2" coordorigin="4065,-85" coordsize="1022,2">
              <v:shape style="position:absolute;left:4065;top:-85;width:1022;height:2" coordorigin="4065,-85" coordsize="1022,0" path="m4065,-85l5087,-85e" filled="f" stroked="t" strokeweight=".959751pt" strokecolor="#343423">
                <v:path arrowok="t"/>
              </v:shape>
            </v:group>
            <v:group style="position:absolute;left:8758;top:-541;width:2;height:4694" coordorigin="8758,-541" coordsize="2,4694">
              <v:shape style="position:absolute;left:8758;top:-541;width:2;height:4694" coordorigin="8758,-541" coordsize="0,4694" path="m8758,4153l8758,-541e" filled="f" stroked="t" strokeweight=".719814pt" strokecolor="#3F3B2F">
                <v:path arrowok="t"/>
              </v:shape>
            </v:group>
            <v:group style="position:absolute;left:8475;top:162;width:1214;height:2" coordorigin="8475,162" coordsize="1214,2">
              <v:shape style="position:absolute;left:8475;top:162;width:1214;height:2" coordorigin="8475,162" coordsize="1214,0" path="m8475,162l9689,162e" filled="f" stroked="t" strokeweight=".479876pt" strokecolor="#A3A087">
                <v:path arrowok="t"/>
              </v:shape>
            </v:group>
            <v:group style="position:absolute;left:8475;top:606;width:1224;height:2" coordorigin="8475,606" coordsize="1224,2">
              <v:shape style="position:absolute;left:8475;top:606;width:1224;height:2" coordorigin="8475,606" coordsize="1224,0" path="m8475,606l9698,606e" filled="f" stroked="t" strokeweight=".479876pt" strokecolor="#A8A387">
                <v:path arrowok="t"/>
              </v:shape>
            </v:group>
            <v:group style="position:absolute;left:8475;top:1513;width:1224;height:2" coordorigin="8475,1513" coordsize="1224,2">
              <v:shape style="position:absolute;left:8475;top:1513;width:1224;height:2" coordorigin="8475,1513" coordsize="1224,0" path="m8475,1513l9698,1513e" filled="f" stroked="t" strokeweight=".479876pt" strokecolor="#A3A083">
                <v:path arrowok="t"/>
              </v:shape>
            </v:group>
            <v:group style="position:absolute;left:8475;top:2351;width:1238;height:2" coordorigin="8475,2351" coordsize="1238,2">
              <v:shape style="position:absolute;left:8475;top:2351;width:1238;height:2" coordorigin="8475,2351" coordsize="1238,0" path="m8475,2351l9713,2351e" filled="f" stroked="t" strokeweight=".479876pt" strokecolor="#A39C80">
                <v:path arrowok="t"/>
              </v:shape>
            </v:group>
            <v:group style="position:absolute;left:8503;top:2406;width:1353;height:2" coordorigin="8503,2406" coordsize="1353,2">
              <v:shape style="position:absolute;left:8503;top:2406;width:1353;height:2" coordorigin="8503,2406" coordsize="1353,0" path="m8503,2406l9857,2406e" filled="f" stroked="t" strokeweight="1.679565pt" strokecolor="#876054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 xml:space="preserve">suitable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53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IC area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 xml:space="preserve">choose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83"/>
        </w:rPr>
        <w:t xml:space="preserve">RBE;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1"/>
          <w:w w:val="8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normal: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0"/>
          <w:szCs w:val="20"/>
          <w:color w:val="2A281F"/>
          <w:spacing w:val="0"/>
          <w:w w:val="104"/>
        </w:rPr>
        <w:t xml:space="preserve">rfJ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350" w:lineRule="exact"/>
        <w:ind w:left="1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  <w:position w:val="-1"/>
        </w:rPr>
        <w:t xml:space="preserve">Vn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-8"/>
          <w:w w:val="100"/>
          <w:position w:val="-1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  <w:position w:val="-1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52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5"/>
          <w:position w:val="-1"/>
        </w:rPr>
        <w:t xml:space="preserve">press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  <w:cols w:num="2" w:equalWidth="0">
            <w:col w:w="8266" w:space="232"/>
            <w:col w:w="62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</w:sectPr>
      </w:pPr>
      <w:rPr/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107" w:lineRule="exact"/>
        <w:ind w:right="173"/>
        <w:jc w:val="right"/>
        <w:tabs>
          <w:tab w:pos="280" w:val="left"/>
          <w:tab w:pos="560" w:val="left"/>
          <w:tab w:pos="840" w:val="left"/>
        </w:tabs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01.613678pt;margin-top:-199.310059pt;width:.1pt;height:234.240004pt;mso-position-horizontal-relative:page;mso-position-vertical-relative:paragraph;z-index:-651" coordorigin="2032,-3986" coordsize="2,4685">
            <v:shape style="position:absolute;left:2032;top:-3986;width:2;height:4685" coordorigin="2032,-3986" coordsize="0,4685" path="m2032,699l2032,-3986e" filled="f" stroked="t" strokeweight=".719814pt" strokecolor="#3B3B2B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F31"/>
          <w:w w:val="89"/>
          <w:position w:val="-1"/>
        </w:rPr>
        <w:t xml:space="preserve">E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w w:val="105"/>
          <w:position w:val="-1"/>
        </w:rPr>
        <w:t xml:space="preserve">B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  <w:t xml:space="preserve">S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F31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spacing w:val="0"/>
          <w:w w:val="90"/>
          <w:i/>
          <w:position w:val="-1"/>
        </w:rPr>
        <w:t xml:space="preserve">C</w:t>
      </w:r>
    </w:p>
    <w:p>
      <w:pPr xmlns:w="http://schemas.openxmlformats.org/wordprocessingml/2006/main">
        <w:spacing w:before="0" w:after="0" w:line="319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87.685486pt;margin-top:.912734pt;width:45.348252pt;height:.1pt;mso-position-horizontal-relative:page;mso-position-vertical-relative:paragraph;z-index:-645" coordorigin="5754,18" coordsize="907,2">
            <v:shape style="position:absolute;left:5754;top:18;width:907;height:2" coordorigin="5754,18" coordsize="907,0" path="m5754,18l6661,18e" filled="f" stroked="t" strokeweight=".719814pt" strokecolor="#000000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A281F"/>
          <w:spacing w:val="0"/>
          <w:w w:val="141"/>
        </w:rPr>
        <w:t xml:space="preserve">loooool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240" w:lineRule="auto"/>
        <w:ind w:left="-97" w:right="7"/>
        <w:jc w:val="center"/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spacing w:val="1"/>
          <w:w w:val="90"/>
        </w:rPr>
        <w:t xml:space="preserve">P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524F3F"/>
          <w:spacing w:val="-15"/>
          <w:w w:val="90"/>
        </w:rPr>
        <w:t xml:space="preserve">O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 xml:space="preserve">WER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spacing w:val="2"/>
          <w:w w:val="9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A281F"/>
          <w:spacing w:val="0"/>
          <w:w w:val="90"/>
        </w:rPr>
        <w:t xml:space="preserve">ON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65" w:right="10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25.487488pt;margin-top:25.271875pt;width:289.604975pt;height:.1pt;mso-position-horizontal-relative:page;mso-position-vertical-relative:paragraph;z-index:-649" coordorigin="2510,505" coordsize="5792,2">
            <v:shape style="position:absolute;left:2510;top:505;width:5792;height:2" coordorigin="2510,505" coordsize="5792,0" path="m2510,505l8302,505e" filled="f" stroked="t" strokeweight=".719814pt" strokecolor="#3F3F2F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24.52774pt;margin-top:31.631876pt;width:292.004353pt;height:.1pt;mso-position-horizontal-relative:page;mso-position-vertical-relative:paragraph;z-index:-648" coordorigin="2491,633" coordsize="5840,2">
            <v:shape style="position:absolute;left:2491;top:633;width:5840;height:2" coordorigin="2491,633" coordsize="5840,0" path="m2491,633l8331,633e" filled="f" stroked="t" strokeweight=".719814pt" strokecolor="#38382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14.450348pt;margin-top:46.031876pt;width:314.318573pt;height:.1pt;mso-position-horizontal-relative:page;mso-position-vertical-relative:paragraph;z-index:-647" coordorigin="2289,921" coordsize="6286,2">
            <v:shape style="position:absolute;left:2289;top:921;width:6286;height:2" coordorigin="2289,921" coordsize="6286,0" path="m2289,921l8575,921e" filled="f" stroked="t" strokeweight=".719814pt" strokecolor="#3B382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35.54126pt;margin-top:79.631874pt;width:305.68081pt;height:.1pt;mso-position-horizontal-relative:page;mso-position-vertical-relative:paragraph;z-index:-646" coordorigin="10711,1593" coordsize="6114,2">
            <v:shape style="position:absolute;left:10711;top:1593;width:6114;height:2" coordorigin="10711,1593" coordsize="6114,0" path="m10711,1593l16824,1593e" filled="f" stroked="t" strokeweight="1.199689pt" strokecolor="#CCC39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A281F"/>
          <w:spacing w:val="0"/>
          <w:w w:val="185"/>
        </w:rPr>
        <w:t xml:space="preserve">0</w:t>
      </w:r>
    </w:p>
    <w:p>
      <w:pPr xmlns:w="http://schemas.openxmlformats.org/wordprocessingml/2006/main">
        <w:spacing w:before="20" w:after="0" w:line="262" w:lineRule="auto"/>
        <w:ind w:left="5" w:right="45" w:firstLine="-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vs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-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9"/>
        </w:rPr>
        <w:t xml:space="preserve">increase,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-3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-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Electricity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6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more quickly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 xml:space="preserve">increases.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reset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straight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4"/>
        </w:rPr>
        <w:t xml:space="preserve">this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point, 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-1"/>
          <w:w w:val="100"/>
        </w:rPr>
        <w:t xml:space="preserve">VD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A281F"/>
          <w:spacing w:val="0"/>
          <w:w w:val="100"/>
        </w:rPr>
        <w:t xml:space="preserve">_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A281F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read off.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Please refer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also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6"/>
        </w:rPr>
        <w:t xml:space="preserve">Chapter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VII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7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Approx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viii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A281F"/>
          <w:spacing w:val="0"/>
          <w:w w:val="107"/>
        </w:rPr>
        <w:t xml:space="preserve">Directions.</w:t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1920" w:right="200"/>
          <w:cols w:num="3" w:equalWidth="0">
            <w:col w:w="4942" w:space="730"/>
            <w:col w:w="655" w:space="2171"/>
            <w:col w:w="624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.679565pt;margin-top:90.480003pt;width:.1pt;height:404.400008pt;mso-position-horizontal-relative:page;mso-position-vertical-relative:page;z-index:-653" coordorigin="34,1810" coordsize="2,8088">
            <v:shape style="position:absolute;left:34;top:1810;width:2;height:8088" coordorigin="34,1810" coordsize="0,8088" path="m34,9898l34,1810e" filled="f" stroked="t" strokeweight="2.879254pt" strokecolor="#605B48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570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121.919998pt;height:2.88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1920" w:right="200"/>
        </w:sectPr>
      </w:pPr>
      <w:rPr/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744.004883pt;margin-top:99.969986pt;width:98.000886pt;height:399.359985pt;mso-position-horizontal-relative:page;mso-position-vertical-relative:page;z-index:-641" coordorigin="14880,1999" coordsize="1960,7987">
            <v:shape style="position:absolute;left:15736;top:1999;width:1075;height:7987" type="#_x0000_t75">
              <v:imagedata r:id="rId19" o:title=""/>
            </v:shape>
            <v:group style="position:absolute;left:14887;top:9950;width:831;height:2" coordorigin="14887,9950" coordsize="831,2">
              <v:shape style="position:absolute;left:14887;top:9950;width:831;height:2" coordorigin="14887,9950" coordsize="831,0" path="m14887,9950l15719,9950e" filled="f" stroked="t" strokeweight=".720755pt" strokecolor="#DBD4AC">
                <v:path arrowok="t"/>
              </v:shape>
            </v:group>
            <v:group style="position:absolute;left:16826;top:2144;width:2;height:7815" coordorigin="16826,2144" coordsize="2,7815">
              <v:shape style="position:absolute;left:16826;top:2144;width:2;height:7815" coordorigin="16826,2144" coordsize="0,7815" path="m16826,9960l16826,2144e" filled="f" stroked="t" strokeweight="2.162265pt" strokecolor="#5B5448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8.959991pt;height:16.32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9" w:after="0" w:line="451" w:lineRule="exact"/>
        <w:ind w:left="2606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384.588348pt;margin-top:-44.818165pt;width:378.87693pt;height:7.68pt;mso-position-horizontal-relative:page;mso-position-vertical-relative:paragraph;z-index:-643" coordorigin="7692,-896" coordsize="7578,154">
            <v:shape style="position:absolute;left:8421;top:-896;width:691;height:154" type="#_x0000_t75">
              <v:imagedata r:id="rId21" o:title=""/>
            </v:shape>
            <v:group style="position:absolute;left:7699;top:-795;width:663;height:2" coordorigin="7699,-795" coordsize="663,2">
              <v:shape style="position:absolute;left:7699;top:-795;width:663;height:2" coordorigin="7699,-795" coordsize="663,0" path="m7699,-795l8362,-795e" filled="f" stroked="t" strokeweight=".720755pt" strokecolor="#CCBC90">
                <v:path arrowok="t"/>
              </v:shape>
            </v:group>
            <v:group style="position:absolute;left:9092;top:-814;width:6160;height:2" coordorigin="9092,-814" coordsize="6160,2">
              <v:shape style="position:absolute;left:9092;top:-814;width:6160;height:2" coordorigin="9092,-814" coordsize="6160,0" path="m9092,-814l15252,-814e" filled="f" stroked="t" strokeweight="1.681762pt" strokecolor="#BFAF8C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.633439pt;margin-top:-11.590202pt;width:.1pt;height:55.824937pt;mso-position-horizontal-relative:page;mso-position-vertical-relative:paragraph;z-index:-640" coordorigin="153,-232" coordsize="2,1116">
            <v:shape style="position:absolute;left:153;top:-232;width:2;height:1116" coordorigin="153,-232" coordsize="0,1116" path="m153,885l153,-232e" filled="f" stroked="t" strokeweight="1.201258pt" strokecolor="#D8C897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9.891998pt;margin-top:40.745678pt;width:302.476890pt;height:.1pt;mso-position-horizontal-relative:page;mso-position-vertical-relative:paragraph;z-index:-638" coordorigin="2798,815" coordsize="6050,2">
            <v:shape style="position:absolute;left:2798;top:815;width:6050;height:2" coordorigin="2798,815" coordsize="6050,0" path="m2798,815l8847,815e" filled="f" stroked="t" strokeweight=".480503pt" strokecolor="#5B573B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0.943573pt;margin-top:54.701912pt;width:281.094488pt;height:.1pt;mso-position-horizontal-relative:page;mso-position-vertical-relative:paragraph;z-index:-636" coordorigin="3019,1094" coordsize="5622,2">
            <v:shape style="position:absolute;left:3019;top:1094;width:5622;height:2" coordorigin="3019,1094" coordsize="5622,0" path="m3019,1094l8641,1094e" filled="f" stroked="t" strokeweight=".480503pt" strokecolor="#544F34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62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position w:val="-1"/>
        </w:rPr>
        <w:t xml:space="preserve">yes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40"/>
          <w:w w:val="100"/>
          <w:position w:val="-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3B3426"/>
          <w:spacing w:val="0"/>
          <w:w w:val="142"/>
          <w:position w:val="-1"/>
        </w:rPr>
        <w:t xml:space="preserve">=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3B3426"/>
          <w:spacing w:val="-55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95"/>
          <w:b/>
          <w:bCs/>
          <w:position w:val="-1"/>
        </w:rPr>
        <w:t xml:space="preserve">f(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-6"/>
          <w:w w:val="95"/>
          <w:b/>
          <w:bCs/>
          <w:position w:val="-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95"/>
          <w:position w:val="-1"/>
        </w:rPr>
        <w:t xml:space="preserve">oE)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13"/>
          <w:w w:val="95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25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b/>
          <w:bCs/>
          <w:position w:val="-1"/>
        </w:rPr>
        <w:t xml:space="preserve">constant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13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  <w:position w:val="-1"/>
        </w:rPr>
        <w:t xml:space="preserve">IB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22" w:after="0" w:line="240" w:lineRule="auto"/>
        <w:ind w:right="1125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42.625pt;margin-top:-44.676342pt;width:358.605556pt;height:231.208089pt;mso-position-horizontal-relative:page;mso-position-vertical-relative:paragraph;z-index:-644" coordorigin="2853,-894" coordsize="7172,4624">
            <v:shape style="position:absolute;left:2853;top:-743;width:5990;height:4474" type="#_x0000_t75">
              <v:imagedata r:id="rId22" o:title=""/>
            </v:shape>
            <v:group style="position:absolute;left:9047;top:-886;width:2;height:4509" coordorigin="9047,-886" coordsize="2,4509">
              <v:shape style="position:absolute;left:9047;top:-886;width:2;height:4509" coordorigin="9047,-886" coordsize="0,4509" path="m9047,3623l9047,-886e" filled="f" stroked="t" strokeweight=".720755pt" strokecolor="#4F4834">
                <v:path arrowok="t"/>
              </v:shape>
            </v:group>
            <v:group style="position:absolute;left:8785;top:-477;width:1192;height:2" coordorigin="8785,-477" coordsize="1192,2">
              <v:shape style="position:absolute;left:8785;top:-477;width:1192;height:2" coordorigin="8785,-477" coordsize="1192,0" path="m8785,-477l9977,-477e" filled="f" stroked="t" strokeweight=".961007pt" strokecolor="#A8705B">
                <v:path arrowok="t"/>
              </v:shape>
            </v:group>
            <v:group style="position:absolute;left:8770;top:204;width:1211;height:2" coordorigin="8770,204" coordsize="1211,2">
              <v:shape style="position:absolute;left:8770;top:204;width:1211;height:2" coordorigin="8770,204" coordsize="1211,0" path="m8770,204l9981,204e" filled="f" stroked="t" strokeweight=".720755pt" strokecolor="#9C745B">
                <v:path arrowok="t"/>
              </v:shape>
            </v:group>
            <v:group style="position:absolute;left:8823;top:656;width:1172;height:2" coordorigin="8823,656" coordsize="1172,2">
              <v:shape style="position:absolute;left:8823;top:656;width:1172;height:2" coordorigin="8823,656" coordsize="1172,0" path="m8823,656l9996,656e" filled="f" stroked="t" strokeweight=".480503pt" strokecolor="#9C876B">
                <v:path arrowok="t"/>
              </v:shape>
            </v:group>
            <v:group style="position:absolute;left:8823;top:1075;width:1168;height:2" coordorigin="8823,1075" coordsize="1168,2">
              <v:shape style="position:absolute;left:8823;top:1075;width:1168;height:2" coordorigin="8823,1075" coordsize="1168,0" path="m8823,1075l9991,1075e" filled="f" stroked="t" strokeweight=".480503pt" strokecolor="#AFA380">
                <v:path arrowok="t"/>
              </v:shape>
            </v:group>
            <v:group style="position:absolute;left:8823;top:1893;width:1172;height:2" coordorigin="8823,1893" coordsize="1172,2">
              <v:shape style="position:absolute;left:8823;top:1893;width:1172;height:2" coordorigin="8823,1893" coordsize="1172,0" path="m8823,1893l9996,1893e" filled="f" stroked="t" strokeweight=".480503pt" strokecolor="#A39777">
                <v:path arrowok="t"/>
              </v:shape>
            </v:group>
            <v:group style="position:absolute;left:8823;top:2682;width:1177;height:2" coordorigin="8823,2682" coordsize="1177,2">
              <v:shape style="position:absolute;left:8823;top:2682;width:1177;height:2" coordorigin="8823,2682" coordsize="1177,0" path="m8823,2682l10001,2682e" filled="f" stroked="t" strokeweight=".480503pt" strokecolor="#A09074">
                <v:path arrowok="t"/>
              </v:shape>
            </v:group>
            <v:group style="position:absolute;left:8823;top:3250;width:730;height:2" coordorigin="8823,3250" coordsize="730,2">
              <v:shape style="position:absolute;left:8823;top:3250;width:730;height:2" coordorigin="8823,3250" coordsize="730,0" path="m8823,3250l9554,3250e" filled="f" stroked="t" strokeweight=".240252pt" strokecolor="#93745B">
                <v:path arrowok="t"/>
              </v:shape>
            </v:group>
            <v:group style="position:absolute;left:8852;top:3609;width:1163;height:2" coordorigin="8852,3609" coordsize="1163,2">
              <v:shape style="position:absolute;left:8852;top:3609;width:1163;height:2" coordorigin="8852,3609" coordsize="1163,0" path="m8852,3609l10015,3609e" filled="f" stroked="t" strokeweight=".961007pt" strokecolor="#A0705B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1.363068pt;margin-top:-48.406582pt;width:.1pt;height:223.780998pt;mso-position-horizontal-relative:page;mso-position-vertical-relative:paragraph;z-index:-637" coordorigin="2627,-968" coordsize="2,4476">
            <v:shape style="position:absolute;left:2627;top:-968;width:2;height:4476" coordorigin="2627,-968" coordsize="0,4476" path="m2627,3507l2627,-968e" filled="f" stroked="t" strokeweight=".720755pt" strokecolor="#4B4834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66"/>
        </w:rPr>
        <w:t xml:space="preserve">RB: m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43"/>
          <w:w w:val="6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24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3B3426"/>
          <w:spacing w:val="0"/>
          <w:w w:val="100"/>
        </w:rPr>
        <w:t xml:space="preserve">Q-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3B3426"/>
          <w:spacing w:val="-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0"/>
        </w:rPr>
        <w:t xml:space="preserve">normal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67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85"/>
        </w:rPr>
        <w:t xml:space="preserve">ooh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right="2111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IC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-3"/>
          <w:w w:val="100"/>
        </w:rPr>
        <w:t xml:space="preserve">area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2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 xml:space="preserve">choose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right="2939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6"/>
        </w:rPr>
        <w:t xml:space="preserve">Set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IB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4018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.026517pt;margin-top:-.900372pt;width:.1pt;height:81.812408pt;mso-position-horizontal-relative:page;mso-position-vertical-relative:paragraph;z-index:-639" coordorigin="21,-18" coordsize="2,1636">
            <v:shape style="position:absolute;left:21;top:-18;width:2;height:1636" coordorigin="21,-18" coordsize="0,1636" path="m21,1618l21,-18e" filled="f" stroked="t" strokeweight=".961007pt" strokecolor="#E8DBA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72"/>
        </w:rPr>
        <w:t xml:space="preserve">From the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240" w:lineRule="auto"/>
        <w:ind w:right="2943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1"/>
        </w:rPr>
        <w:t xml:space="preserve">VeE area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 xmlns:w="http://schemas.openxmlformats.org/wordprocessingml/2006/main">
        <w:spacing w:before="0" w:after="0" w:line="240" w:lineRule="auto"/>
        <w:ind w:right="2698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-5"/>
          <w:w w:val="109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54"/>
        </w:rPr>
        <w:t xml:space="preserve">o:m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-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 xml:space="preserve">set</w:t>
      </w:r>
    </w:p>
    <w:p>
      <w:pPr xmlns:w="http://schemas.openxmlformats.org/wordprocessingml/2006/main">
        <w:spacing w:before="37" w:after="0" w:line="240" w:lineRule="auto"/>
        <w:ind w:right="3203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0pt;margin-top:8.517595pt;width:128.225006pt;height:80.639999pt;mso-position-horizontal-relative:page;mso-position-vertical-relative:paragraph;z-index:-642" type="#_x0000_t75">
            <v:imagedata r:id="rId23" o:title=""/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7"/>
        </w:rPr>
        <w:t xml:space="preserve">read off</w:t>
      </w:r>
    </w:p>
    <w:p>
      <w:pPr xmlns:w="http://schemas.openxmlformats.org/wordprocessingml/2006/main">
        <w:spacing w:before="70" w:after="0" w:line="266" w:lineRule="auto"/>
        <w:ind w:left="2625" w:right="30" w:firstLine="5"/>
        <w:jc w:val="lef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 xml:space="preserve">push in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36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31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B3426"/>
          <w:spacing w:val="0"/>
          <w:w w:val="111"/>
        </w:rPr>
        <w:t xml:space="preserve">"METER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B3426"/>
          <w:spacing w:val="67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 xml:space="preserve">RANGE"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38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1"/>
        </w:rPr>
        <w:t xml:space="preserve">alternately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-26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46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6"/>
          <w:w w:val="106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57523D"/>
          <w:spacing w:val="-24"/>
          <w:w w:val="91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40"/>
        </w:rPr>
        <w:t xml:space="preserve">:m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5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10"/>
        </w:rPr>
        <w:t xml:space="preserve">Tension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9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set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6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56"/>
        </w:rPr>
        <w:t xml:space="preserve">de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4"/>
        </w:rPr>
        <w:t xml:space="preserve">Io current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B3426"/>
          <w:spacing w:val="0"/>
          <w:w w:val="109"/>
        </w:rPr>
        <w:t xml:space="preserve">read off.</w:t>
      </w:r>
    </w:p>
    <w:p>
      <w:pPr>
        <w:jc w:val="left"/>
        <w:spacing w:after="0"/>
        <w:sectPr>
          <w:pgSz w:w="16860" w:h="11920" w:orient="landscape"/>
          <w:pgMar w:top="1080" w:bottom="280" w:left="0" w:right="17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6860" w:h="11920" w:orient="landscape"/>
          <w:pgMar w:top="1080" w:bottom="280" w:left="220" w:right="22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 xmlns:w="http://schemas.openxmlformats.org/wordprocessingml/2006/main"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 xml:space="preserve">Data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8"/>
        </w:rPr>
        <w:t xml:space="preserve">for</w:t>
      </w:r>
    </w:p>
    <w:p>
      <w:pPr xmlns:w="http://schemas.openxmlformats.org/wordprocessingml/2006/main">
        <w:spacing w:before="36" w:after="0" w:line="240" w:lineRule="auto"/>
        <w:ind w:left="108" w:right="-99"/>
        <w:jc w:val="left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6"/>
        </w:rPr>
        <w:t xml:space="preserve">characteristic recording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 xmlns:w="http://schemas.openxmlformats.org/wordprocessingml/2006/main"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 xml:space="preserve">Ic 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75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i/>
        </w:rPr>
        <w:t xml:space="preserve">SOPA,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3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.SmA,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SmA,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SOmA,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8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23"/>
          <w:i/>
        </w:rPr>
        <w:t xml:space="preserve">.SA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0" w:after="0" w:line="240" w:lineRule="auto"/>
        <w:ind w:right="-99"/>
        <w:jc w:val="left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"/>
          <w:w w:val="100"/>
        </w:rPr>
        <w:t xml:space="preserve">v01 </w:t>
      </w:r>
      <w:r xmlns:w="http://schemas.openxmlformats.org/wordprocessingml/2006/main">
        <w:rPr>
          <w:rFonts w:ascii="Times New Roman" w:hAnsi="Times New Roman" w:cs="Times New Roman" w:eastAsia="Times New Roman"/>
          <w:sz w:val="23"/>
          <w:szCs w:val="23"/>
          <w:color w:val="28261C"/>
          <w:spacing w:val="0"/>
          <w:w w:val="100"/>
          <w:position w:val="-5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23"/>
          <w:szCs w:val="23"/>
          <w:color w:val="28261C"/>
          <w:spacing w:val="10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3"/>
          <w:szCs w:val="23"/>
          <w:color w:val="28261C"/>
          <w:spacing w:val="0"/>
          <w:w w:val="186"/>
          <w:position w:val="0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sz w:val="23"/>
          <w:szCs w:val="23"/>
          <w:color w:val="28261C"/>
          <w:spacing w:val="11"/>
          <w:w w:val="186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 xml:space="preserve">0-20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0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17"/>
          <w:w w:val="10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  <w:position w:val="0"/>
        </w:rPr>
        <w:t xml:space="preserve">stabilized,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1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 xml:space="preserve">20-40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4"/>
          <w:w w:val="10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5"/>
          <w:w w:val="10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  <w:position w:val="0"/>
        </w:rPr>
        <w:t xml:space="preserve">additional voltage.</w:t>
      </w:r>
    </w:p>
    <w:p>
      <w:pPr xmlns:w="http://schemas.openxmlformats.org/wordprocessingml/2006/main">
        <w:spacing w:before="35" w:after="0" w:line="429" w:lineRule="exact"/>
        <w:ind w:left="866" w:right="-20"/>
        <w:jc w:val="left"/>
        <w:tabs>
          <w:tab w:pos="724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  <w:position w:val="-1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9"/>
          <w:w w:val="109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 xml:space="preserve">.SV,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81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 xml:space="preserve">SV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42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 xml:space="preserve">SOY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4"/>
          <w:szCs w:val="34"/>
          <w:color w:val="28261C"/>
          <w:spacing w:val="0"/>
          <w:w w:val="100"/>
          <w:position w:val="-1"/>
        </w:rPr>
        <w:t xml:space="preserve">X</w:t>
      </w:r>
      <w:r xmlns:w="http://schemas.openxmlformats.org/wordprocessingml/2006/main">
        <w:rPr>
          <w:rFonts w:ascii="Arial" w:hAnsi="Arial" w:cs="Arial" w:eastAsia="Arial"/>
          <w:sz w:val="34"/>
          <w:szCs w:val="34"/>
          <w:color w:val="28261C"/>
          <w:spacing w:val="27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C"/>
          <w:spacing w:val="0"/>
          <w:w w:val="111"/>
          <w:i/>
          <w:position w:val="-1"/>
        </w:rPr>
        <w:t xml:space="preserve">S</w:t>
      </w:r>
    </w:p>
    <w:p>
      <w:pPr xmlns:w="http://schemas.openxmlformats.org/wordprocessingml/2006/main">
        <w:spacing w:before="0" w:after="0" w:line="611" w:lineRule="exact"/>
        <w:ind w:right="-20"/>
        <w:jc w:val="left"/>
        <w:rPr>
          <w:rFonts w:ascii="Times New Roman" w:hAnsi="Times New Roman" w:cs="Times New Roman" w:eastAsia="Times New Roman"/>
          <w:sz w:val="54"/>
          <w:szCs w:val="54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54"/>
          <w:szCs w:val="54"/>
          <w:color w:val="28261C"/>
          <w:spacing w:val="0"/>
          <w:w w:val="107"/>
          <w:position w:val="-1"/>
        </w:rPr>
        <w:t xml:space="preserve">xs.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20" w:right="220"/>
          <w:cols w:num="3" w:equalWidth="0">
            <w:col w:w="3605" w:space="2298"/>
            <w:col w:w="8441" w:space="743"/>
            <w:col w:w="1333"/>
          </w:cols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12" w:after="0" w:line="240" w:lineRule="auto"/>
        <w:ind w:left="5919" w:right="-20"/>
        <w:jc w:val="left"/>
        <w:tabs>
          <w:tab w:pos="678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IB: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 xml:space="preserve">Control ranges: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9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0-1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5"/>
          <w:w w:val="113"/>
        </w:rPr>
        <w:t xml:space="preserve">5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8261C"/>
          <w:spacing w:val="0"/>
          <w:w w:val="113"/>
          <w:i/>
        </w:rPr>
        <w:t xml:space="preserve">flA,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8261C"/>
          <w:spacing w:val="66"/>
          <w:w w:val="113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O-l50flA,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23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0-l,SmA,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42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0-lSmA.</w:t>
      </w:r>
    </w:p>
    <w:p>
      <w:pPr xmlns:w="http://schemas.openxmlformats.org/wordprocessingml/2006/main">
        <w:spacing w:before="26" w:after="0" w:line="240" w:lineRule="auto"/>
        <w:ind w:left="6774" w:right="-20"/>
        <w:jc w:val="left"/>
        <w:tabs>
          <w:tab w:pos="1346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4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0"/>
          <w:i/>
        </w:rPr>
        <w:t xml:space="preserve">50ttA,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8261C"/>
          <w:spacing w:val="80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.SmA,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5mA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28261C"/>
          <w:spacing w:val="0"/>
          <w:w w:val="100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28261C"/>
          <w:spacing w:val="-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28261C"/>
          <w:spacing w:val="0"/>
          <w:w w:val="107"/>
          <w:i/>
        </w:rPr>
        <w:t xml:space="preserve">S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40" w:lineRule="auto"/>
        <w:ind w:left="5849" w:right="6519"/>
        <w:jc w:val="center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8"/>
          <w:szCs w:val="38"/>
          <w:color w:val="28261C"/>
          <w:w w:val="114"/>
        </w:rPr>
        <w:t xml:space="preserve">VBE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w w:val="74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0-96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stabilized,</w:t>
      </w:r>
    </w:p>
    <w:p>
      <w:pPr xmlns:w="http://schemas.openxmlformats.org/wordprocessingml/2006/main">
        <w:spacing w:before="33" w:after="0" w:line="240" w:lineRule="auto"/>
        <w:ind w:left="6779" w:right="-20"/>
        <w:jc w:val="left"/>
        <w:tabs>
          <w:tab w:pos="1244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4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.5V,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5V,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50V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2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C"/>
          <w:spacing w:val="0"/>
          <w:w w:val="113"/>
          <w:i/>
        </w:rPr>
        <w:t xml:space="preserve">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6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-45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76"/>
          <w:szCs w:val="76"/>
          <w:color w:val="28261C"/>
          <w:spacing w:val="0"/>
          <w:w w:val="89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sz w:val="76"/>
          <w:szCs w:val="76"/>
          <w:color w:val="28261C"/>
          <w:spacing w:val="-8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5"/>
          <w:szCs w:val="35"/>
          <w:color w:val="28261C"/>
          <w:spacing w:val="0"/>
          <w:w w:val="100"/>
        </w:rPr>
        <w:t xml:space="preserve">f(IB)</w:t>
      </w:r>
      <w:r xmlns:w="http://schemas.openxmlformats.org/wordprocessingml/2006/main">
        <w:rPr>
          <w:rFonts w:ascii="Times New Roman" w:hAnsi="Times New Roman" w:cs="Times New Roman" w:eastAsia="Times New Roman"/>
          <w:sz w:val="35"/>
          <w:szCs w:val="35"/>
          <w:color w:val="28261C"/>
          <w:spacing w:val="2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0"/>
          <w:w w:val="100"/>
        </w:rPr>
        <w:t xml:space="preserve">more constant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8261C"/>
          <w:spacing w:val="-7"/>
          <w:w w:val="108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82"/>
        </w:rPr>
        <w:t xml:space="preserve">cE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240" w:lineRule="auto"/>
        <w:ind w:left="130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order of operation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36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How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9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 xml:space="preserve">constant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3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 xml:space="preserve">make.</w:t>
      </w:r>
    </w:p>
    <w:p>
      <w:pPr xmlns:w="http://schemas.openxmlformats.org/wordprocessingml/2006/main">
        <w:spacing w:before="54" w:after="0" w:line="240" w:lineRule="auto"/>
        <w:ind w:left="130" w:right="-20"/>
        <w:jc w:val="left"/>
        <w:tabs>
          <w:tab w:pos="3640" w:val="left"/>
          <w:tab w:pos="4360" w:val="left"/>
          <w:tab w:pos="5700" w:val="left"/>
          <w:tab w:pos="6260" w:val="left"/>
          <w:tab w:pos="7100" w:val="left"/>
          <w:tab w:pos="7640" w:val="left"/>
          <w:tab w:pos="9300" w:val="left"/>
          <w:tab w:pos="10560" w:val="left"/>
          <w:tab w:pos="11520" w:val="left"/>
          <w:tab w:pos="12220" w:val="left"/>
          <w:tab w:pos="14220" w:val="left"/>
          <w:tab w:pos="1576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8"/>
        </w:rPr>
        <w:t xml:space="preserve">Alternately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Keys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03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IB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press,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01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by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9"/>
        </w:rPr>
        <w:t xml:space="preserve">more pressed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00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IB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9"/>
          <w:w w:val="100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4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2"/>
        </w:rPr>
        <w:t xml:space="preserve">at the</w:t>
      </w:r>
    </w:p>
    <w:p>
      <w:pPr xmlns:w="http://schemas.openxmlformats.org/wordprocessingml/2006/main">
        <w:spacing w:before="70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3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6"/>
          <w:w w:val="1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2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2"/>
        </w:rPr>
        <w:t xml:space="preserve">adjusts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8"/>
          <w:w w:val="11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more pressed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48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Ic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-13"/>
          <w:w w:val="110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51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 xml:space="preserve">collector current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92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C"/>
          <w:spacing w:val="0"/>
          <w:w w:val="111"/>
        </w:rPr>
        <w:t xml:space="preserve">reads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2" w:after="0" w:line="507" w:lineRule="exact"/>
        <w:ind w:left="407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0.237671pt;margin-top:46.640148pt;width:331.674869pt;height:.1pt;mso-position-horizontal-relative:page;mso-position-vertical-relative:paragraph;z-index:-633" coordorigin="3005,933" coordsize="6633,2">
            <v:shape style="position:absolute;left:3005;top:933;width:6633;height:2" coordorigin="3005,933" coordsize="6633,0" path="m3005,933l9638,933e" filled="f" stroked="t" strokeweight=".719989pt" strokecolor="#48483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59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2D2A21"/>
          <w:spacing w:val="0"/>
          <w:w w:val="134"/>
          <w:position w:val="-2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2D2A21"/>
          <w:spacing w:val="30"/>
          <w:w w:val="134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5"/>
          <w:szCs w:val="45"/>
          <w:color w:val="423F31"/>
          <w:spacing w:val="0"/>
          <w:w w:val="134"/>
          <w:position w:val="-2"/>
        </w:rPr>
        <w:t xml:space="preserve">=</w:t>
      </w:r>
      <w:r xmlns:w="http://schemas.openxmlformats.org/wordprocessingml/2006/main">
        <w:rPr>
          <w:rFonts w:ascii="Arial" w:hAnsi="Arial" w:cs="Arial" w:eastAsia="Arial"/>
          <w:sz w:val="45"/>
          <w:szCs w:val="45"/>
          <w:color w:val="423F31"/>
          <w:spacing w:val="-70"/>
          <w:w w:val="134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9"/>
          <w:b/>
          <w:bCs/>
          <w:position w:val="-2"/>
        </w:rPr>
        <w:t xml:space="preserve">f(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2"/>
          <w:w w:val="109"/>
          <w:b/>
          <w:bCs/>
          <w:position w:val="-2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72"/>
          <w:position w:val="-2"/>
        </w:rPr>
        <w:t xml:space="preserve">BE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73"/>
          <w:position w:val="-2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23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42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  <w:b/>
          <w:bCs/>
          <w:position w:val="-2"/>
        </w:rPr>
        <w:t xml:space="preserve">more constant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52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9"/>
          <w:w w:val="100"/>
          <w:b/>
          <w:bCs/>
          <w:position w:val="-2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423F31"/>
          <w:spacing w:val="0"/>
          <w:w w:val="100"/>
          <w:position w:val="-2"/>
        </w:rPr>
        <w:t xml:space="preserve">cE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6" w:after="0" w:line="240" w:lineRule="auto"/>
        <w:ind w:left="922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53.597626pt;margin-top:-34.530109pt;width:513.602359pt;height:247.679993pt;mso-position-horizontal-relative:page;mso-position-vertical-relative:paragraph;z-index:-635" coordorigin="3072,-691" coordsize="10272,4954">
            <v:shape style="position:absolute;left:3072;top:-691;width:10272;height:4954" type="#_x0000_t75">
              <v:imagedata r:id="rId24" o:title=""/>
            </v:shape>
            <v:group style="position:absolute;left:7968;top:3777;width:1517;height:2" coordorigin="7968,3777" coordsize="1517,2">
              <v:shape style="position:absolute;left:7968;top:3777;width:1517;height:2" coordorigin="7968,3777" coordsize="1517,0" path="m7968,3777l9485,3777e" filled="f" stroked="t" strokeweight="3.359948pt" strokecolor="#5B5448">
                <v:path arrowok="t"/>
              </v:shape>
            </v:group>
            <v:group style="position:absolute;left:3077;top:4201;width:6494;height:2" coordorigin="3077,4201" coordsize="6494,2">
              <v:shape style="position:absolute;left:3077;top:4201;width:6494;height:2" coordorigin="3077,4201" coordsize="6494,0" path="m3077,4201l9571,4201e" filled="f" stroked="t" strokeweight=".479993pt" strokecolor="#57543F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41.237808pt;margin-top:-48.96212pt;width:.1pt;height:248.595181pt;mso-position-horizontal-relative:page;mso-position-vertical-relative:paragraph;z-index:-632" coordorigin="2825,-979" coordsize="2,4972">
            <v:shape style="position:absolute;left:2825;top:-979;width:2;height:4972" coordorigin="2825,-979" coordsize="0,4972" path="m2825,3993l2825,-979e" filled="f" stroked="t" strokeweight=".719989pt" strokecolor="#3F3F34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8.397552pt;margin-top:-37.92411pt;width:315.835114pt;height:.1pt;mso-position-horizontal-relative:page;mso-position-vertical-relative:paragraph;z-index:-631" coordorigin="3168,-758" coordsize="6317,2">
            <v:shape style="position:absolute;left:3168;top:-758;width:6317;height:2" coordorigin="3168,-758" coordsize="6317,0" path="m3168,-758l9485,-758e" filled="f" stroked="t" strokeweight="1.439978pt" strokecolor="#64644B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D2A21"/>
          <w:spacing w:val="0"/>
          <w:w w:val="163"/>
        </w:rPr>
        <w:t xml:space="preserve">RBE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D2A21"/>
          <w:spacing w:val="26"/>
          <w:w w:val="16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79"/>
        </w:rPr>
        <w:t xml:space="preserve">nc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80"/>
        </w:rPr>
        <w:t xml:space="preserve">o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D2A21"/>
          <w:spacing w:val="-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D2A21"/>
          <w:spacing w:val="0"/>
          <w:w w:val="100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D2A21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1"/>
        </w:rPr>
        <w:t xml:space="preserve">normal: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83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ooh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 xmlns:w="http://schemas.openxmlformats.org/wordprocessingml/2006/main">
        <w:spacing w:before="0" w:after="0" w:line="240" w:lineRule="auto"/>
        <w:ind w:left="9220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IC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1"/>
          <w:w w:val="100"/>
        </w:rPr>
        <w:t xml:space="preserve">area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9"/>
        </w:rPr>
        <w:t xml:space="preserve">choose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5"/>
          <w:w w:val="109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2"/>
        </w:rPr>
        <w:t xml:space="preserve">_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 xmlns:w="http://schemas.openxmlformats.org/wordprocessingml/2006/main">
        <w:spacing w:before="0" w:after="0" w:line="305" w:lineRule="exact"/>
        <w:ind w:left="9210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2D2A21"/>
          <w:spacing w:val="0"/>
          <w:w w:val="109"/>
          <w:position w:val="-1"/>
        </w:rPr>
        <w:t xml:space="preserve">VeE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242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147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7"/>
          <w:szCs w:val="7"/>
          <w:color w:val="B8B595"/>
          <w:spacing w:val="0"/>
          <w:w w:val="277"/>
        </w:rPr>
        <w:t xml:space="preserve">'</w:t>
      </w:r>
      <w:r xmlns:w="http://schemas.openxmlformats.org/wordprocessingml/2006/main">
        <w:rPr>
          <w:rFonts w:ascii="Times New Roman" w:hAnsi="Times New Roman" w:cs="Times New Roman" w:eastAsia="Times New Roman"/>
          <w:sz w:val="7"/>
          <w:szCs w:val="7"/>
          <w:color w:val="B8B595"/>
          <w:spacing w:val="-11"/>
          <w:w w:val="27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7"/>
          <w:szCs w:val="7"/>
          <w:color w:val="A19175"/>
          <w:spacing w:val="0"/>
          <w:w w:val="138"/>
        </w:rPr>
        <w:t xml:space="preserve">1 1</w:t>
      </w:r>
      <w:r xmlns:w="http://schemas.openxmlformats.org/wordprocessingml/2006/main">
        <w:rPr>
          <w:rFonts w:ascii="Times New Roman" w:hAnsi="Times New Roman" w:cs="Times New Roman" w:eastAsia="Times New Roman"/>
          <w:sz w:val="7"/>
          <w:szCs w:val="7"/>
          <w:color w:val="A19175"/>
          <w:spacing w:val="15"/>
          <w:w w:val="13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7B7959"/>
          <w:spacing w:val="-22"/>
          <w:w w:val="110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CCC49A"/>
          <w:spacing w:val="0"/>
          <w:w w:val="78"/>
        </w:rPr>
        <w:t xml:space="preserve">,.1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43"/>
          <w:szCs w:val="43"/>
          <w:color w:val="2D2A21"/>
          <w:spacing w:val="0"/>
          <w:w w:val="114"/>
        </w:rPr>
        <w:t xml:space="preserve"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left="211" w:right="-56"/>
        <w:jc w:val="left"/>
        <w:rPr>
          <w:rFonts w:ascii="Times New Roman" w:hAnsi="Times New Roman" w:cs="Times New Roman" w:eastAsia="Times New Roman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23F31"/>
          <w:spacing w:val="0"/>
          <w:w w:val="118"/>
        </w:rPr>
        <w:t xml:space="preserve">P(M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23F31"/>
          <w:spacing w:val="7"/>
          <w:w w:val="11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23F31"/>
          <w:spacing w:val="2"/>
          <w:w w:val="100"/>
        </w:rPr>
        <w:t xml:space="preserve">2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B6956"/>
          <w:spacing w:val="-1"/>
          <w:w w:val="100"/>
        </w:rPr>
        <w:t xml:space="preserve">0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23F31"/>
          <w:spacing w:val="0"/>
          <w:w w:val="100"/>
        </w:rPr>
        <w:t xml:space="preserve">S4</w:t>
      </w:r>
    </w:p>
    <w:p>
      <w:pPr xmlns:w="http://schemas.openxmlformats.org/wordprocessingml/2006/main">
        <w:spacing w:before="18" w:after="0" w:line="240" w:lineRule="auto"/>
        <w:ind w:left="15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4"/>
          <w:w w:val="9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91"/>
        </w:rPr>
        <w:t xml:space="preserve">cE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39"/>
          <w:w w:val="9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6"/>
        </w:rPr>
        <w:t xml:space="preserve">set</w:t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 xmlns:w="http://schemas.openxmlformats.org/wordprocessingml/2006/main">
        <w:spacing w:before="0" w:after="0" w:line="240" w:lineRule="auto"/>
        <w:ind w:left="158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w w:val="109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w w:val="67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6"/>
        </w:rPr>
        <w:t xml:space="preserve">set</w:t>
      </w:r>
    </w:p>
    <w:p>
      <w:pPr xmlns:w="http://schemas.openxmlformats.org/wordprocessingml/2006/main"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A7A589"/>
          <w:spacing w:val="0"/>
          <w:w w:val="29"/>
        </w:rPr>
        <w:t xml:space="preserve">·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A7A589"/>
          <w:spacing w:val="22"/>
          <w:w w:val="2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5"/>
        </w:rPr>
        <w:t xml:space="preserve">read off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140"/>
          <w:cols w:num="3" w:equalWidth="0">
            <w:col w:w="4689" w:space="1680"/>
            <w:col w:w="704" w:space="1999"/>
            <w:col w:w="5228"/>
          </w:cols>
        </w:sectPr>
      </w:pPr>
      <w:rPr/>
    </w:p>
    <w:p>
      <w:pPr xmlns:w="http://schemas.openxmlformats.org/wordprocessingml/2006/main">
        <w:spacing w:before="0" w:after="0" w:line="366" w:lineRule="exact"/>
        <w:ind w:left="441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.31998pt;margin-top:81.825249pt;width:.1pt;height:424.963384pt;mso-position-horizontal-relative:page;mso-position-vertical-relative:page;z-index:-634" coordorigin="26,1637" coordsize="2,8499">
            <v:shape style="position:absolute;left:26;top:1637;width:2;height:8499" coordorigin="26,1637" coordsize="0,8499" path="m26,10136l26,1637e" filled="f" stroked="t" strokeweight="2.399963pt" strokecolor="#483F3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.439978pt;margin-top:515.067139pt;width:409.673662pt;height:.1pt;mso-position-horizontal-relative:page;mso-position-vertical-relative:page;z-index:-630" coordorigin="29,10301" coordsize="8193,2">
            <v:shape style="position:absolute;left:29;top:10301;width:8193;height:2" coordorigin="29,10301" coordsize="8193,0" path="m29,10301l8222,10301e" filled="f" stroked="t" strokeweight="1.199981pt" strokecolor="#D8CC9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8"/>
        </w:rPr>
        <w:t xml:space="preserve">push in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33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7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110"/>
        </w:rPr>
        <w:t xml:space="preserve">"METER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58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 xml:space="preserve">RANGE"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46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0"/>
        </w:rPr>
        <w:t xml:space="preserve">alternately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22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n1it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1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11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36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83"/>
        </w:rPr>
        <w:t xml:space="preserve">IBVD</w:t>
      </w:r>
    </w:p>
    <w:p>
      <w:pPr xmlns:w="http://schemas.openxmlformats.org/wordprocessingml/2006/main">
        <w:spacing w:before="35" w:after="0" w:line="240" w:lineRule="auto"/>
        <w:ind w:left="44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57.912903pt;margin-top:47.281982pt;width:383.99406pt;height:.1pt;mso-position-horizontal-relative:page;mso-position-vertical-relative:paragraph;z-index:-629" coordorigin="9158,946" coordsize="7680,2">
            <v:shape style="position:absolute;left:9158;top:946;width:7680;height:2" coordorigin="9158,946" coordsize="7680,0" path="m9158,946l16838,946e" filled="f" stroked="t" strokeweight=".959985pt" strokecolor="#D4C8A3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Tension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0"/>
          <w:w w:val="67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23F31"/>
          <w:spacing w:val="3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set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5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2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</w:rPr>
        <w:t xml:space="preserve">Ic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-111"/>
          <w:w w:val="107"/>
        </w:rPr>
        <w:t xml:space="preserve">current 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AAA367"/>
          <w:spacing w:val="-53"/>
          <w:w w:val="53"/>
          <w:position w:val="-30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DAC169"/>
          <w:spacing w:val="21"/>
          <w:w w:val="117"/>
          <w:position w:val="-30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07"/>
          <w:position w:val="0"/>
        </w:rPr>
        <w:t xml:space="preserve">read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10"/>
          <w:w w:val="108"/>
          <w:position w:val="0"/>
        </w:rPr>
        <w:t xml:space="preserve">n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D2A21"/>
          <w:spacing w:val="0"/>
          <w:w w:val="125"/>
          <w:position w:val="0"/>
        </w:rPr>
        <w:t xml:space="preserve">.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20" w:after="0" w:line="350" w:lineRule="exact"/>
        <w:ind w:left="141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"/>
        </w:rPr>
        <w:t xml:space="preserve">static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0"/>
          <w:position w:val="-1"/>
        </w:rPr>
        <w:t xml:space="preserve">current gain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1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"/>
        </w:rPr>
        <w:t xml:space="preserve">hFE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 xmlns:w="http://schemas.openxmlformats.org/wordprocessingml/2006/main">
        <w:spacing w:before="49" w:after="0" w:line="240" w:lineRule="auto"/>
        <w:ind w:left="-9" w:right="-20"/>
        <w:jc w:val="left"/>
        <w:rPr>
          <w:rFonts w:ascii="Arial" w:hAnsi="Arial" w:cs="Arial" w:eastAsia="Arial"/>
          <w:sz w:val="8"/>
          <w:szCs w:val="8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8"/>
          <w:szCs w:val="8"/>
          <w:color w:val="B8B59C"/>
          <w:spacing w:val="0"/>
          <w:w w:val="125"/>
        </w:rPr>
        <w:t xml:space="preserve">I</w:t>
      </w:r>
    </w:p>
    <w:p>
      <w:pPr xmlns:w="http://schemas.openxmlformats.org/wordprocessingml/2006/main">
        <w:spacing w:before="0" w:after="0" w:line="614" w:lineRule="exact"/>
        <w:ind w:left="-9" w:right="-20"/>
        <w:jc w:val="left"/>
        <w:tabs>
          <w:tab w:pos="99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83.076897pt;margin-top:7.626861pt;width:382.160811pt;height:192.960007pt;mso-position-horizontal-relative:page;mso-position-vertical-relative:paragraph;z-index:-627" coordorigin="1662,153" coordsize="7643,3859">
            <v:shape style="position:absolute;left:1662;top:153;width:5357;height:3859" type="#_x0000_t75">
              <v:imagedata r:id="rId25" o:title=""/>
            </v:shape>
            <v:group style="position:absolute;left:6392;top:253;width:1557;height:2" coordorigin="6392,253" coordsize="1557,2">
              <v:shape style="position:absolute;left:6392;top:253;width:1557;height:2" coordorigin="6392,253" coordsize="1557,0" path="m6392,253l7950,253e" filled="f" stroked="t" strokeweight="1.441736pt" strokecolor="#3F3F2F">
                <v:path arrowok="t"/>
              </v:shape>
            </v:group>
            <v:group style="position:absolute;left:7921;top:229;width:2;height:1492" coordorigin="7921,229" coordsize="2,1492">
              <v:shape style="position:absolute;left:7921;top:229;width:2;height:1492" coordorigin="7921,229" coordsize="0,1492" path="m7921,1721l7921,229e" filled="f" stroked="t" strokeweight="1.441736pt" strokecolor="#7C7764">
                <v:path arrowok="t"/>
              </v:shape>
            </v:group>
            <v:group style="position:absolute;left:5489;top:508;width:2691;height:2" coordorigin="5489,508" coordsize="2691,2">
              <v:shape style="position:absolute;left:5489;top:508;width:2691;height:2" coordorigin="5489,508" coordsize="2691,0" path="m5489,508l8180,508e" filled="f" stroked="t" strokeweight=".720868pt" strokecolor="#A39C83">
                <v:path arrowok="t"/>
              </v:shape>
            </v:group>
            <v:group style="position:absolute;left:6364;top:830;width:1365;height:2" coordorigin="6364,830" coordsize="1365,2">
              <v:shape style="position:absolute;left:6364;top:830;width:1365;height:2" coordorigin="6364,830" coordsize="1365,0" path="m6364,830l7728,830e" filled="f" stroked="t" strokeweight=".720868pt" strokecolor="#B3AF93">
                <v:path arrowok="t"/>
              </v:shape>
            </v:group>
            <v:group style="position:absolute;left:6921;top:3167;width:2360;height:2" coordorigin="6921,3167" coordsize="2360,2">
              <v:shape style="position:absolute;left:6921;top:3167;width:2360;height:2" coordorigin="6921,3167" coordsize="2360,0" path="m6921,3167l9281,3167e" filled="f" stroked="t" strokeweight=".480579pt" strokecolor="#ACA38C">
                <v:path arrowok="t"/>
              </v:shape>
            </v:group>
            <v:group style="position:absolute;left:6998;top:3316;width:2302;height:2" coordorigin="6998,3316" coordsize="2302,2">
              <v:shape style="position:absolute;left:6998;top:3316;width:2302;height:2" coordorigin="6998,3316" coordsize="2302,0" path="m6998,3316l9300,3316e" filled="f" stroked="t" strokeweight=".480579pt" strokecolor="#A8A087">
                <v:path arrowok="t"/>
              </v:shape>
            </v:group>
            <v:group style="position:absolute;left:5446;top:3956;width:3825;height:2" coordorigin="5446,3956" coordsize="3825,2">
              <v:shape style="position:absolute;left:5446;top:3956;width:3825;height:2" coordorigin="5446,3956" coordsize="3825,0" path="m5446,3956l9271,3956e" filled="f" stroked="t" strokeweight=".961157pt" strokecolor="#A86B64">
                <v:path arrowok="t"/>
              </v:shape>
            </v:group>
            <v:group style="position:absolute;left:6718;top:2133;width:2;height:197" coordorigin="6718,2133" coordsize="2,197">
              <v:shape style="position:absolute;left:6718;top:2133;width:2;height:197" coordorigin="6718,2133" coordsize="0,197" path="m6718,2330l6718,2133e" filled="f" stroked="t" strokeweight="2.94715pt" strokecolor="#F6F6DB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81.255287pt;margin-top:-4.337148pt;width:323.429498pt;height:.1pt;mso-position-horizontal-relative:page;mso-position-vertical-relative:paragraph;z-index:-625" coordorigin="1625,-87" coordsize="6469,2">
            <v:shape style="position:absolute;left:1625;top:-87;width:6469;height:2" coordorigin="1625,-87" coordsize="6469,0" path="m1625,-87l8094,-87e" filled="f" stroked="t" strokeweight=".480579pt" strokecolor="#575444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99.158142pt;margin-top:22.857424pt;width:62.715527pt;height:64.975773pt;mso-position-horizontal-relative:page;mso-position-vertical-relative:paragraph;z-index:-623" coordorigin="7983,457" coordsize="1254,1300">
            <v:group style="position:absolute;left:8267;top:464;width:2;height:1285" coordorigin="8267,464" coordsize="2,1285">
              <v:shape style="position:absolute;left:8267;top:464;width:2;height:1285" coordorigin="8267,464" coordsize="0,1285" path="m8267,1749l8267,464e" filled="f" stroked="t" strokeweight=".720868pt" strokecolor="#544F3B">
                <v:path arrowok="t"/>
              </v:shape>
            </v:group>
            <v:group style="position:absolute;left:7988;top:760;width:1245;height:2" coordorigin="7988,760" coordsize="1245,2">
              <v:shape style="position:absolute;left:7988;top:760;width:1245;height:2" coordorigin="7988,760" coordsize="1245,0" path="m7988,760l9233,760e" filled="f" stroked="t" strokeweight=".480579pt" strokecolor="#AFA890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13.815796pt;margin-top:22.134911pt;width:47.337006pt;height:.1pt;mso-position-horizontal-relative:page;mso-position-vertical-relative:paragraph;z-index:-622" coordorigin="8276,443" coordsize="947,2">
            <v:shape style="position:absolute;left:8276;top:443;width:947;height:2" coordorigin="8276,443" coordsize="947,0" path="m8276,443l9223,443e" filled="f" stroked="t" strokeweight=".720868pt" strokecolor="#AFA88C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44"/>
          <w:szCs w:val="144"/>
          <w:color w:val="A19A7E"/>
          <w:spacing w:val="0"/>
          <w:w w:val="55"/>
          <w:position w:val="-75"/>
        </w:rPr>
        <w:t xml:space="preserve">I </w:t>
      </w:r>
      <w:r xmlns:w="http://schemas.openxmlformats.org/wordprocessingml/2006/main">
        <w:rPr>
          <w:rFonts w:ascii="Arial" w:hAnsi="Arial" w:cs="Arial" w:eastAsia="Arial"/>
          <w:sz w:val="144"/>
          <w:szCs w:val="144"/>
          <w:color w:val="A19A7E"/>
          <w:spacing w:val="0"/>
          <w:w w:val="100"/>
          <w:position w:val="-75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5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34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70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5"/>
        </w:rPr>
        <w:t xml:space="preserve">stop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8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  <w:position w:val="5"/>
        </w:rPr>
        <w:t xml:space="preserve">place</w:t>
      </w:r>
    </w:p>
    <w:p>
      <w:pPr>
        <w:jc w:val="left"/>
        <w:spacing w:after="0"/>
        <w:sectPr>
          <w:pgSz w:w="16860" w:h="11920" w:orient="landscape"/>
          <w:pgMar w:top="1080" w:bottom="280" w:left="0" w:right="100"/>
        </w:sectPr>
      </w:pPr>
      <w:rPr/>
    </w:p>
    <w:p>
      <w:pPr xmlns:w="http://schemas.openxmlformats.org/wordprocessingml/2006/main">
        <w:spacing w:before="45" w:after="0" w:line="240" w:lineRule="auto"/>
        <w:ind w:right="109"/>
        <w:jc w:val="right"/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2.004143pt;margin-top:-27.473738pt;width:.1pt;height:238.970489pt;mso-position-horizontal-relative:page;mso-position-vertical-relative:paragraph;z-index:-624" coordorigin="1440,-549" coordsize="2,4779">
            <v:shape style="position:absolute;left:1440;top:-549;width:2;height:4779" coordorigin="1440,-549" coordsize="0,4779" path="m1440,4230l1440,-549e" filled="f" stroked="t" strokeweight=".720868pt" strokecolor="#484434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w w:val="84"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spacing w:val="-1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605D4B"/>
          <w:spacing w:val="-4"/>
          <w:w w:val="111"/>
        </w:rPr>
        <w:t xml:space="preserve">a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spacing w:val="0"/>
          <w:w w:val="71"/>
        </w:rPr>
        <w:t xml:space="preserve">E</w:t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 xmlns:w="http://schemas.openxmlformats.org/wordprocessingml/2006/main"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2F2B21"/>
          <w:w w:val="112"/>
        </w:rPr>
        <w:t xml:space="preserve">1DKn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2F2B21"/>
          <w:spacing w:val="-8"/>
          <w:w w:val="112"/>
        </w:rPr>
        <w:t xml:space="preserve">3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A19A7E"/>
          <w:spacing w:val="0"/>
          <w:w w:val="89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A19A7E"/>
          <w:spacing w:val="-1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23"/>
        </w:rPr>
        <w:t xml:space="preserve">3kn</w:t>
      </w:r>
    </w:p>
    <w:p>
      <w:pPr xmlns:w="http://schemas.openxmlformats.org/wordprocessingml/2006/main">
        <w:spacing w:before="12" w:after="0" w:line="240" w:lineRule="auto"/>
        <w:ind w:right="213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w w:val="91"/>
        </w:rPr>
        <w:t xml:space="preserve">33K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w w:val="87"/>
        </w:rPr>
        <w:t xml:space="preserve">"1lon</w:t>
      </w:r>
    </w:p>
    <w:p>
      <w:pPr xmlns:w="http://schemas.openxmlformats.org/wordprocessingml/2006/main">
        <w:spacing w:before="32" w:after="0" w:line="59" w:lineRule="exact"/>
        <w:ind w:right="17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2F2B21"/>
          <w:w w:val="57"/>
          <w:position w:val="-10"/>
        </w:rPr>
        <w:t xml:space="preserve">l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2F2B21"/>
          <w:spacing w:val="5"/>
          <w:w w:val="58"/>
          <w:position w:val="-10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42"/>
          <w:position w:val="-10"/>
        </w:rPr>
        <w:t xml:space="preserve">O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-13"/>
          <w:w w:val="100"/>
          <w:position w:val="-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73"/>
          <w:position w:val="-10"/>
        </w:rPr>
        <w:t xml:space="preserve">Kn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-23"/>
          <w:w w:val="100"/>
          <w:position w:val="-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107"/>
          <w:position w:val="-10"/>
        </w:rPr>
        <w:t xml:space="preserve">la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-1"/>
          <w:w w:val="107"/>
          <w:position w:val="-10"/>
        </w:rPr>
        <w:t xml:space="preserve">lo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71"/>
          <w:position w:val="-10"/>
        </w:rPr>
        <w:t xml:space="preserve">oo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-14"/>
          <w:w w:val="100"/>
          <w:position w:val="-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86"/>
          <w:position w:val="-10"/>
        </w:rPr>
        <w:t xml:space="preserve">n</w:t>
      </w:r>
    </w:p>
    <w:p>
      <w:pPr xmlns:w="http://schemas.openxmlformats.org/wordprocessingml/2006/main">
        <w:spacing w:before="0" w:after="0" w:line="317" w:lineRule="exact"/>
        <w:ind w:left="1659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3"/>
        </w:rPr>
        <w:t xml:space="preserve">hFE</w:t>
      </w:r>
    </w:p>
    <w:p>
      <w:pPr xmlns:w="http://schemas.openxmlformats.org/wordprocessingml/2006/main">
        <w:spacing w:before="36" w:after="0" w:line="312" w:lineRule="exact"/>
        <w:ind w:right="-20"/>
        <w:jc w:val="left"/>
        <w:tabs>
          <w:tab w:pos="166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B8B59C"/>
          <w:spacing w:val="0"/>
          <w:w w:val="450"/>
          <w:position w:val="-1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B8B59C"/>
          <w:spacing w:val="-105"/>
          <w:w w:val="45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B8B59C"/>
          <w:spacing w:val="0"/>
          <w:w w:val="450"/>
          <w:position w:val="-1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B8B59C"/>
          <w:spacing w:val="-125"/>
          <w:w w:val="45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A19A7E"/>
          <w:spacing w:val="0"/>
          <w:w w:val="281"/>
          <w:position w:val="-1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A19A7E"/>
          <w:spacing w:val="-135"/>
          <w:w w:val="281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9E7967"/>
          <w:spacing w:val="0"/>
          <w:w w:val="112"/>
          <w:position w:val="-13"/>
        </w:rPr>
        <w:t xml:space="preserve">@RnE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9E7967"/>
          <w:spacing w:val="0"/>
          <w:w w:val="100"/>
          <w:position w:val="-1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F2B21"/>
          <w:spacing w:val="0"/>
          <w:w w:val="121"/>
          <w:position w:val="-13"/>
        </w:rPr>
        <w:t xml:space="preserve">_</w:t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F2B21"/>
          <w:spacing w:val="62"/>
          <w:w w:val="121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-13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31"/>
          <w:w w:val="10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83"/>
          <w:position w:val="-13"/>
        </w:rPr>
        <w:t xml:space="preserve">n-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B21"/>
          <w:spacing w:val="-64"/>
          <w:w w:val="10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7"/>
          <w:w w:val="10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 xml:space="preserve">norn1al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75"/>
          <w:w w:val="10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13"/>
        </w:rPr>
        <w:t xml:space="preserve">ooh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295" w:space="965"/>
            <w:col w:w="8500"/>
          </w:cols>
        </w:sectPr>
      </w:pPr>
      <w:rPr/>
    </w:p>
    <w:p>
      <w:pPr xmlns:w="http://schemas.openxmlformats.org/wordprocessingml/2006/main">
        <w:spacing w:before="0" w:after="0" w:line="693" w:lineRule="exact"/>
        <w:ind w:left="-9" w:right="-20"/>
        <w:jc w:val="left"/>
        <w:tabs>
          <w:tab w:pos="7380" w:val="left"/>
          <w:tab w:pos="97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44.004486pt;margin-top:37.323536pt;width:.1pt;height:11.82129pt;mso-position-horizontal-relative:page;mso-position-vertical-relative:paragraph;z-index:-617" coordorigin="8880,746" coordsize="2,236">
            <v:shape style="position:absolute;left:8880;top:746;width:2;height:236" coordorigin="8880,746" coordsize="0,236" path="m8880,983l8880,746e" filled="f" stroked="t" strokeweight="1.202500pt" strokecolor="#F6F6D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44"/>
          <w:szCs w:val="144"/>
          <w:color w:val="A19A7E"/>
          <w:spacing w:val="-239"/>
          <w:w w:val="54"/>
          <w:position w:val="-60"/>
        </w:rPr>
        <w:t xml:space="preserve">' </w:t>
      </w:r>
      <w:r xmlns:w="http://schemas.openxmlformats.org/wordprocessingml/2006/main">
        <w:rPr>
          <w:rFonts w:ascii="Arial" w:hAnsi="Arial" w:cs="Arial" w:eastAsia="Arial"/>
          <w:sz w:val="19"/>
          <w:szCs w:val="19"/>
          <w:color w:val="A19A7E"/>
          <w:spacing w:val="0"/>
          <w:w w:val="52"/>
          <w:position w:val="-17"/>
        </w:rPr>
        <w:t xml:space="preserve">I </w:t>
      </w:r>
      <w:r xmlns:w="http://schemas.openxmlformats.org/wordprocessingml/2006/main">
        <w:rPr>
          <w:rFonts w:ascii="Arial" w:hAnsi="Arial" w:cs="Arial" w:eastAsia="Arial"/>
          <w:sz w:val="19"/>
          <w:szCs w:val="19"/>
          <w:color w:val="A19A7E"/>
          <w:spacing w:val="0"/>
          <w:w w:val="100"/>
          <w:position w:val="-17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83"/>
          <w:i/>
          <w:position w:val="0"/>
        </w:rPr>
        <w:t xml:space="preserve">r </w:t>
      </w:r>
      <w:r xmlns:w="http://schemas.openxmlformats.org/wordprocessingml/2006/main"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100"/>
          <w:i/>
          <w:position w:val="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21"/>
          <w:szCs w:val="21"/>
          <w:color w:val="A19A7E"/>
          <w:spacing w:val="0"/>
          <w:w w:val="128"/>
          <w:position w:val="0"/>
        </w:rPr>
        <w:t xml:space="preserve">..</w:t>
      </w:r>
      <w:r xmlns:w="http://schemas.openxmlformats.org/wordprocessingml/2006/main">
        <w:rPr>
          <w:rFonts w:ascii="Times New Roman" w:hAnsi="Times New Roman" w:cs="Times New Roman" w:eastAsia="Times New Roman"/>
          <w:sz w:val="21"/>
          <w:szCs w:val="21"/>
          <w:color w:val="A19A7E"/>
          <w:spacing w:val="-14"/>
          <w:w w:val="128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 xml:space="preserve">Ia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4"/>
          <w:w w:val="100"/>
          <w:position w:val="0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0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6"/>
          <w:w w:val="10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  <w:position w:val="0"/>
        </w:rPr>
        <w:t xml:space="preserve">choose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 xmlns:w="http://schemas.openxmlformats.org/wordprocessingml/2006/main">
        <w:spacing w:before="64" w:after="0" w:line="143" w:lineRule="exact"/>
        <w:ind w:right="-20"/>
        <w:jc w:val="right"/>
        <w:tabs>
          <w:tab w:pos="1160" w:val="left"/>
        </w:tabs>
        <w:rPr>
          <w:rFonts w:ascii="Arial" w:hAnsi="Arial" w:cs="Arial" w:eastAsia="Arial"/>
          <w:sz w:val="13"/>
          <w:szCs w:val="13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95.57077pt;margin-top:9.064248pt;width:.1pt;height:8.648682pt;mso-position-horizontal-relative:page;mso-position-vertical-relative:paragraph;z-index:-616" coordorigin="7911,181" coordsize="2,173">
            <v:shape style="position:absolute;left:7911;top:181;width:2;height:173" coordorigin="7911,181" coordsize="0,173" path="m7911,354l7911,181e" filled="f" stroked="t" strokeweight="2.459305pt" strokecolor="#F6F6D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CDCAAE"/>
          <w:spacing w:val="0"/>
          <w:w w:val="100"/>
          <w:position w:val="-1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CDCAAE"/>
          <w:spacing w:val="14"/>
          <w:w w:val="100"/>
          <w:position w:val="-1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position w:val="-13"/>
        </w:rPr>
        <w:t xml:space="preserve">--s;; 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605D4B"/>
          <w:spacing w:val="0"/>
          <w:w w:val="99"/>
          <w:emboss/>
          <w:position w:val="-13"/>
        </w:rPr>
        <w:t xml:space="preserve">; 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605D4B"/>
          <w:spacing w:val="-35"/>
          <w:w w:val="100"/>
          <w:position w:val="-13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2F2B21"/>
          <w:spacing w:val="7"/>
          <w:w w:val="55"/>
          <w:position w:val="-13"/>
        </w:rPr>
        <w:t xml:space="preserve">At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B8B59C"/>
          <w:spacing w:val="0"/>
          <w:w w:val="238"/>
          <w:position w:val="-6"/>
        </w:rPr>
        <w:t xml:space="preserve">/ </w:t>
      </w:r>
      <w:r xmlns:w="http://schemas.openxmlformats.org/wordprocessingml/2006/main">
        <w:rPr>
          <w:rFonts w:ascii="Times New Roman" w:hAnsi="Times New Roman" w:cs="Times New Roman" w:eastAsia="Times New Roman"/>
          <w:sz w:val="15"/>
          <w:szCs w:val="15"/>
          <w:color w:val="A19A7E"/>
          <w:spacing w:val="-7"/>
          <w:w w:val="248"/>
          <w:position w:val="-13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B8B59C"/>
          <w:spacing w:val="0"/>
          <w:w w:val="100"/>
          <w:position w:val="-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B8B59C"/>
          <w:spacing w:val="2"/>
          <w:w w:val="100"/>
          <w:position w:val="-6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B8B59C"/>
          <w:spacing w:val="0"/>
          <w:w w:val="600"/>
          <w:position w:val="-13"/>
        </w:rPr>
        <w:t xml:space="preserve">-l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B8B59C"/>
          <w:spacing w:val="0"/>
          <w:w w:val="100"/>
          <w:position w:val="-1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CDCAAE"/>
          <w:spacing w:val="-9"/>
          <w:w w:val="109"/>
          <w:position w:val="-13"/>
        </w:rPr>
        <w:t xml:space="preserve">--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605D4B"/>
          <w:spacing w:val="-15"/>
          <w:w w:val="71"/>
          <w:position w:val="-13"/>
        </w:rPr>
        <w:t xml:space="preserve">1--1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F2B21"/>
          <w:spacing w:val="3"/>
          <w:w w:val="210"/>
          <w:position w:val="-13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605D4B"/>
          <w:spacing w:val="0"/>
          <w:w w:val="71"/>
          <w:position w:val="-13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87826E"/>
          <w:spacing w:val="0"/>
          <w:w w:val="220"/>
          <w:position w:val="-13"/>
        </w:rPr>
        <w:t xml:space="preserve">_</w:t>
      </w:r>
    </w:p>
    <w:p>
      <w:pPr xmlns:w="http://schemas.openxmlformats.org/wordprocessingml/2006/main">
        <w:spacing w:before="0" w:after="0" w:line="207" w:lineRule="exact"/>
        <w:ind w:right="-84"/>
        <w:jc w:val="left"/>
        <w:tabs>
          <w:tab w:pos="1040" w:val="left"/>
        </w:tabs>
        <w:rPr>
          <w:rFonts w:ascii="Arial" w:hAnsi="Arial" w:cs="Arial" w:eastAsia="Arial"/>
          <w:sz w:val="29"/>
          <w:szCs w:val="29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CDCAAE"/>
          <w:spacing w:val="0"/>
          <w:w w:val="49"/>
          <w:position w:val="-7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CDCAAE"/>
          <w:spacing w:val="9"/>
          <w:w w:val="49"/>
          <w:position w:val="-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48"/>
          <w:position w:val="-7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21"/>
          <w:w w:val="148"/>
          <w:position w:val="-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4"/>
          <w:position w:val="-7"/>
        </w:rPr>
        <w:t xml:space="preserve">J2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3"/>
          <w:position w:val="-7"/>
        </w:rPr>
        <w:t xml:space="preserve">\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94"/>
          <w:position w:val="-7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18"/>
          <w:szCs w:val="18"/>
          <w:color w:val="A19A7E"/>
          <w:spacing w:val="0"/>
          <w:w w:val="100"/>
          <w:position w:val="-7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B21"/>
          <w:spacing w:val="-168"/>
          <w:w w:val="213"/>
          <w:position w:val="-7"/>
        </w:rPr>
        <w:t xml:space="preserve">_</w:t>
      </w:r>
    </w:p>
    <w:p>
      <w:pPr xmlns:w="http://schemas.openxmlformats.org/wordprocessingml/2006/main">
        <w:spacing w:before="0" w:after="0" w:line="207" w:lineRule="exact"/>
        <w:ind w:right="-20"/>
        <w:jc w:val="left"/>
        <w:tabs>
          <w:tab w:pos="560" w:val="left"/>
        </w:tabs>
        <w:rPr>
          <w:rFonts w:ascii="Arial" w:hAnsi="Arial" w:cs="Arial" w:eastAsia="Arial"/>
          <w:sz w:val="29"/>
          <w:szCs w:val="29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82"/>
          <w:position w:val="-15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-14"/>
          <w:w w:val="82"/>
          <w:position w:val="-15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82"/>
          <w:position w:val="-15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-61"/>
          <w:w w:val="82"/>
          <w:position w:val="-1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00"/>
          <w:position w:val="-15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97"/>
          <w:position w:val="-15"/>
        </w:rPr>
        <w:t xml:space="preserve">ere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92"/>
          <w:w w:val="98"/>
          <w:position w:val="-15"/>
        </w:rPr>
        <w:t xml:space="preserve">1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B21"/>
          <w:spacing w:val="-29"/>
          <w:w w:val="162"/>
          <w:position w:val="-7"/>
        </w:rPr>
        <w:t xml:space="preserve">&amp;quot ;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58"/>
          <w:w w:val="97"/>
          <w:position w:val="-15"/>
        </w:rPr>
        <w:t xml:space="preserve">c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B21"/>
          <w:spacing w:val="0"/>
          <w:w w:val="163"/>
          <w:position w:val="-7"/>
        </w:rPr>
        <w:t xml:space="preserve">h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3" w:equalWidth="0">
            <w:col w:w="8348" w:space="534"/>
            <w:col w:w="1101" w:space="191"/>
            <w:col w:w="6586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 xmlns:w="http://schemas.openxmlformats.org/wordprocessingml/2006/main">
        <w:spacing w:before="0" w:after="0" w:line="165" w:lineRule="exact"/>
        <w:ind w:right="146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0pt;margin-top:.726548pt;width:5.31690pt;height:32.639999pt;mso-position-horizontal-relative:page;mso-position-vertical-relative:paragraph;z-index:-628" type="#_x0000_t75">
            <v:imagedata r:id="rId26" o:title=""/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-3"/>
          <w:w w:val="68"/>
          <w:position w:val="-2"/>
        </w:rPr>
        <w:t xml:space="preserve">SO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46"/>
          <w:position w:val="-2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-12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-3"/>
          <w:w w:val="64"/>
          <w:position w:val="-2"/>
        </w:rPr>
        <w:t xml:space="preserve">m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2F2B21"/>
          <w:spacing w:val="0"/>
          <w:w w:val="64"/>
          <w:position w:val="-2"/>
        </w:rPr>
        <w:t xml:space="preserve">A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2F2B21"/>
          <w:spacing w:val="-4"/>
          <w:w w:val="64"/>
          <w:position w:val="-2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64"/>
          <w:position w:val="-2"/>
        </w:rPr>
        <w:t xml:space="preserve">o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6"/>
          <w:w w:val="64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64"/>
          <w:position w:val="-2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1"/>
          <w:w w:val="64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0"/>
          <w:w w:val="61"/>
          <w:position w:val="-2"/>
        </w:rPr>
        <w:t xml:space="preserve">S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605D4B"/>
          <w:spacing w:val="-19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6"/>
          <w:szCs w:val="16"/>
          <w:color w:val="3F3D2F"/>
          <w:spacing w:val="0"/>
          <w:w w:val="64"/>
          <w:position w:val="-2"/>
        </w:rPr>
        <w:t xml:space="preserve">mA</w:t>
      </w:r>
    </w:p>
    <w:p>
      <w:pPr xmlns:w="http://schemas.openxmlformats.org/wordprocessingml/2006/main">
        <w:spacing w:before="0" w:after="0" w:line="83" w:lineRule="exact"/>
        <w:ind w:right="56"/>
        <w:jc w:val="right"/>
        <w:tabs>
          <w:tab w:pos="7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00"/>
          <w:position w:val="1"/>
        </w:rPr>
        <w:t xml:space="preserve">SA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2"/>
          <w:w w:val="100"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15"/>
          <w:position w:val="1"/>
        </w:rPr>
        <w:t xml:space="preserve">SmA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00"/>
          <w:position w:val="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66"/>
          <w:position w:val="1"/>
        </w:rPr>
        <w:t xml:space="preserve">SO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89"/>
          <w:position w:val="1"/>
        </w:rPr>
        <w:t xml:space="preserve">IJA</w:t>
      </w:r>
    </w:p>
    <w:p>
      <w:pPr xmlns:w="http://schemas.openxmlformats.org/wordprocessingml/2006/main">
        <w:spacing w:before="15" w:after="0" w:line="240" w:lineRule="auto"/>
        <w:ind w:right="-20"/>
        <w:jc w:val="right"/>
        <w:tabs>
          <w:tab w:pos="900" w:val="left"/>
        </w:tabs>
        <w:rPr>
          <w:rFonts w:ascii="Times New Roman" w:hAnsi="Times New Roman" w:cs="Times New Roman" w:eastAsia="Times New Roman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00"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100"/>
        </w:rPr>
        <w:t xml:space="preserve">rn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-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158"/>
        </w:rPr>
        <w:t xml:space="preserve">A,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0"/>
          <w:w w:val="86"/>
        </w:rPr>
        <w:t xml:space="preserve">SO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-6"/>
          <w:w w:val="8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2F2B21"/>
          <w:spacing w:val="0"/>
          <w:w w:val="99"/>
        </w:rPr>
        <w:t xml:space="preserve">IJA</w:t>
      </w:r>
    </w:p>
    <w:p>
      <w:pPr xmlns:w="http://schemas.openxmlformats.org/wordprocessingml/2006/main">
        <w:spacing w:before="0" w:after="0" w:line="133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B8B59C"/>
          <w:spacing w:val="0"/>
          <w:w w:val="600"/>
        </w:rPr>
        <w:t xml:space="preserve">---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665" w:space="621"/>
            <w:col w:w="8474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62" w:lineRule="exact"/>
        <w:ind w:right="-20"/>
        <w:jc w:val="right"/>
        <w:tabs>
          <w:tab w:pos="300" w:val="left"/>
          <w:tab w:pos="580" w:val="left"/>
          <w:tab w:pos="860" w:val="left"/>
        </w:tabs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w w:val="89"/>
          <w:position w:val="-4"/>
        </w:rPr>
        <w:t xml:space="preserve">E8SC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w w:val="100"/>
          <w:position w:val="-4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605D4B"/>
          <w:w w:val="122"/>
          <w:position w:val="-4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605D4B"/>
          <w:w w:val="100"/>
          <w:position w:val="-4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F3D2F"/>
          <w:spacing w:val="0"/>
          <w:w w:val="76"/>
          <w:position w:val="-4"/>
        </w:rPr>
        <w:t xml:space="preserve">_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2"/>
          <w:w w:val="93"/>
        </w:rPr>
        <w:t xml:space="preserve">P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605D4B"/>
          <w:spacing w:val="-6"/>
          <w:w w:val="93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93"/>
        </w:rPr>
        <w:t xml:space="preserve">WER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14"/>
          <w:w w:val="9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3F3D2F"/>
          <w:spacing w:val="0"/>
          <w:w w:val="161"/>
        </w:rPr>
        <w:t xml:space="preserve">0"</w:t>
      </w:r>
    </w:p>
    <w:p>
      <w:pPr xmlns:w="http://schemas.openxmlformats.org/wordprocessingml/2006/main"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2"/>
          <w:w w:val="11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605D4B"/>
          <w:spacing w:val="-6"/>
          <w:w w:val="94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70"/>
        </w:rPr>
        <w:t xml:space="preserve">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-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7"/>
        </w:rPr>
        <w:t xml:space="preserve">set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1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4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54"/>
          <w:w w:val="8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read off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(lower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 xml:space="preserve">scale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0"/>
        </w:rPr>
        <w:t xml:space="preserve">)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3" w:equalWidth="0">
            <w:col w:w="6159" w:space="949"/>
            <w:col w:w="538" w:space="2283"/>
            <w:col w:w="6831"/>
          </w:cols>
        </w:sectPr>
      </w:pPr>
      <w:rPr/>
    </w:p>
    <w:p>
      <w:pPr xmlns:w="http://schemas.openxmlformats.org/wordprocessingml/2006/main">
        <w:spacing w:before="0" w:after="0" w:line="420" w:lineRule="exact"/>
        <w:ind w:right="-20"/>
        <w:jc w:val="right"/>
        <w:tabs>
          <w:tab w:pos="2080" w:val="left"/>
        </w:tabs>
        <w:rPr>
          <w:rFonts w:ascii="Times New Roman" w:hAnsi="Times New Roman" w:cs="Times New Roman" w:eastAsia="Times New Roman"/>
          <w:sz w:val="41"/>
          <w:szCs w:val="4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84.996902pt;margin-top:3.721103pt;width:312.118769pt;height:27.84pt;mso-position-horizontal-relative:page;mso-position-vertical-relative:paragraph;z-index:-626" coordorigin="1700,74" coordsize="6242,557">
            <v:shape style="position:absolute;left:1700;top:74;width:787;height:557" type="#_x0000_t75">
              <v:imagedata r:id="rId27" o:title=""/>
            </v:shape>
            <v:group style="position:absolute;left:2490;top:518;width:5440;height:2" coordorigin="2490,518" coordsize="5440,2">
              <v:shape style="position:absolute;left:2490;top:518;width:5440;height:2" coordorigin="2490,518" coordsize="5440,0" path="m2490,518l7930,518e" filled="f" stroked="t" strokeweight="1.201447pt" strokecolor="#544F3B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61.472321pt;margin-top:3.139461pt;width:46.13556pt;height:.1pt;mso-position-horizontal-relative:page;mso-position-vertical-relative:paragraph;z-index:-618" coordorigin="5229,63" coordsize="923,2">
            <v:shape style="position:absolute;left:5229;top:63;width:923;height:2" coordorigin="5229,63" coordsize="923,0" path="m5229,63l6152,63e" filled="f" stroked="t" strokeweight=".720868pt" strokecolor="#000000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B21"/>
          <w:w w:val="143"/>
          <w:position w:val="3"/>
        </w:rPr>
        <w:t xml:space="preserve">loooool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B21"/>
          <w:w w:val="100"/>
          <w:position w:val="3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116"/>
          <w:position w:val="1"/>
        </w:rPr>
        <w:t xml:space="preserve">D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 xmlns:w="http://schemas.openxmlformats.org/wordprocessingml/2006/main">
        <w:spacing w:before="0" w:after="0" w:line="534" w:lineRule="exact"/>
        <w:ind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w10="urn:schemas-microsoft-com:office:word" xmlns:v="urn:schemas-microsoft-com:vml" xmlns:o="urn:schemas-microsoft-com:office:office">
        <w:rPr/>
        <w:pict xmlns:w="http://schemas.openxmlformats.org/wordprocessingml/2006/main" xmlns:w10="urn:schemas-microsoft-com:office:word" xmlns:v="urn:schemas-microsoft-com:vml" xmlns:o="urn:schemas-microsoft-com:office:office"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6.936096pt;margin-top:-.357125pt;width:16.797281pt;height:16pt;mso-position-horizontal-relative:page;mso-position-vertical-relative:paragraph;z-index:-615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2F2B21"/>
                      <w:spacing w:val="0"/>
                      <w:w w:val="377"/>
                    </w:rPr>
                    <w:t>I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83"/>
          <w:position w:val="-5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64"/>
          <w:w w:val="83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B21"/>
          <w:spacing w:val="0"/>
          <w:w w:val="100"/>
          <w:position w:val="-5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B21"/>
          <w:spacing w:val="85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3F3D2F"/>
          <w:spacing w:val="0"/>
          <w:w w:val="100"/>
          <w:position w:val="-5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3F3D2F"/>
          <w:spacing w:val="-93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3F3D2F"/>
          <w:spacing w:val="0"/>
          <w:w w:val="100"/>
          <w:position w:val="-5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1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12"/>
          <w:w w:val="100"/>
          <w:position w:val="-5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51"/>
          <w:szCs w:val="51"/>
          <w:color w:val="2F2B21"/>
          <w:spacing w:val="20"/>
          <w:w w:val="100"/>
          <w:position w:val="-5"/>
        </w:rPr>
        <w:t xml:space="preserve">&gt;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-5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23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5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  <w:position w:val="-5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6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99"/>
          <w:position w:val="-5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-35"/>
          <w:w w:val="100"/>
          <w:position w:val="-5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1"/>
          <w:szCs w:val="31"/>
          <w:color w:val="3F3D2F"/>
          <w:spacing w:val="0"/>
          <w:w w:val="100"/>
          <w:i/>
          <w:position w:val="-5"/>
        </w:rPr>
        <w:t xml:space="preserve">5</w:t>
      </w:r>
      <w:r xmlns:w="http://schemas.openxmlformats.org/wordprocessingml/2006/main">
        <w:rPr>
          <w:rFonts w:ascii="Arial" w:hAnsi="Arial" w:cs="Arial" w:eastAsia="Arial"/>
          <w:sz w:val="31"/>
          <w:szCs w:val="31"/>
          <w:color w:val="3F3D2F"/>
          <w:spacing w:val="22"/>
          <w:w w:val="100"/>
          <w:i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8"/>
          <w:position w:val="-5"/>
        </w:rPr>
        <w:t xml:space="preserve">press.</w:t>
      </w:r>
    </w:p>
    <w:p>
      <w:pPr xmlns:w="http://schemas.openxmlformats.org/wordprocessingml/2006/main">
        <w:spacing w:before="0" w:after="0" w:line="267" w:lineRule="exact"/>
        <w:ind w:left="97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  <w:position w:val="1"/>
        </w:rPr>
        <w:t xml:space="preserve">In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0" w:right="100"/>
          <w:cols w:num="2" w:equalWidth="0">
            <w:col w:w="7573" w:space="2371"/>
            <w:col w:w="6816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 xmlns:w="http://schemas.openxmlformats.org/wordprocessingml/2006/main">
        <w:spacing w:before="0" w:after="0" w:line="270" w:lineRule="auto"/>
        <w:ind w:left="1399" w:right="1978" w:firstLine="-5"/>
        <w:jc w:val="both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92.789177pt;margin-top:-10.196444pt;width:309.252425pt;height:.1pt;mso-position-horizontal-relative:page;mso-position-vertical-relative:paragraph;z-index:-621" coordorigin="1856,-204" coordsize="6185,2">
            <v:shape style="position:absolute;left:1856;top:-204;width:6185;height:2" coordorigin="1856,-204" coordsize="6185,0" path="m1856,-204l8041,-204e" filled="f" stroked="t" strokeweight=".480579pt" strokecolor="#575444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6.449501pt;margin-top:84.260674pt;width:34.60167pt;height:.1pt;mso-position-horizontal-relative:page;mso-position-vertical-relative:paragraph;z-index:-620" coordorigin="1529,1685" coordsize="692,2">
            <v:shape style="position:absolute;left:1529;top:1685;width:692;height:2" coordorigin="1529,1685" coordsize="692,0" path="m1529,1685l2221,1685e" filled="f" stroked="t" strokeweight=".480579pt" strokecolor="#E4DFBC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28.114258pt;margin-top:83.177727pt;width:113.95342pt;height:.1pt;mso-position-horizontal-relative:page;mso-position-vertical-relative:paragraph;z-index:-619" coordorigin="14562,1664" coordsize="2279,2">
            <v:shape style="position:absolute;left:14562;top:1664;width:2279;height:2" coordorigin="14562,1664" coordsize="2279,0" path="m14562,1664l16841,1664e" filled="f" stroked="t" strokeweight=".240289pt" strokecolor="#DFDBB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w w:val="110"/>
        </w:rPr>
        <w:t xml:space="preserve">Annotation: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-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 xml:space="preserve">most sensitive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(lc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F3D2F"/>
          <w:spacing w:val="0"/>
          <w:w w:val="100"/>
          <w:i/>
        </w:rPr>
        <w:t xml:space="preserve">50)-tA)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F3D2F"/>
          <w:spacing w:val="55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2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rest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7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trome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used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9"/>
        </w:rPr>
        <w:t xml:space="preserve">become.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At 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1"/>
        </w:rPr>
        <w:t xml:space="preserve">device type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34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p.m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7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B21"/>
          <w:spacing w:val="0"/>
          <w:w w:val="111"/>
        </w:rPr>
        <w:t xml:space="preserve">6503/01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B21"/>
          <w:spacing w:val="16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F2B21"/>
          <w:spacing w:val="0"/>
          <w:w w:val="133"/>
          <w:i/>
        </w:rPr>
        <w:t xml:space="preserve">aFE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F2B21"/>
          <w:spacing w:val="14"/>
          <w:w w:val="133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6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27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2F2B21"/>
          <w:spacing w:val="0"/>
          <w:w w:val="100"/>
          <w:i/>
        </w:rPr>
        <w:t xml:space="preserve">0-5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2F2B21"/>
          <w:spacing w:val="17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read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15"/>
        </w:rPr>
        <w:t xml:space="preserve">factor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42"/>
          <w:w w:val="11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0"/>
          <w:w w:val="100"/>
        </w:rPr>
        <w:t xml:space="preserve">20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F3D2F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F3D2F"/>
          <w:spacing w:val="0"/>
          <w:w w:val="110"/>
        </w:rPr>
        <w:t xml:space="preserve">to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F2B21"/>
          <w:spacing w:val="0"/>
          <w:w w:val="108"/>
        </w:rPr>
        <w:t xml:space="preserve">multiply.</w:t>
      </w:r>
    </w:p>
    <w:p>
      <w:pPr>
        <w:jc w:val="both"/>
        <w:spacing w:after="0"/>
        <w:sectPr>
          <w:type w:val="continuous"/>
          <w:pgSz w:w="16860" w:h="11920" w:orient="landscape"/>
          <w:pgMar w:top="1080" w:bottom="280" w:left="0" w:right="10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17" w:after="0" w:line="240" w:lineRule="auto"/>
        <w:ind w:left="372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52.172501pt;margin-top:43.509319pt;width:409.409786pt;height:255.745438pt;mso-position-horizontal-relative:page;mso-position-vertical-relative:paragraph;z-index:-614" coordorigin="3043,870" coordsize="8188,5115">
            <v:shape style="position:absolute;left:3043;top:870;width:6816;height:4934" type="#_x0000_t75">
              <v:imagedata r:id="rId28" o:title=""/>
            </v:shape>
            <v:group style="position:absolute;left:10153;top:903;width:2;height:5073" coordorigin="10153,903" coordsize="2,5073">
              <v:shape style="position:absolute;left:10153;top:903;width:2;height:5073" coordorigin="10153,903" coordsize="0,5073" path="m10153,5975l10153,903e" filled="f" stroked="t" strokeweight=".96118pt" strokecolor="#575448">
                <v:path arrowok="t"/>
              </v:shape>
            </v:group>
            <v:group style="position:absolute;left:9862;top:1490;width:721;height:2" coordorigin="9862,1490" coordsize="721,2">
              <v:shape style="position:absolute;left:9862;top:1490;width:721;height:2" coordorigin="9862,1490" coordsize="721,0" path="m9862,1490l10583,1490e" filled="f" stroked="t" strokeweight=".96118pt" strokecolor="#9C806B">
                <v:path arrowok="t"/>
              </v:shape>
            </v:group>
            <v:group style="position:absolute;left:9458;top:2626;width:1754;height:2" coordorigin="9458,2626" coordsize="1754,2">
              <v:shape style="position:absolute;left:9458;top:2626;width:1754;height:2" coordorigin="9458,2626" coordsize="1754,0" path="m9458,2626l11212,2626e" filled="f" stroked="t" strokeweight=".720885pt" strokecolor="#BCB89C">
                <v:path arrowok="t"/>
              </v:shape>
            </v:group>
            <v:group style="position:absolute;left:8843;top:4974;width:2379;height:2" coordorigin="8843,4974" coordsize="2379,2">
              <v:shape style="position:absolute;left:8843;top:4974;width:2379;height:2" coordorigin="8843,4974" coordsize="2379,0" path="m8843,4974l11222,4974e" filled="f" stroked="t" strokeweight=".720885pt" strokecolor="#A0937C">
                <v:path arrowok="t"/>
              </v:shape>
            </v:group>
            <v:group style="position:absolute;left:8843;top:5590;width:2379;height:2" coordorigin="8843,5590" coordsize="2379,2">
              <v:shape style="position:absolute;left:8843;top:5590;width:2379;height:2" coordorigin="8843,5590" coordsize="2379,0" path="m8843,5590l11222,5590e" filled="f" stroked="t" strokeweight=".96118pt" strokecolor="#9C8C77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48.03476pt;margin-top:28.767952pt;width:343.86201pt;height:.1pt;mso-position-horizontal-relative:page;mso-position-vertical-relative:paragraph;z-index:-613" coordorigin="2961,575" coordsize="6877,2">
            <v:shape style="position:absolute;left:2961;top:575;width:6877;height:2" coordorigin="2961,575" coordsize="6877,0" path="m2961,575l9838,575e" filled="f" stroked="t" strokeweight=".720885pt" strokecolor="#67644F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9.143845pt;margin-top:35.506077pt;width:.1pt;height:258.695792pt;mso-position-horizontal-relative:page;mso-position-vertical-relative:paragraph;z-index:-612" coordorigin="2783,710" coordsize="2,5174">
            <v:shape style="position:absolute;left:2783;top:710;width:2;height:5174" coordorigin="2783,710" coordsize="0,5174" path="m2783,5884l2783,710e" filled="f" stroked="t" strokeweight=".96118pt" strokecolor="#605B4F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 xml:space="preserve">static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28"/>
          <w:w w:val="100"/>
          <w:b/>
          <w:bCs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 xml:space="preserve">current gain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25"/>
          <w:w w:val="100"/>
          <w:b/>
          <w:bCs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6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37"/>
          <w:w w:val="8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b/>
          <w:bCs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46"/>
          <w:w w:val="100"/>
          <w:b/>
          <w:bCs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5"/>
        </w:rPr>
        <w:t xml:space="preserve">Ice oil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6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5"/>
        </w:rPr>
        <w:t xml:space="preserve">compensation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8283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io area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8"/>
        </w:rPr>
        <w:t xml:space="preserve">choose</w:t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 xmlns:w="http://schemas.openxmlformats.org/wordprocessingml/2006/main">
        <w:spacing w:before="0" w:after="0" w:line="240" w:lineRule="auto"/>
        <w:ind w:left="6639" w:right="-20"/>
        <w:jc w:val="left"/>
        <w:tabs>
          <w:tab w:pos="8280" w:val="left"/>
          <w:tab w:pos="878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69463B"/>
          <w:w w:val="71"/>
        </w:rPr>
        <w:t xml:space="preserve">H--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69463B"/>
          <w:spacing w:val="-15"/>
          <w:w w:val="71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276"/>
        </w:rPr>
        <w:t xml:space="preserve">00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444133"/>
          <w:spacing w:val="0"/>
          <w:w w:val="66"/>
        </w:rPr>
        <w:t xml:space="preserve">,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444133"/>
          <w:spacing w:val="-43"/>
          <w:w w:val="66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137"/>
        </w:rPr>
        <w:t xml:space="preserve">1-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8C7964"/>
          <w:spacing w:val="-14"/>
          <w:w w:val="137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444133"/>
          <w:spacing w:val="-12"/>
          <w:w w:val="132"/>
        </w:rPr>
        <w:t xml:space="preserve">H-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8C7964"/>
          <w:spacing w:val="0"/>
          <w:w w:val="277"/>
        </w:rPr>
        <w:t xml:space="preserve">+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8C7964"/>
          <w:spacing w:val="-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B5B390"/>
          <w:spacing w:val="0"/>
          <w:w w:val="600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17"/>
          <w:szCs w:val="17"/>
          <w:color w:val="B5B390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B5B390"/>
          <w:spacing w:val="-30"/>
          <w:w w:val="178"/>
          <w:i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A19779"/>
          <w:spacing w:val="-43"/>
          <w:w w:val="178"/>
          <w:i/>
          <w:u w:val="single" w:color="A0967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78"/>
          <w:i/>
          <w:u w:val="single" w:color="A09678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A19779"/>
          <w:spacing w:val="3"/>
          <w:w w:val="102"/>
          <w:i/>
        </w:rPr>
        <w:t xml:space="preserve">f 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874F41"/>
          <w:spacing w:val="0"/>
          <w:w w:val="92"/>
          <w:i/>
        </w:rPr>
        <w:t xml:space="preserve">2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874F41"/>
          <w:spacing w:val="-38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A19779"/>
          <w:spacing w:val="0"/>
          <w:w w:val="100"/>
          <w:i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sz w:val="22"/>
          <w:szCs w:val="22"/>
          <w:color w:val="A19779"/>
          <w:spacing w:val="28"/>
          <w:w w:val="100"/>
          <w:i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312D21"/>
          <w:spacing w:val="0"/>
          <w:w w:val="125"/>
        </w:rPr>
        <w:t xml:space="preserve">RnE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312D21"/>
          <w:spacing w:val="39"/>
          <w:w w:val="12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-18"/>
          <w:w w:val="100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00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3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6"/>
          <w:szCs w:val="26"/>
          <w:color w:val="312D21"/>
          <w:spacing w:val="0"/>
          <w:w w:val="100"/>
        </w:rPr>
        <w:t xml:space="preserve">Q-</w:t>
      </w:r>
      <w:r xmlns:w="http://schemas.openxmlformats.org/wordprocessingml/2006/main">
        <w:rPr>
          <w:rFonts w:ascii="Arial" w:hAnsi="Arial" w:cs="Arial" w:eastAsia="Arial"/>
          <w:sz w:val="26"/>
          <w:szCs w:val="26"/>
          <w:color w:val="312D21"/>
          <w:spacing w:val="-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78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-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;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14"/>
        </w:rPr>
        <w:t xml:space="preserve">normal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33"/>
          <w:w w:val="11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ooh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240" w:lineRule="auto"/>
        <w:ind w:left="9259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312D21"/>
          <w:spacing w:val="0"/>
          <w:w w:val="149"/>
        </w:rPr>
        <w:t xml:space="preserve">hFE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 xmlns:w="http://schemas.openxmlformats.org/wordprocessingml/2006/main">
        <w:spacing w:before="0" w:after="0" w:line="374" w:lineRule="exact"/>
        <w:ind w:left="8773" w:right="-20"/>
        <w:jc w:val="left"/>
        <w:tabs>
          <w:tab w:pos="926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B5B390"/>
          <w:spacing w:val="10"/>
          <w:w w:val="71"/>
          <w:i/>
          <w:position w:val="-1"/>
        </w:rPr>
        <w:t xml:space="preserve">r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8C7964"/>
          <w:spacing w:val="0"/>
          <w:w w:val="47"/>
          <w:i/>
          <w:position w:val="-1"/>
        </w:rPr>
        <w:t xml:space="preserve">4...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8C7964"/>
          <w:spacing w:val="0"/>
          <w:w w:val="100"/>
          <w:i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3"/>
          <w:szCs w:val="33"/>
          <w:color w:val="312D21"/>
          <w:spacing w:val="0"/>
          <w:w w:val="100"/>
          <w:position w:val="-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1"/>
        </w:rPr>
        <w:t xml:space="preserve">cE berel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63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2"/>
          <w:position w:val="-1"/>
        </w:rPr>
        <w:t xml:space="preserve">according to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60" w:h="11920" w:orient="landscape"/>
          <w:pgMar w:top="1080" w:bottom="280" w:left="2420" w:right="0"/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444133"/>
          <w:spacing w:val="0"/>
          <w:w w:val="83"/>
        </w:rPr>
        <w:t xml:space="preserve">P 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444133"/>
          <w:spacing w:val="-6"/>
          <w:w w:val="83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444133"/>
          <w:spacing w:val="0"/>
          <w:w w:val="83"/>
        </w:rPr>
        <w:t xml:space="preserve">WER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444133"/>
          <w:spacing w:val="2"/>
          <w:w w:val="8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312D21"/>
          <w:spacing w:val="0"/>
          <w:w w:val="83"/>
        </w:rPr>
        <w:t xml:space="preserve">ON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-9"/>
        <w:jc w:val="right"/>
        <w:rPr>
          <w:rFonts w:ascii="Arial" w:hAnsi="Arial" w:cs="Arial" w:eastAsia="Arial"/>
          <w:sz w:val="41"/>
          <w:szCs w:val="4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41"/>
          <w:szCs w:val="41"/>
          <w:color w:val="312D21"/>
          <w:spacing w:val="0"/>
          <w:w w:val="143"/>
        </w:rPr>
        <w:t xml:space="preserve">D</w:t>
      </w:r>
    </w:p>
    <w:p>
      <w:pPr xmlns:w="http://schemas.openxmlformats.org/wordprocessingml/2006/main">
        <w:spacing w:before="16" w:after="0" w:line="240" w:lineRule="auto"/>
        <w:ind w:right="-20"/>
        <w:jc w:val="left"/>
        <w:tabs>
          <w:tab w:pos="40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874F41"/>
          <w:spacing w:val="0"/>
          <w:w w:val="100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874F4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312D21"/>
          <w:spacing w:val="3"/>
          <w:w w:val="89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89"/>
        </w:rPr>
        <w:t xml:space="preserve">cE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50"/>
          <w:w w:val="8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7"/>
        </w:rPr>
        <w:t xml:space="preserve">set</w:t>
      </w:r>
    </w:p>
    <w:p>
      <w:pPr xmlns:w="http://schemas.openxmlformats.org/wordprocessingml/2006/main">
        <w:spacing w:before="39" w:after="0" w:line="680" w:lineRule="atLeast"/>
        <w:ind w:left="394" w:right="-3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-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63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312D21"/>
          <w:spacing w:val="0"/>
          <w:w w:val="100"/>
        </w:rPr>
        <w:t xml:space="preserve">0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312D21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7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upper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7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egg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13"/>
        </w:rPr>
        <w:t xml:space="preserve">put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5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43"/>
          <w:w w:val="8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7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upper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</w:rPr>
        <w:t xml:space="preserve">read off,</w:t>
      </w:r>
    </w:p>
    <w:p>
      <w:pPr>
        <w:jc w:val="left"/>
        <w:spacing w:after="0"/>
        <w:sectPr>
          <w:type w:val="continuous"/>
          <w:pgSz w:w="16860" w:h="11920" w:orient="landscape"/>
          <w:pgMar w:top="1080" w:bottom="280" w:left="2420" w:right="0"/>
          <w:cols w:num="2" w:equalWidth="0">
            <w:col w:w="7026" w:space="1844"/>
            <w:col w:w="5570"/>
          </w:cols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46" w:after="0" w:line="240" w:lineRule="auto"/>
        <w:ind w:left="6779" w:right="7052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2.360062pt;margin-top:1.659235pt;width:345.30378pt;height:.1pt;mso-position-horizontal-relative:page;mso-position-vertical-relative:paragraph;z-index:-611" coordorigin="3047,33" coordsize="6906,2">
            <v:shape style="position:absolute;left:3047;top:33;width:6906;height:2" coordorigin="3047,33" coordsize="6906,0" path="m3047,33l9953,33e" filled="f" stroked="t" strokeweight=".720885pt" strokecolor="#60604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6624D"/>
          <w:spacing w:val="0"/>
          <w:w w:val="100"/>
        </w:rPr>
        <w:t xml:space="preserve">P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6624D"/>
          <w:spacing w:val="-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44133"/>
          <w:spacing w:val="0"/>
          <w:w w:val="141"/>
        </w:rPr>
        <w:t xml:space="preserve">(H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44133"/>
          <w:spacing w:val="-5"/>
          <w:w w:val="14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44133"/>
          <w:spacing w:val="-10"/>
          <w:w w:val="150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6624D"/>
          <w:spacing w:val="4"/>
          <w:w w:val="102"/>
        </w:rPr>
        <w:t xml:space="preserve">0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44133"/>
          <w:spacing w:val="0"/>
          <w:w w:val="100"/>
        </w:rPr>
        <w:t xml:space="preserve">S4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 xmlns:w="http://schemas.openxmlformats.org/wordprocessingml/2006/main">
        <w:spacing w:before="0" w:after="0" w:line="597" w:lineRule="exact"/>
        <w:ind w:left="268" w:right="445"/>
        <w:jc w:val="center"/>
        <w:tabs>
          <w:tab w:pos="12840" w:val="left"/>
        </w:tabs>
        <w:rPr>
          <w:rFonts w:ascii="Times New Roman" w:hAnsi="Times New Roman" w:cs="Times New Roman" w:eastAsia="Times New Roman"/>
          <w:sz w:val="33"/>
          <w:szCs w:val="3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b/>
          <w:bCs/>
          <w:position w:val="-8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61"/>
          <w:w w:val="100"/>
          <w:b/>
          <w:bCs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-14"/>
          <w:w w:val="100"/>
          <w:position w:val="-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444133"/>
          <w:spacing w:val="0"/>
          <w:w w:val="100"/>
          <w:position w:val="-8"/>
        </w:rPr>
        <w:t xml:space="preserve">&gt;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444133"/>
          <w:spacing w:val="-32"/>
          <w:w w:val="100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b/>
          <w:bCs/>
          <w:position w:val="-8"/>
        </w:rPr>
        <w:t xml:space="preserve">100,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41"/>
          <w:w w:val="100"/>
          <w:b/>
          <w:bCs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8"/>
          <w:w w:val="100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8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-22"/>
          <w:w w:val="100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i/>
          <w:position w:val="-8"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61"/>
          <w:w w:val="100"/>
          <w:i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 xml:space="preserve">press.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13"/>
          <w:w w:val="109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 xml:space="preserve">zero adjustment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33"/>
          <w:w w:val="109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0"/>
          <w:position w:val="-8"/>
        </w:rPr>
        <w:t xml:space="preserve">anew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66"/>
          <w:w w:val="100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109"/>
          <w:position w:val="-8"/>
        </w:rPr>
        <w:t xml:space="preserve">make.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34"/>
          <w:w w:val="109"/>
          <w:position w:val="-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 xml:space="preserve">hFE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44133"/>
          <w:spacing w:val="0"/>
          <w:w w:val="100"/>
          <w:position w:val="-8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312D21"/>
          <w:spacing w:val="0"/>
          <w:w w:val="83"/>
          <w:position w:val="17"/>
        </w:rPr>
        <w:t xml:space="preserve">Ic-ImJJo</w:t>
      </w:r>
    </w:p>
    <w:p>
      <w:pPr xmlns:w="http://schemas.openxmlformats.org/wordprocessingml/2006/main">
        <w:spacing w:before="0" w:after="0" w:line="361" w:lineRule="exact"/>
        <w:ind w:right="931"/>
        <w:jc w:val="right"/>
        <w:rPr>
          <w:rFonts w:ascii="Courier New" w:hAnsi="Courier New" w:cs="Courier New" w:eastAsia="Courier New"/>
          <w:sz w:val="42"/>
          <w:szCs w:val="42"/>
        </w:rPr>
      </w:pPr>
      <w:rPr xmlns:w="http://schemas.openxmlformats.org/wordprocessingml/2006/main"/>
      <w:r xmlns:w="http://schemas.openxmlformats.org/wordprocessingml/2006/main">
        <w:rPr>
          <w:rFonts w:ascii="Courier New" w:hAnsi="Courier New" w:cs="Courier New" w:eastAsia="Courier New"/>
          <w:sz w:val="42"/>
          <w:szCs w:val="42"/>
          <w:color w:val="312D21"/>
          <w:spacing w:val="0"/>
          <w:w w:val="64"/>
          <w:position w:val="5"/>
        </w:rPr>
        <w:t xml:space="preserve">In</w:t>
      </w:r>
    </w:p>
    <w:sectPr>
      <w:type w:val="continuous"/>
      <w:pgSz w:w="16860" w:h="11920" w:orient="landscape"/>
      <w:pgMar w:top="1080" w:bottom="280" w:left="2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2023-08-21T20:06:12Z</dcterms:created>
  <dcterms:modified xsi:type="dcterms:W3CDTF">2023-08-21T20:06:12Z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LastSaved">
    <vt:filetime>2023-08-21T00:00:00Z</vt:filetime>
  </property>
</Properties>
</file>